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4C61" w14:textId="452C957B" w:rsidR="00A75B8F" w:rsidRDefault="00B83AB7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]</w:t>
      </w:r>
      <w:r w:rsidR="004F2B18">
        <w:rPr>
          <w:bCs/>
          <w:caps w:val="0"/>
          <w:szCs w:val="24"/>
        </w:rPr>
        <w:t>PATVIRTINTA</w:t>
      </w:r>
    </w:p>
    <w:p w14:paraId="476D1050" w14:textId="77777777" w:rsidR="004F2B18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Nacionalinės žemės tarnybos prie</w:t>
      </w:r>
    </w:p>
    <w:p w14:paraId="3E179645" w14:textId="06AF20B6" w:rsidR="004F2B18" w:rsidRDefault="00765557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Aplinkos</w:t>
      </w:r>
      <w:r w:rsidR="004F2B18">
        <w:rPr>
          <w:bCs/>
          <w:caps w:val="0"/>
          <w:szCs w:val="24"/>
        </w:rPr>
        <w:t xml:space="preserve"> ministerijos</w:t>
      </w:r>
      <w:r w:rsidR="00DC43E8">
        <w:rPr>
          <w:bCs/>
          <w:caps w:val="0"/>
          <w:szCs w:val="24"/>
        </w:rPr>
        <w:t xml:space="preserve"> Klaipėdos apygardos žemės tvarkymo ir administravimo</w:t>
      </w:r>
      <w:r w:rsidR="004F2B18">
        <w:rPr>
          <w:bCs/>
          <w:caps w:val="0"/>
          <w:szCs w:val="24"/>
        </w:rPr>
        <w:t xml:space="preserve"> skyriaus vedėjo</w:t>
      </w:r>
    </w:p>
    <w:p w14:paraId="29EC9A4D" w14:textId="107E4D4F" w:rsidR="004F2B18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202</w:t>
      </w:r>
      <w:r w:rsidR="00675A4D">
        <w:rPr>
          <w:bCs/>
          <w:caps w:val="0"/>
          <w:szCs w:val="24"/>
        </w:rPr>
        <w:t>6</w:t>
      </w:r>
      <w:r>
        <w:rPr>
          <w:bCs/>
          <w:caps w:val="0"/>
          <w:szCs w:val="24"/>
        </w:rPr>
        <w:t xml:space="preserve"> m. </w:t>
      </w:r>
      <w:r w:rsidR="002458E1">
        <w:rPr>
          <w:bCs/>
          <w:caps w:val="0"/>
          <w:szCs w:val="24"/>
        </w:rPr>
        <w:t>rugpjūčio</w:t>
      </w:r>
      <w:r>
        <w:rPr>
          <w:bCs/>
          <w:caps w:val="0"/>
          <w:szCs w:val="24"/>
        </w:rPr>
        <w:t xml:space="preserve">  </w:t>
      </w:r>
      <w:r w:rsidR="00BB09DC">
        <w:rPr>
          <w:bCs/>
          <w:caps w:val="0"/>
          <w:szCs w:val="24"/>
        </w:rPr>
        <w:t>19</w:t>
      </w:r>
      <w:r w:rsidR="00675A4D">
        <w:rPr>
          <w:bCs/>
          <w:caps w:val="0"/>
          <w:szCs w:val="24"/>
        </w:rPr>
        <w:t xml:space="preserve">  </w:t>
      </w:r>
      <w:r>
        <w:rPr>
          <w:bCs/>
          <w:caps w:val="0"/>
          <w:szCs w:val="24"/>
        </w:rPr>
        <w:t xml:space="preserve"> d. įsakymu</w:t>
      </w:r>
    </w:p>
    <w:p w14:paraId="74E84F84" w14:textId="3CF93FA4" w:rsidR="004F2B18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Nr. 4</w:t>
      </w:r>
      <w:r w:rsidR="004C0636">
        <w:rPr>
          <w:bCs/>
          <w:caps w:val="0"/>
          <w:szCs w:val="24"/>
        </w:rPr>
        <w:t>RKĮ</w:t>
      </w:r>
      <w:r>
        <w:rPr>
          <w:bCs/>
          <w:caps w:val="0"/>
          <w:szCs w:val="24"/>
        </w:rPr>
        <w:t xml:space="preserve">-   </w:t>
      </w:r>
      <w:r w:rsidR="009A7E52">
        <w:rPr>
          <w:bCs/>
          <w:caps w:val="0"/>
          <w:szCs w:val="24"/>
        </w:rPr>
        <w:t>484</w:t>
      </w:r>
      <w:r>
        <w:rPr>
          <w:bCs/>
          <w:caps w:val="0"/>
          <w:szCs w:val="24"/>
        </w:rPr>
        <w:t xml:space="preserve"> -(1</w:t>
      </w:r>
      <w:r w:rsidR="00DC43E8">
        <w:rPr>
          <w:bCs/>
          <w:caps w:val="0"/>
          <w:szCs w:val="24"/>
        </w:rPr>
        <w:t>5</w:t>
      </w:r>
      <w:r>
        <w:rPr>
          <w:bCs/>
          <w:caps w:val="0"/>
          <w:szCs w:val="24"/>
        </w:rPr>
        <w:t>.4.</w:t>
      </w:r>
      <w:r w:rsidR="004C0636">
        <w:rPr>
          <w:bCs/>
          <w:caps w:val="0"/>
          <w:szCs w:val="24"/>
        </w:rPr>
        <w:t xml:space="preserve">6 </w:t>
      </w:r>
      <w:r w:rsidR="00DC43E8">
        <w:rPr>
          <w:bCs/>
          <w:caps w:val="0"/>
          <w:szCs w:val="24"/>
        </w:rPr>
        <w:t>E</w:t>
      </w:r>
      <w:r>
        <w:rPr>
          <w:bCs/>
          <w:caps w:val="0"/>
          <w:szCs w:val="24"/>
        </w:rPr>
        <w:t xml:space="preserve">.) </w:t>
      </w:r>
    </w:p>
    <w:p w14:paraId="0F3F691A" w14:textId="77777777" w:rsidR="004F2B18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</w:p>
    <w:p w14:paraId="0EAFBE86" w14:textId="77777777" w:rsidR="00846245" w:rsidRDefault="00846245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</w:p>
    <w:p w14:paraId="072CD760" w14:textId="77777777" w:rsidR="004F2B18" w:rsidRPr="00C322FD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</w:p>
    <w:p w14:paraId="5E4F364B" w14:textId="1A1D9D85" w:rsidR="00367839" w:rsidRDefault="00E36497" w:rsidP="00971399">
      <w:pPr>
        <w:pStyle w:val="Antrats"/>
        <w:widowControl w:val="0"/>
        <w:tabs>
          <w:tab w:val="clear" w:pos="4153"/>
          <w:tab w:val="clear" w:pos="8306"/>
          <w:tab w:val="left" w:pos="9498"/>
        </w:tabs>
        <w:jc w:val="center"/>
        <w:rPr>
          <w:b/>
          <w:color w:val="000000"/>
          <w:spacing w:val="-2"/>
          <w:szCs w:val="24"/>
          <w:lang w:val="lt-LT"/>
        </w:rPr>
      </w:pPr>
      <w:r w:rsidRPr="00E36497">
        <w:rPr>
          <w:b/>
          <w:color w:val="000000"/>
          <w:spacing w:val="-2"/>
          <w:szCs w:val="24"/>
        </w:rPr>
        <w:t xml:space="preserve">Asmenų, pateikusių prašymus  </w:t>
      </w:r>
      <w:r w:rsidR="00D33B5D" w:rsidRPr="00D33B5D">
        <w:rPr>
          <w:b/>
          <w:color w:val="000000"/>
          <w:spacing w:val="-2"/>
          <w:szCs w:val="24"/>
        </w:rPr>
        <w:t>grąžinti natūra</w:t>
      </w:r>
      <w:r w:rsidR="00D33B5D" w:rsidRPr="00E36497">
        <w:rPr>
          <w:b/>
          <w:color w:val="000000"/>
          <w:spacing w:val="-2"/>
          <w:szCs w:val="24"/>
        </w:rPr>
        <w:t xml:space="preserve"> </w:t>
      </w:r>
      <w:r w:rsidR="00D33B5D">
        <w:rPr>
          <w:b/>
          <w:color w:val="000000"/>
          <w:spacing w:val="-2"/>
          <w:szCs w:val="24"/>
          <w:lang w:val="lt-LT"/>
        </w:rPr>
        <w:t xml:space="preserve">, </w:t>
      </w:r>
      <w:r w:rsidRPr="00E36497">
        <w:rPr>
          <w:b/>
          <w:color w:val="000000"/>
          <w:spacing w:val="-2"/>
          <w:szCs w:val="24"/>
        </w:rPr>
        <w:t xml:space="preserve">PERDUOTI ar SUTEIKTI nuosavybėn neatlygintinai žemės, miško sklypus ar vandens telkinius, taip pat parduoti, išnuomoti, perduoti neatlygintinai naudotis arba patikėjimo teise valstybinės žemės sklypus </w:t>
      </w:r>
      <w:r w:rsidR="00846245">
        <w:rPr>
          <w:b/>
          <w:color w:val="000000"/>
          <w:spacing w:val="-2"/>
          <w:szCs w:val="24"/>
          <w:lang w:val="lt-LT"/>
        </w:rPr>
        <w:t>tauragės</w:t>
      </w:r>
      <w:r w:rsidRPr="00E36497">
        <w:rPr>
          <w:b/>
          <w:color w:val="000000"/>
          <w:spacing w:val="-2"/>
          <w:szCs w:val="24"/>
        </w:rPr>
        <w:t xml:space="preserve"> apskrities </w:t>
      </w:r>
      <w:r w:rsidR="006F4A63">
        <w:rPr>
          <w:b/>
          <w:color w:val="000000"/>
          <w:spacing w:val="-2"/>
          <w:szCs w:val="24"/>
          <w:lang w:val="lt-LT"/>
        </w:rPr>
        <w:t xml:space="preserve">TAURAGĖS RAJONO </w:t>
      </w:r>
      <w:r w:rsidRPr="00E36497">
        <w:rPr>
          <w:b/>
          <w:color w:val="000000"/>
          <w:spacing w:val="-2"/>
          <w:szCs w:val="24"/>
        </w:rPr>
        <w:t>savivaldybės</w:t>
      </w:r>
      <w:r w:rsidR="00846245">
        <w:rPr>
          <w:b/>
          <w:color w:val="000000"/>
          <w:spacing w:val="-2"/>
          <w:szCs w:val="24"/>
          <w:lang w:val="lt-LT"/>
        </w:rPr>
        <w:t xml:space="preserve"> </w:t>
      </w:r>
      <w:r w:rsidR="009750A9">
        <w:rPr>
          <w:b/>
          <w:color w:val="000000"/>
          <w:spacing w:val="-2"/>
          <w:szCs w:val="24"/>
          <w:lang w:val="lt-LT"/>
        </w:rPr>
        <w:t>GAURĖS</w:t>
      </w:r>
      <w:r w:rsidR="006F4A63">
        <w:rPr>
          <w:b/>
          <w:color w:val="000000"/>
          <w:spacing w:val="-2"/>
          <w:szCs w:val="24"/>
          <w:lang w:val="lt-LT"/>
        </w:rPr>
        <w:t xml:space="preserve"> </w:t>
      </w:r>
      <w:r w:rsidRPr="00E36497">
        <w:rPr>
          <w:b/>
          <w:color w:val="000000"/>
          <w:spacing w:val="-2"/>
          <w:szCs w:val="24"/>
        </w:rPr>
        <w:t xml:space="preserve"> seniūnijo</w:t>
      </w:r>
      <w:r w:rsidR="00971399">
        <w:rPr>
          <w:b/>
          <w:color w:val="000000"/>
          <w:spacing w:val="-2"/>
          <w:szCs w:val="24"/>
          <w:lang w:val="lt-LT"/>
        </w:rPr>
        <w:t xml:space="preserve">s </w:t>
      </w:r>
      <w:r w:rsidR="009750A9">
        <w:rPr>
          <w:b/>
          <w:color w:val="000000"/>
          <w:spacing w:val="-2"/>
          <w:szCs w:val="24"/>
          <w:lang w:val="lt-LT"/>
        </w:rPr>
        <w:t>KUNIGIŠKIŲ</w:t>
      </w:r>
      <w:r w:rsidR="00971399">
        <w:rPr>
          <w:b/>
          <w:color w:val="000000"/>
          <w:spacing w:val="-2"/>
          <w:szCs w:val="24"/>
          <w:lang w:val="lt-LT"/>
        </w:rPr>
        <w:t xml:space="preserve">  </w:t>
      </w:r>
      <w:r w:rsidRPr="00E36497">
        <w:rPr>
          <w:b/>
          <w:color w:val="000000"/>
          <w:spacing w:val="-2"/>
          <w:szCs w:val="24"/>
        </w:rPr>
        <w:t>kadastro vietovėje, sąrašas</w:t>
      </w:r>
    </w:p>
    <w:p w14:paraId="6753A923" w14:textId="77777777" w:rsidR="00A811F3" w:rsidRDefault="00A811F3" w:rsidP="00E574F4">
      <w:pPr>
        <w:jc w:val="both"/>
        <w:rPr>
          <w:b/>
          <w:caps w:val="0"/>
          <w:szCs w:val="24"/>
        </w:rPr>
      </w:pPr>
    </w:p>
    <w:p w14:paraId="7328573B" w14:textId="77777777" w:rsidR="000D3930" w:rsidRDefault="000D3930" w:rsidP="00E574F4">
      <w:pPr>
        <w:jc w:val="both"/>
        <w:rPr>
          <w:b/>
          <w:caps w:val="0"/>
          <w:szCs w:val="24"/>
        </w:rPr>
      </w:pPr>
    </w:p>
    <w:p w14:paraId="2707B5B6" w14:textId="42F604F1" w:rsidR="00A40BB8" w:rsidRDefault="00E574F4" w:rsidP="00E574F4">
      <w:pPr>
        <w:jc w:val="both"/>
        <w:rPr>
          <w:b/>
          <w:caps w:val="0"/>
          <w:szCs w:val="24"/>
        </w:rPr>
      </w:pPr>
      <w:r w:rsidRPr="00E574F4">
        <w:rPr>
          <w:b/>
          <w:caps w:val="0"/>
          <w:szCs w:val="24"/>
        </w:rPr>
        <w:t xml:space="preserve">XII. Parduodami, nuomojami, perduodami neatlygintinai naudotis ar patikėjimo teise žemės sklypai kitais įstatymų nustatytais atvejais. </w:t>
      </w:r>
    </w:p>
    <w:p w14:paraId="6DD2BDD0" w14:textId="77777777" w:rsidR="00DB499B" w:rsidRPr="00E574F4" w:rsidRDefault="00E574F4" w:rsidP="00E574F4">
      <w:pPr>
        <w:jc w:val="both"/>
        <w:rPr>
          <w:b/>
          <w:caps w:val="0"/>
          <w:szCs w:val="24"/>
        </w:rPr>
      </w:pPr>
      <w:r w:rsidRPr="00E574F4">
        <w:rPr>
          <w:b/>
          <w:caps w:val="0"/>
          <w:szCs w:val="24"/>
        </w:rPr>
        <w:t xml:space="preserve"> </w:t>
      </w:r>
    </w:p>
    <w:tbl>
      <w:tblPr>
        <w:tblW w:w="155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2013"/>
        <w:gridCol w:w="1134"/>
        <w:gridCol w:w="1418"/>
        <w:gridCol w:w="1341"/>
        <w:gridCol w:w="851"/>
        <w:gridCol w:w="1417"/>
        <w:gridCol w:w="1418"/>
        <w:gridCol w:w="850"/>
        <w:gridCol w:w="1418"/>
      </w:tblGrid>
      <w:tr w:rsidR="001D4AFE" w:rsidRPr="00E574F4" w14:paraId="6BDC7237" w14:textId="77777777" w:rsidTr="00BD7150">
        <w:trPr>
          <w:trHeight w:val="2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C8C554" w14:textId="77777777" w:rsidR="00C90873" w:rsidRPr="00E574F4" w:rsidRDefault="00C90873" w:rsidP="00C6439A">
            <w:pPr>
              <w:jc w:val="center"/>
              <w:rPr>
                <w:caps w:val="0"/>
                <w:szCs w:val="24"/>
              </w:rPr>
            </w:pPr>
            <w:r w:rsidRPr="00E574F4">
              <w:rPr>
                <w:caps w:val="0"/>
                <w:szCs w:val="24"/>
              </w:rPr>
              <w:t>Eil. Nr.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70F97" w14:textId="77777777" w:rsidR="00C90873" w:rsidRPr="00E574F4" w:rsidRDefault="00C90873" w:rsidP="00C6439A">
            <w:pPr>
              <w:jc w:val="center"/>
              <w:rPr>
                <w:caps w:val="0"/>
                <w:szCs w:val="24"/>
              </w:rPr>
            </w:pPr>
            <w:r w:rsidRPr="00FB4731">
              <w:rPr>
                <w:caps w:val="0"/>
                <w:szCs w:val="24"/>
              </w:rPr>
              <w:t xml:space="preserve">Fizinio asmens vardas, pavardė ar juridinio asmens arba </w:t>
            </w:r>
            <w:r w:rsidR="00C13D79">
              <w:rPr>
                <w:caps w:val="0"/>
                <w:szCs w:val="24"/>
              </w:rPr>
              <w:t xml:space="preserve">kitos </w:t>
            </w:r>
            <w:r w:rsidRPr="00FB4731">
              <w:rPr>
                <w:caps w:val="0"/>
                <w:szCs w:val="24"/>
              </w:rPr>
              <w:t>užsienio organizacijos pavadinimas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DF929" w14:textId="77777777" w:rsidR="00C90873" w:rsidRPr="00E574F4" w:rsidRDefault="00C90873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Prašymo gavimo teritoriniame skyriuje data ir numeris</w:t>
            </w:r>
          </w:p>
        </w:tc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638C" w14:textId="77777777" w:rsidR="00C90873" w:rsidRPr="00E574F4" w:rsidRDefault="00C90873" w:rsidP="003F71CB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Pageidaujama</w:t>
            </w:r>
            <w:r w:rsidR="0074719D">
              <w:rPr>
                <w:caps w:val="0"/>
                <w:szCs w:val="24"/>
              </w:rPr>
              <w:t xml:space="preserve"> gauti</w:t>
            </w:r>
            <w:r>
              <w:rPr>
                <w:caps w:val="0"/>
                <w:szCs w:val="24"/>
              </w:rPr>
              <w:t xml:space="preserve"> žemės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0E7" w14:textId="77777777" w:rsidR="00C90873" w:rsidRPr="00E574F4" w:rsidRDefault="00C90873" w:rsidP="00C6439A">
            <w:pPr>
              <w:jc w:val="center"/>
              <w:rPr>
                <w:caps w:val="0"/>
                <w:szCs w:val="24"/>
              </w:rPr>
            </w:pPr>
            <w:r w:rsidRPr="00C90873">
              <w:rPr>
                <w:caps w:val="0"/>
                <w:szCs w:val="24"/>
              </w:rPr>
              <w:t>Pageidaujama</w:t>
            </w:r>
            <w:r w:rsidR="0074719D">
              <w:rPr>
                <w:caps w:val="0"/>
                <w:szCs w:val="24"/>
              </w:rPr>
              <w:t xml:space="preserve"> gauti</w:t>
            </w:r>
            <w:r w:rsidRPr="00C90873">
              <w:rPr>
                <w:caps w:val="0"/>
                <w:szCs w:val="24"/>
              </w:rPr>
              <w:t xml:space="preserve"> </w:t>
            </w:r>
            <w:r>
              <w:rPr>
                <w:caps w:val="0"/>
                <w:szCs w:val="24"/>
              </w:rPr>
              <w:t>miško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DF40" w14:textId="77777777" w:rsidR="00C90873" w:rsidRPr="00E574F4" w:rsidRDefault="00C90873" w:rsidP="00C6439A">
            <w:pPr>
              <w:jc w:val="center"/>
              <w:rPr>
                <w:caps w:val="0"/>
                <w:szCs w:val="24"/>
              </w:rPr>
            </w:pPr>
            <w:r w:rsidRPr="00C90873">
              <w:rPr>
                <w:caps w:val="0"/>
                <w:szCs w:val="24"/>
              </w:rPr>
              <w:t>Pageidaujama</w:t>
            </w:r>
            <w:r w:rsidR="0074719D">
              <w:rPr>
                <w:caps w:val="0"/>
                <w:szCs w:val="24"/>
              </w:rPr>
              <w:t xml:space="preserve"> gauti</w:t>
            </w:r>
            <w:r w:rsidRPr="00C90873">
              <w:rPr>
                <w:caps w:val="0"/>
                <w:szCs w:val="24"/>
              </w:rPr>
              <w:t xml:space="preserve"> </w:t>
            </w:r>
            <w:r>
              <w:rPr>
                <w:caps w:val="0"/>
                <w:szCs w:val="24"/>
              </w:rPr>
              <w:t>vandens telkinio</w:t>
            </w:r>
          </w:p>
        </w:tc>
      </w:tr>
      <w:tr w:rsidR="00F61BB0" w:rsidRPr="00E574F4" w14:paraId="19445E3A" w14:textId="77777777" w:rsidTr="00BD7150">
        <w:trPr>
          <w:trHeight w:val="73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8B44" w14:textId="77777777" w:rsidR="00851952" w:rsidRPr="00E574F4" w:rsidRDefault="00851952" w:rsidP="00C6439A">
            <w:pPr>
              <w:jc w:val="center"/>
              <w:rPr>
                <w:caps w:val="0"/>
                <w:szCs w:val="24"/>
                <w:lang w:val="en-AU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56BE" w14:textId="77777777" w:rsidR="00851952" w:rsidRPr="00FB4731" w:rsidRDefault="00851952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82DB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CF24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plotas</w:t>
            </w:r>
          </w:p>
          <w:p w14:paraId="51189223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(ha)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1E6F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gavimo</w:t>
            </w:r>
          </w:p>
          <w:p w14:paraId="5DBB5A5F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tikslas**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C460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įsiterpusio žemės ploto Nr.***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9D3A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plotas</w:t>
            </w:r>
          </w:p>
          <w:p w14:paraId="19246169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(ha)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BA7C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g</w:t>
            </w:r>
            <w:r w:rsidRPr="0074719D">
              <w:rPr>
                <w:caps w:val="0"/>
                <w:szCs w:val="24"/>
              </w:rPr>
              <w:t>avimo</w:t>
            </w:r>
          </w:p>
          <w:p w14:paraId="2733E983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 w:rsidRPr="0074719D">
              <w:rPr>
                <w:caps w:val="0"/>
                <w:szCs w:val="24"/>
              </w:rPr>
              <w:t>tikslas</w:t>
            </w:r>
            <w:r>
              <w:rPr>
                <w:caps w:val="0"/>
                <w:szCs w:val="24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FE7D" w14:textId="77777777" w:rsidR="00851952" w:rsidRPr="00E574F4" w:rsidRDefault="00851952" w:rsidP="00851952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įsiterpusio žemės ploto Nr.***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C838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plotas</w:t>
            </w:r>
          </w:p>
          <w:p w14:paraId="14F9D8C6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(ha)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E1E5" w14:textId="77777777" w:rsidR="00851952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g</w:t>
            </w:r>
            <w:r w:rsidRPr="0074719D">
              <w:rPr>
                <w:caps w:val="0"/>
                <w:szCs w:val="24"/>
              </w:rPr>
              <w:t>avimo</w:t>
            </w:r>
          </w:p>
          <w:p w14:paraId="59CFF059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 w:rsidRPr="0074719D">
              <w:rPr>
                <w:caps w:val="0"/>
                <w:szCs w:val="24"/>
              </w:rPr>
              <w:t>tikslas</w:t>
            </w:r>
            <w:r>
              <w:rPr>
                <w:caps w:val="0"/>
                <w:szCs w:val="24"/>
              </w:rPr>
              <w:t>**</w:t>
            </w:r>
          </w:p>
        </w:tc>
      </w:tr>
      <w:tr w:rsidR="00F61BB0" w:rsidRPr="00E574F4" w14:paraId="5E2D1C88" w14:textId="77777777" w:rsidTr="00BD71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8D04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 w:rsidRPr="00E574F4">
              <w:rPr>
                <w:caps w:val="0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CA44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 w:rsidRPr="00E574F4">
              <w:rPr>
                <w:caps w:val="0"/>
                <w:szCs w:val="24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5743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 w:rsidRPr="00E574F4">
              <w:rPr>
                <w:caps w:val="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86E5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EC11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F8BB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EC63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4C43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65F5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23A5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6144" w14:textId="77777777" w:rsidR="00851952" w:rsidRPr="00E574F4" w:rsidRDefault="00851952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11</w:t>
            </w:r>
          </w:p>
        </w:tc>
      </w:tr>
      <w:tr w:rsidR="0089773B" w:rsidRPr="00E574F4" w14:paraId="78A61F30" w14:textId="77777777" w:rsidTr="00BD71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AAAC" w14:textId="345A1D96" w:rsidR="0089773B" w:rsidRPr="00E574F4" w:rsidRDefault="00D65E33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4181" w14:textId="5F8AC80E" w:rsidR="0089773B" w:rsidRPr="00E574F4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95BC" w14:textId="77777777" w:rsidR="009750A9" w:rsidRDefault="00070A6F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2025-</w:t>
            </w:r>
            <w:r w:rsidR="00BA6AE6">
              <w:rPr>
                <w:caps w:val="0"/>
                <w:szCs w:val="24"/>
              </w:rPr>
              <w:t>09-24</w:t>
            </w:r>
          </w:p>
          <w:p w14:paraId="5AD5D478" w14:textId="22A978F9" w:rsidR="0089773B" w:rsidRPr="00E574F4" w:rsidRDefault="00070A6F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Nr.1G</w:t>
            </w:r>
            <w:r w:rsidR="004E1946">
              <w:rPr>
                <w:caps w:val="0"/>
                <w:szCs w:val="24"/>
              </w:rPr>
              <w:t>P</w:t>
            </w:r>
            <w:r>
              <w:rPr>
                <w:caps w:val="0"/>
                <w:szCs w:val="24"/>
              </w:rPr>
              <w:t>-</w:t>
            </w:r>
            <w:r w:rsidR="004E1946">
              <w:rPr>
                <w:caps w:val="0"/>
                <w:szCs w:val="24"/>
              </w:rPr>
              <w:t>4</w:t>
            </w:r>
            <w:r w:rsidR="009750A9">
              <w:rPr>
                <w:caps w:val="0"/>
                <w:szCs w:val="24"/>
              </w:rPr>
              <w:t>2539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DAEE" w14:textId="0FC7CA0F" w:rsidR="0089773B" w:rsidRDefault="009750A9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100</w:t>
            </w:r>
            <w:r w:rsidR="00F44573">
              <w:rPr>
                <w:caps w:val="0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C668" w14:textId="036A1E76" w:rsidR="0089773B" w:rsidRDefault="00F44573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nuoma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7DD6" w14:textId="191F584E" w:rsidR="0089773B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76D4" w14:textId="77777777" w:rsidR="0089773B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4EB3" w14:textId="77777777" w:rsidR="0089773B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FEE5" w14:textId="77777777" w:rsidR="0089773B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772D" w14:textId="77777777" w:rsidR="0089773B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C6F9" w14:textId="77777777" w:rsidR="0089773B" w:rsidRDefault="0089773B" w:rsidP="00C6439A">
            <w:pPr>
              <w:jc w:val="center"/>
              <w:rPr>
                <w:caps w:val="0"/>
                <w:szCs w:val="24"/>
              </w:rPr>
            </w:pPr>
          </w:p>
        </w:tc>
      </w:tr>
      <w:tr w:rsidR="00964350" w:rsidRPr="00E574F4" w14:paraId="35595436" w14:textId="77777777" w:rsidTr="00BD71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5379" w14:textId="24105E11" w:rsidR="00964350" w:rsidRPr="00E574F4" w:rsidRDefault="00A00DD9" w:rsidP="00681BDA">
            <w:pPr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 xml:space="preserve"> </w:t>
            </w:r>
            <w:r w:rsidR="00681BDA">
              <w:rPr>
                <w:caps w:val="0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03DB" w14:textId="6A29A74E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9332" w14:textId="32DAE125" w:rsidR="00964350" w:rsidRDefault="00DD7700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2025-</w:t>
            </w:r>
            <w:r w:rsidR="009750A9">
              <w:rPr>
                <w:caps w:val="0"/>
                <w:szCs w:val="24"/>
              </w:rPr>
              <w:t>12</w:t>
            </w:r>
            <w:r>
              <w:rPr>
                <w:caps w:val="0"/>
                <w:szCs w:val="24"/>
              </w:rPr>
              <w:t>-1</w:t>
            </w:r>
            <w:r w:rsidR="009750A9">
              <w:rPr>
                <w:caps w:val="0"/>
                <w:szCs w:val="24"/>
              </w:rPr>
              <w:t xml:space="preserve">05 </w:t>
            </w:r>
            <w:r>
              <w:rPr>
                <w:caps w:val="0"/>
                <w:szCs w:val="24"/>
              </w:rPr>
              <w:t>Nr.1GP-</w:t>
            </w:r>
            <w:r w:rsidR="009750A9">
              <w:rPr>
                <w:caps w:val="0"/>
                <w:szCs w:val="24"/>
              </w:rPr>
              <w:t>54114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A634" w14:textId="7465745B" w:rsidR="00964350" w:rsidRDefault="009750A9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1</w:t>
            </w:r>
            <w:r w:rsidR="00B57957">
              <w:rPr>
                <w:caps w:val="0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E5D8" w14:textId="4C92CD49" w:rsidR="00964350" w:rsidRDefault="00B57957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nuoma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57D9" w14:textId="36DA5412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0B81" w14:textId="77777777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2E74" w14:textId="77777777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E2C4" w14:textId="77777777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61C" w14:textId="77777777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E238" w14:textId="77777777" w:rsidR="00964350" w:rsidRDefault="00964350" w:rsidP="00C6439A">
            <w:pPr>
              <w:jc w:val="center"/>
              <w:rPr>
                <w:caps w:val="0"/>
                <w:szCs w:val="24"/>
              </w:rPr>
            </w:pPr>
          </w:p>
        </w:tc>
      </w:tr>
      <w:tr w:rsidR="00897496" w:rsidRPr="00E574F4" w14:paraId="58005A45" w14:textId="77777777" w:rsidTr="00BD71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5136" w14:textId="0480C397" w:rsidR="00897496" w:rsidRDefault="009750A9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3</w:t>
            </w:r>
            <w:r w:rsidR="0052477B">
              <w:rPr>
                <w:caps w:val="0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4760" w14:textId="5B044A61" w:rsidR="00897496" w:rsidRDefault="00897496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B17A" w14:textId="575B5410" w:rsidR="00CA7728" w:rsidRDefault="00CA7728" w:rsidP="00E73F95">
            <w:pPr>
              <w:jc w:val="center"/>
              <w:rPr>
                <w:caps w:val="0"/>
                <w:szCs w:val="24"/>
                <w:lang w:val="en-AU"/>
              </w:rPr>
            </w:pPr>
            <w:r>
              <w:rPr>
                <w:caps w:val="0"/>
                <w:szCs w:val="24"/>
                <w:lang w:val="en-AU"/>
              </w:rPr>
              <w:t>202</w:t>
            </w:r>
            <w:r w:rsidR="002C3FE0">
              <w:rPr>
                <w:caps w:val="0"/>
                <w:szCs w:val="24"/>
                <w:lang w:val="en-AU"/>
              </w:rPr>
              <w:t>5</w:t>
            </w:r>
            <w:r>
              <w:rPr>
                <w:caps w:val="0"/>
                <w:szCs w:val="24"/>
                <w:lang w:val="en-AU"/>
              </w:rPr>
              <w:t>-</w:t>
            </w:r>
            <w:r w:rsidR="002C3FE0">
              <w:rPr>
                <w:caps w:val="0"/>
                <w:szCs w:val="24"/>
                <w:lang w:val="en-AU"/>
              </w:rPr>
              <w:t>11</w:t>
            </w:r>
            <w:r>
              <w:rPr>
                <w:caps w:val="0"/>
                <w:szCs w:val="24"/>
                <w:lang w:val="en-AU"/>
              </w:rPr>
              <w:t>-</w:t>
            </w:r>
            <w:r w:rsidR="002C3FE0">
              <w:rPr>
                <w:caps w:val="0"/>
                <w:szCs w:val="24"/>
                <w:lang w:val="en-AU"/>
              </w:rPr>
              <w:t>14</w:t>
            </w:r>
          </w:p>
          <w:p w14:paraId="2C6E2802" w14:textId="79634243" w:rsidR="00897496" w:rsidRDefault="002C3FE0" w:rsidP="00E73F95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  <w:lang w:val="en-AU"/>
              </w:rPr>
              <w:t>1GD-94158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B191" w14:textId="77777777" w:rsidR="00897496" w:rsidRDefault="00897496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BD2C" w14:textId="5C06C977" w:rsidR="00897496" w:rsidRDefault="005411C9" w:rsidP="00E73F95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p</w:t>
            </w:r>
            <w:r w:rsidR="00CA7728">
              <w:rPr>
                <w:caps w:val="0"/>
                <w:szCs w:val="24"/>
              </w:rPr>
              <w:t>atikėjimo teise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355A" w14:textId="77777777" w:rsidR="00897496" w:rsidRDefault="00897496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749E" w14:textId="77777777" w:rsidR="00897496" w:rsidRDefault="00897496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B0B4" w14:textId="77777777" w:rsidR="00897496" w:rsidRDefault="00897496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EB63" w14:textId="77777777" w:rsidR="00897496" w:rsidRDefault="00897496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3ADC" w14:textId="77777777" w:rsidR="00897496" w:rsidRDefault="00897496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FA8A" w14:textId="77777777" w:rsidR="00897496" w:rsidRDefault="00897496" w:rsidP="00C6439A">
            <w:pPr>
              <w:jc w:val="center"/>
              <w:rPr>
                <w:caps w:val="0"/>
                <w:szCs w:val="24"/>
              </w:rPr>
            </w:pPr>
          </w:p>
        </w:tc>
      </w:tr>
      <w:tr w:rsidR="002F44E3" w:rsidRPr="00E574F4" w14:paraId="764F98E0" w14:textId="77777777" w:rsidTr="00BD71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8F40" w14:textId="4AE1B446" w:rsidR="002F44E3" w:rsidRDefault="009750A9" w:rsidP="00C6439A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4</w:t>
            </w:r>
            <w:r w:rsidR="002F44E3">
              <w:rPr>
                <w:caps w:val="0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6B82" w14:textId="4EA64C6B" w:rsidR="002F44E3" w:rsidRDefault="002F44E3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B39" w14:textId="77777777" w:rsidR="002F44E3" w:rsidRDefault="002F44E3" w:rsidP="00E73F95">
            <w:pPr>
              <w:jc w:val="center"/>
              <w:rPr>
                <w:caps w:val="0"/>
                <w:szCs w:val="24"/>
                <w:lang w:val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111C" w14:textId="77777777" w:rsidR="002F44E3" w:rsidRDefault="002F44E3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9193" w14:textId="4FFC94D7" w:rsidR="002F44E3" w:rsidRDefault="005411C9" w:rsidP="00E73F95">
            <w:pPr>
              <w:jc w:val="center"/>
              <w:rPr>
                <w:caps w:val="0"/>
                <w:szCs w:val="24"/>
              </w:rPr>
            </w:pPr>
            <w:r>
              <w:rPr>
                <w:caps w:val="0"/>
                <w:szCs w:val="24"/>
              </w:rPr>
              <w:t>aukcionai</w:t>
            </w:r>
          </w:p>
          <w:p w14:paraId="145F2C20" w14:textId="15B169D1" w:rsidR="005411C9" w:rsidRDefault="005411C9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9002" w14:textId="77777777" w:rsidR="002F44E3" w:rsidRDefault="002F44E3" w:rsidP="00E73F95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620A" w14:textId="77777777" w:rsidR="002F44E3" w:rsidRDefault="002F44E3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CDC9" w14:textId="77777777" w:rsidR="002F44E3" w:rsidRDefault="002F44E3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5BAF" w14:textId="77777777" w:rsidR="002F44E3" w:rsidRDefault="002F44E3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FCE1" w14:textId="77777777" w:rsidR="002F44E3" w:rsidRDefault="002F44E3" w:rsidP="00C6439A">
            <w:pPr>
              <w:jc w:val="center"/>
              <w:rPr>
                <w:caps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EEF9" w14:textId="77777777" w:rsidR="002F44E3" w:rsidRDefault="002F44E3" w:rsidP="00C6439A">
            <w:pPr>
              <w:jc w:val="center"/>
              <w:rPr>
                <w:caps w:val="0"/>
                <w:szCs w:val="24"/>
              </w:rPr>
            </w:pPr>
          </w:p>
        </w:tc>
      </w:tr>
    </w:tbl>
    <w:p w14:paraId="320E8D1F" w14:textId="77777777" w:rsidR="00775DD0" w:rsidRDefault="00775DD0" w:rsidP="00775DD0">
      <w:pPr>
        <w:pStyle w:val="Antrats"/>
        <w:widowControl w:val="0"/>
        <w:tabs>
          <w:tab w:val="clear" w:pos="4153"/>
          <w:tab w:val="clear" w:pos="8306"/>
          <w:tab w:val="left" w:pos="9498"/>
        </w:tabs>
        <w:rPr>
          <w:caps w:val="0"/>
          <w:sz w:val="18"/>
          <w:szCs w:val="18"/>
          <w:lang w:val="lt-LT"/>
        </w:rPr>
      </w:pPr>
      <w:r>
        <w:rPr>
          <w:caps w:val="0"/>
          <w:sz w:val="18"/>
          <w:szCs w:val="18"/>
          <w:lang w:val="lt-LT"/>
        </w:rPr>
        <w:t xml:space="preserve">   </w:t>
      </w:r>
    </w:p>
    <w:p w14:paraId="30432613" w14:textId="5DD286DE" w:rsidR="001D4AFE" w:rsidRPr="0074719D" w:rsidRDefault="00775DD0" w:rsidP="00775DD0">
      <w:pPr>
        <w:pStyle w:val="Antrats"/>
        <w:widowControl w:val="0"/>
        <w:tabs>
          <w:tab w:val="clear" w:pos="4153"/>
          <w:tab w:val="clear" w:pos="8306"/>
          <w:tab w:val="left" w:pos="9498"/>
        </w:tabs>
        <w:rPr>
          <w:caps w:val="0"/>
          <w:sz w:val="18"/>
          <w:szCs w:val="18"/>
          <w:lang w:val="lt-LT"/>
        </w:rPr>
      </w:pPr>
      <w:r>
        <w:rPr>
          <w:caps w:val="0"/>
          <w:sz w:val="18"/>
          <w:szCs w:val="18"/>
          <w:lang w:val="lt-LT"/>
        </w:rPr>
        <w:t xml:space="preserve">                                                                                                                    </w:t>
      </w:r>
      <w:r w:rsidR="004F2B18">
        <w:rPr>
          <w:caps w:val="0"/>
          <w:sz w:val="18"/>
          <w:szCs w:val="18"/>
          <w:lang w:val="lt-LT"/>
        </w:rPr>
        <w:t>_____________________________________________</w:t>
      </w:r>
    </w:p>
    <w:sectPr w:rsidR="001D4AFE" w:rsidRPr="0074719D" w:rsidSect="00A811F3">
      <w:headerReference w:type="even" r:id="rId11"/>
      <w:headerReference w:type="default" r:id="rId12"/>
      <w:footerReference w:type="even" r:id="rId13"/>
      <w:footerReference w:type="default" r:id="rId14"/>
      <w:pgSz w:w="16840" w:h="11907" w:orient="landscape" w:code="9"/>
      <w:pgMar w:top="993" w:right="567" w:bottom="709" w:left="1134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50522" w14:textId="77777777" w:rsidR="00BF1217" w:rsidRDefault="00BF1217">
      <w:r>
        <w:separator/>
      </w:r>
    </w:p>
  </w:endnote>
  <w:endnote w:type="continuationSeparator" w:id="0">
    <w:p w14:paraId="3EEEF3F2" w14:textId="77777777" w:rsidR="00BF1217" w:rsidRDefault="00BF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070C" w14:textId="77777777" w:rsidR="00D70F4C" w:rsidRDefault="00D70F4C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7241E8" w14:textId="77777777" w:rsidR="00D70F4C" w:rsidRDefault="00D70F4C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1288" w14:textId="77777777" w:rsidR="00D70F4C" w:rsidRDefault="00D70F4C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C667B" w14:textId="77777777" w:rsidR="00BF1217" w:rsidRDefault="00BF1217">
      <w:r>
        <w:separator/>
      </w:r>
    </w:p>
  </w:footnote>
  <w:footnote w:type="continuationSeparator" w:id="0">
    <w:p w14:paraId="0AA513C6" w14:textId="77777777" w:rsidR="00BF1217" w:rsidRDefault="00BF1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A750" w14:textId="26956AD0" w:rsidR="00D70F4C" w:rsidRDefault="00D70F4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811F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3F98E91" w14:textId="77777777" w:rsidR="00D70F4C" w:rsidRDefault="00D70F4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FDC5" w14:textId="1341F014" w:rsidR="00D70F4C" w:rsidRDefault="00D70F4C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057E">
      <w:rPr>
        <w:noProof/>
      </w:rPr>
      <w:t>5</w:t>
    </w:r>
    <w:r>
      <w:rPr>
        <w:noProof/>
      </w:rPr>
      <w:fldChar w:fldCharType="end"/>
    </w:r>
  </w:p>
  <w:p w14:paraId="2A4F2F62" w14:textId="77777777" w:rsidR="00D70F4C" w:rsidRDefault="00D70F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B56"/>
    <w:multiLevelType w:val="hybridMultilevel"/>
    <w:tmpl w:val="4E22F310"/>
    <w:lvl w:ilvl="0" w:tplc="A42A7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967B7B"/>
    <w:multiLevelType w:val="multilevel"/>
    <w:tmpl w:val="49662CB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" w15:restartNumberingAfterBreak="0">
    <w:nsid w:val="1B1F301D"/>
    <w:multiLevelType w:val="multilevel"/>
    <w:tmpl w:val="13F61D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8F30B0"/>
    <w:multiLevelType w:val="hybridMultilevel"/>
    <w:tmpl w:val="14DED454"/>
    <w:lvl w:ilvl="0" w:tplc="5E94F2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D7F08"/>
    <w:multiLevelType w:val="hybridMultilevel"/>
    <w:tmpl w:val="63623EC4"/>
    <w:lvl w:ilvl="0" w:tplc="24ECF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F21BF"/>
    <w:multiLevelType w:val="hybridMultilevel"/>
    <w:tmpl w:val="CF0470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36A1D"/>
    <w:multiLevelType w:val="hybridMultilevel"/>
    <w:tmpl w:val="E3B2A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3E12CC"/>
    <w:multiLevelType w:val="hybridMultilevel"/>
    <w:tmpl w:val="613CC3EC"/>
    <w:lvl w:ilvl="0" w:tplc="A0C65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3C6D1D"/>
    <w:multiLevelType w:val="multilevel"/>
    <w:tmpl w:val="61B83F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6C66"/>
    <w:multiLevelType w:val="hybridMultilevel"/>
    <w:tmpl w:val="F5CC1FD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D28C8"/>
    <w:multiLevelType w:val="hybridMultilevel"/>
    <w:tmpl w:val="11FC62AE"/>
    <w:lvl w:ilvl="0" w:tplc="0427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123DD"/>
    <w:multiLevelType w:val="multilevel"/>
    <w:tmpl w:val="7BE45C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C3383B"/>
    <w:multiLevelType w:val="hybridMultilevel"/>
    <w:tmpl w:val="F6966266"/>
    <w:lvl w:ilvl="0" w:tplc="C94E2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4D09E6"/>
    <w:multiLevelType w:val="hybridMultilevel"/>
    <w:tmpl w:val="C9F08350"/>
    <w:lvl w:ilvl="0" w:tplc="5854E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B3397"/>
    <w:multiLevelType w:val="hybridMultilevel"/>
    <w:tmpl w:val="17824A0E"/>
    <w:lvl w:ilvl="0" w:tplc="CBE8235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806FE3"/>
    <w:multiLevelType w:val="multilevel"/>
    <w:tmpl w:val="017EAFA4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7B733D2B"/>
    <w:multiLevelType w:val="hybridMultilevel"/>
    <w:tmpl w:val="61F44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2541188">
    <w:abstractNumId w:val="6"/>
  </w:num>
  <w:num w:numId="2" w16cid:durableId="1787120953">
    <w:abstractNumId w:val="16"/>
  </w:num>
  <w:num w:numId="3" w16cid:durableId="1676878405">
    <w:abstractNumId w:val="12"/>
  </w:num>
  <w:num w:numId="4" w16cid:durableId="304966466">
    <w:abstractNumId w:val="7"/>
  </w:num>
  <w:num w:numId="5" w16cid:durableId="82652534">
    <w:abstractNumId w:val="15"/>
  </w:num>
  <w:num w:numId="6" w16cid:durableId="2131392102">
    <w:abstractNumId w:val="10"/>
  </w:num>
  <w:num w:numId="7" w16cid:durableId="1460104899">
    <w:abstractNumId w:val="11"/>
  </w:num>
  <w:num w:numId="8" w16cid:durableId="730806220">
    <w:abstractNumId w:val="8"/>
  </w:num>
  <w:num w:numId="9" w16cid:durableId="691031711">
    <w:abstractNumId w:val="14"/>
  </w:num>
  <w:num w:numId="10" w16cid:durableId="1561283522">
    <w:abstractNumId w:val="9"/>
  </w:num>
  <w:num w:numId="11" w16cid:durableId="1552421786">
    <w:abstractNumId w:val="0"/>
  </w:num>
  <w:num w:numId="12" w16cid:durableId="1311590100">
    <w:abstractNumId w:val="5"/>
  </w:num>
  <w:num w:numId="13" w16cid:durableId="113408923">
    <w:abstractNumId w:val="2"/>
  </w:num>
  <w:num w:numId="14" w16cid:durableId="870921106">
    <w:abstractNumId w:val="1"/>
  </w:num>
  <w:num w:numId="15" w16cid:durableId="954795926">
    <w:abstractNumId w:val="4"/>
  </w:num>
  <w:num w:numId="16" w16cid:durableId="1705716580">
    <w:abstractNumId w:val="13"/>
  </w:num>
  <w:num w:numId="17" w16cid:durableId="1816529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E31"/>
    <w:rsid w:val="00000CED"/>
    <w:rsid w:val="00002531"/>
    <w:rsid w:val="00004BEB"/>
    <w:rsid w:val="00004D84"/>
    <w:rsid w:val="00005A18"/>
    <w:rsid w:val="000104F1"/>
    <w:rsid w:val="00012A0C"/>
    <w:rsid w:val="00021D53"/>
    <w:rsid w:val="0002233E"/>
    <w:rsid w:val="0002264F"/>
    <w:rsid w:val="000336C7"/>
    <w:rsid w:val="0003623F"/>
    <w:rsid w:val="000362FE"/>
    <w:rsid w:val="00036D2D"/>
    <w:rsid w:val="00037827"/>
    <w:rsid w:val="000442D4"/>
    <w:rsid w:val="000479BC"/>
    <w:rsid w:val="00051C9C"/>
    <w:rsid w:val="00052C1A"/>
    <w:rsid w:val="0005371F"/>
    <w:rsid w:val="0005614E"/>
    <w:rsid w:val="00060EB2"/>
    <w:rsid w:val="00064722"/>
    <w:rsid w:val="00067E9F"/>
    <w:rsid w:val="00070861"/>
    <w:rsid w:val="00070A6F"/>
    <w:rsid w:val="00070CE4"/>
    <w:rsid w:val="00073B07"/>
    <w:rsid w:val="00073FC2"/>
    <w:rsid w:val="000744FE"/>
    <w:rsid w:val="00077EE1"/>
    <w:rsid w:val="000817C4"/>
    <w:rsid w:val="00082FDC"/>
    <w:rsid w:val="000847EF"/>
    <w:rsid w:val="00087345"/>
    <w:rsid w:val="00087E69"/>
    <w:rsid w:val="00090383"/>
    <w:rsid w:val="00090863"/>
    <w:rsid w:val="00092136"/>
    <w:rsid w:val="00093979"/>
    <w:rsid w:val="00093AD7"/>
    <w:rsid w:val="00096647"/>
    <w:rsid w:val="00096D1E"/>
    <w:rsid w:val="00097371"/>
    <w:rsid w:val="000A0AC3"/>
    <w:rsid w:val="000A2CE5"/>
    <w:rsid w:val="000A2F8B"/>
    <w:rsid w:val="000A50E8"/>
    <w:rsid w:val="000A5D7B"/>
    <w:rsid w:val="000A6A2D"/>
    <w:rsid w:val="000B0EFE"/>
    <w:rsid w:val="000B7010"/>
    <w:rsid w:val="000C4B62"/>
    <w:rsid w:val="000D3930"/>
    <w:rsid w:val="000D3C65"/>
    <w:rsid w:val="000D540E"/>
    <w:rsid w:val="000D745E"/>
    <w:rsid w:val="000D7E7B"/>
    <w:rsid w:val="000E08B9"/>
    <w:rsid w:val="000E2F68"/>
    <w:rsid w:val="000E3EEA"/>
    <w:rsid w:val="000E66C5"/>
    <w:rsid w:val="000F1951"/>
    <w:rsid w:val="000F638C"/>
    <w:rsid w:val="00100462"/>
    <w:rsid w:val="001020DC"/>
    <w:rsid w:val="0010426B"/>
    <w:rsid w:val="0010570B"/>
    <w:rsid w:val="00105A9E"/>
    <w:rsid w:val="001165F6"/>
    <w:rsid w:val="00117753"/>
    <w:rsid w:val="00122331"/>
    <w:rsid w:val="00123D24"/>
    <w:rsid w:val="00124C1D"/>
    <w:rsid w:val="00127ABC"/>
    <w:rsid w:val="0013189F"/>
    <w:rsid w:val="00134469"/>
    <w:rsid w:val="001353CF"/>
    <w:rsid w:val="00135E71"/>
    <w:rsid w:val="0014063F"/>
    <w:rsid w:val="001417B3"/>
    <w:rsid w:val="00146195"/>
    <w:rsid w:val="00147073"/>
    <w:rsid w:val="001511F0"/>
    <w:rsid w:val="00152890"/>
    <w:rsid w:val="0015290E"/>
    <w:rsid w:val="001549FB"/>
    <w:rsid w:val="00154A26"/>
    <w:rsid w:val="0016132B"/>
    <w:rsid w:val="00162163"/>
    <w:rsid w:val="00165066"/>
    <w:rsid w:val="001703EE"/>
    <w:rsid w:val="001827BA"/>
    <w:rsid w:val="00185E1F"/>
    <w:rsid w:val="00186D05"/>
    <w:rsid w:val="00193151"/>
    <w:rsid w:val="00194CD6"/>
    <w:rsid w:val="00195AAB"/>
    <w:rsid w:val="00195C17"/>
    <w:rsid w:val="001971CD"/>
    <w:rsid w:val="00197E69"/>
    <w:rsid w:val="001A4217"/>
    <w:rsid w:val="001A5C9C"/>
    <w:rsid w:val="001A6ECC"/>
    <w:rsid w:val="001B0B9A"/>
    <w:rsid w:val="001B1801"/>
    <w:rsid w:val="001B1863"/>
    <w:rsid w:val="001B3B2E"/>
    <w:rsid w:val="001B4A8D"/>
    <w:rsid w:val="001C1176"/>
    <w:rsid w:val="001C2E26"/>
    <w:rsid w:val="001C764A"/>
    <w:rsid w:val="001D1FCF"/>
    <w:rsid w:val="001D2387"/>
    <w:rsid w:val="001D4AFE"/>
    <w:rsid w:val="001D77AF"/>
    <w:rsid w:val="001E5869"/>
    <w:rsid w:val="001E66EA"/>
    <w:rsid w:val="001F298C"/>
    <w:rsid w:val="001F3626"/>
    <w:rsid w:val="001F66FF"/>
    <w:rsid w:val="00204420"/>
    <w:rsid w:val="0020610D"/>
    <w:rsid w:val="00213966"/>
    <w:rsid w:val="002155B3"/>
    <w:rsid w:val="00221DD3"/>
    <w:rsid w:val="002244F5"/>
    <w:rsid w:val="00225C7A"/>
    <w:rsid w:val="00225D7E"/>
    <w:rsid w:val="0023102E"/>
    <w:rsid w:val="00231D91"/>
    <w:rsid w:val="00233B38"/>
    <w:rsid w:val="00235A8A"/>
    <w:rsid w:val="0023641B"/>
    <w:rsid w:val="002406D7"/>
    <w:rsid w:val="0024202D"/>
    <w:rsid w:val="0024379B"/>
    <w:rsid w:val="002458E1"/>
    <w:rsid w:val="0025368A"/>
    <w:rsid w:val="0025412B"/>
    <w:rsid w:val="00254336"/>
    <w:rsid w:val="002577E0"/>
    <w:rsid w:val="00261D6D"/>
    <w:rsid w:val="00273FDA"/>
    <w:rsid w:val="00274B74"/>
    <w:rsid w:val="00275FB8"/>
    <w:rsid w:val="00277049"/>
    <w:rsid w:val="0028395E"/>
    <w:rsid w:val="00284A0A"/>
    <w:rsid w:val="002875E0"/>
    <w:rsid w:val="0029031E"/>
    <w:rsid w:val="00290AB4"/>
    <w:rsid w:val="00290F2C"/>
    <w:rsid w:val="0029139C"/>
    <w:rsid w:val="00292085"/>
    <w:rsid w:val="00296D79"/>
    <w:rsid w:val="00296FAC"/>
    <w:rsid w:val="002A507F"/>
    <w:rsid w:val="002B5356"/>
    <w:rsid w:val="002B695A"/>
    <w:rsid w:val="002B780D"/>
    <w:rsid w:val="002C15F1"/>
    <w:rsid w:val="002C1BCB"/>
    <w:rsid w:val="002C3FE0"/>
    <w:rsid w:val="002C44D3"/>
    <w:rsid w:val="002C7F10"/>
    <w:rsid w:val="002D1025"/>
    <w:rsid w:val="002D7F94"/>
    <w:rsid w:val="002E0798"/>
    <w:rsid w:val="002E620B"/>
    <w:rsid w:val="002E644D"/>
    <w:rsid w:val="002E6CD7"/>
    <w:rsid w:val="002E79CC"/>
    <w:rsid w:val="002F3195"/>
    <w:rsid w:val="002F4238"/>
    <w:rsid w:val="002F44E3"/>
    <w:rsid w:val="002F715D"/>
    <w:rsid w:val="003001A1"/>
    <w:rsid w:val="003066FF"/>
    <w:rsid w:val="00311AB5"/>
    <w:rsid w:val="00316E6E"/>
    <w:rsid w:val="00317ECD"/>
    <w:rsid w:val="00317F98"/>
    <w:rsid w:val="00320171"/>
    <w:rsid w:val="00321D10"/>
    <w:rsid w:val="00321E0A"/>
    <w:rsid w:val="00322EDA"/>
    <w:rsid w:val="00324794"/>
    <w:rsid w:val="00325A08"/>
    <w:rsid w:val="00326161"/>
    <w:rsid w:val="0033093E"/>
    <w:rsid w:val="00330A8E"/>
    <w:rsid w:val="00330C16"/>
    <w:rsid w:val="0034665E"/>
    <w:rsid w:val="003475AE"/>
    <w:rsid w:val="003477D5"/>
    <w:rsid w:val="0035041E"/>
    <w:rsid w:val="0035112E"/>
    <w:rsid w:val="003609C2"/>
    <w:rsid w:val="00361935"/>
    <w:rsid w:val="00362EBB"/>
    <w:rsid w:val="0036534C"/>
    <w:rsid w:val="003657D7"/>
    <w:rsid w:val="003671BA"/>
    <w:rsid w:val="00367839"/>
    <w:rsid w:val="00370A1A"/>
    <w:rsid w:val="00371616"/>
    <w:rsid w:val="003728B1"/>
    <w:rsid w:val="00372B16"/>
    <w:rsid w:val="00373201"/>
    <w:rsid w:val="0037777B"/>
    <w:rsid w:val="00377801"/>
    <w:rsid w:val="003829C7"/>
    <w:rsid w:val="00383579"/>
    <w:rsid w:val="00386782"/>
    <w:rsid w:val="00386BF4"/>
    <w:rsid w:val="003912D6"/>
    <w:rsid w:val="00392768"/>
    <w:rsid w:val="003937EB"/>
    <w:rsid w:val="00396A5A"/>
    <w:rsid w:val="00397341"/>
    <w:rsid w:val="003A0E84"/>
    <w:rsid w:val="003A37E8"/>
    <w:rsid w:val="003A4B73"/>
    <w:rsid w:val="003A5AD4"/>
    <w:rsid w:val="003A672F"/>
    <w:rsid w:val="003B057E"/>
    <w:rsid w:val="003B136B"/>
    <w:rsid w:val="003B20A9"/>
    <w:rsid w:val="003B4838"/>
    <w:rsid w:val="003C2253"/>
    <w:rsid w:val="003C33D7"/>
    <w:rsid w:val="003C5E4B"/>
    <w:rsid w:val="003C6481"/>
    <w:rsid w:val="003D04CB"/>
    <w:rsid w:val="003D45C4"/>
    <w:rsid w:val="003D7B30"/>
    <w:rsid w:val="003E4D2C"/>
    <w:rsid w:val="003E5AE7"/>
    <w:rsid w:val="003E7323"/>
    <w:rsid w:val="003F538D"/>
    <w:rsid w:val="003F702B"/>
    <w:rsid w:val="003F71CB"/>
    <w:rsid w:val="00403167"/>
    <w:rsid w:val="00403EA2"/>
    <w:rsid w:val="004042B7"/>
    <w:rsid w:val="00406592"/>
    <w:rsid w:val="00420A22"/>
    <w:rsid w:val="00421105"/>
    <w:rsid w:val="0042176E"/>
    <w:rsid w:val="0042655E"/>
    <w:rsid w:val="00432991"/>
    <w:rsid w:val="0043464D"/>
    <w:rsid w:val="00435038"/>
    <w:rsid w:val="00436B00"/>
    <w:rsid w:val="0043751F"/>
    <w:rsid w:val="0044006F"/>
    <w:rsid w:val="00440DDD"/>
    <w:rsid w:val="004426AC"/>
    <w:rsid w:val="00443C61"/>
    <w:rsid w:val="00445A9E"/>
    <w:rsid w:val="00450598"/>
    <w:rsid w:val="00450A76"/>
    <w:rsid w:val="0046197F"/>
    <w:rsid w:val="00461BA8"/>
    <w:rsid w:val="00462DE5"/>
    <w:rsid w:val="00463965"/>
    <w:rsid w:val="0047021D"/>
    <w:rsid w:val="00470645"/>
    <w:rsid w:val="004772D8"/>
    <w:rsid w:val="0048079E"/>
    <w:rsid w:val="0048277E"/>
    <w:rsid w:val="00483E4E"/>
    <w:rsid w:val="00484E0D"/>
    <w:rsid w:val="00487AD1"/>
    <w:rsid w:val="00487B41"/>
    <w:rsid w:val="00493FAD"/>
    <w:rsid w:val="0049535F"/>
    <w:rsid w:val="00496B54"/>
    <w:rsid w:val="004A245D"/>
    <w:rsid w:val="004A5910"/>
    <w:rsid w:val="004A5B8F"/>
    <w:rsid w:val="004A5C6B"/>
    <w:rsid w:val="004A5F6C"/>
    <w:rsid w:val="004B459E"/>
    <w:rsid w:val="004C04F8"/>
    <w:rsid w:val="004C0636"/>
    <w:rsid w:val="004C1576"/>
    <w:rsid w:val="004C746B"/>
    <w:rsid w:val="004D32E9"/>
    <w:rsid w:val="004D5245"/>
    <w:rsid w:val="004D5F98"/>
    <w:rsid w:val="004D6592"/>
    <w:rsid w:val="004D71BE"/>
    <w:rsid w:val="004D76C6"/>
    <w:rsid w:val="004E10D8"/>
    <w:rsid w:val="004E1330"/>
    <w:rsid w:val="004E1946"/>
    <w:rsid w:val="004E31F4"/>
    <w:rsid w:val="004E6A0B"/>
    <w:rsid w:val="004E6CAE"/>
    <w:rsid w:val="004E7C3B"/>
    <w:rsid w:val="004E7ED6"/>
    <w:rsid w:val="004F1A7C"/>
    <w:rsid w:val="004F2B18"/>
    <w:rsid w:val="004F4446"/>
    <w:rsid w:val="004F7BDE"/>
    <w:rsid w:val="00501925"/>
    <w:rsid w:val="00504C69"/>
    <w:rsid w:val="00506FAF"/>
    <w:rsid w:val="00511092"/>
    <w:rsid w:val="0051174D"/>
    <w:rsid w:val="00512094"/>
    <w:rsid w:val="0052103A"/>
    <w:rsid w:val="00521295"/>
    <w:rsid w:val="0052477B"/>
    <w:rsid w:val="00524CF5"/>
    <w:rsid w:val="00526174"/>
    <w:rsid w:val="00526214"/>
    <w:rsid w:val="00526231"/>
    <w:rsid w:val="00527EED"/>
    <w:rsid w:val="00531BC8"/>
    <w:rsid w:val="00535E45"/>
    <w:rsid w:val="00536633"/>
    <w:rsid w:val="00536D34"/>
    <w:rsid w:val="0053755E"/>
    <w:rsid w:val="0053774E"/>
    <w:rsid w:val="005411C9"/>
    <w:rsid w:val="00543F20"/>
    <w:rsid w:val="00546FD4"/>
    <w:rsid w:val="00550D23"/>
    <w:rsid w:val="00553FD4"/>
    <w:rsid w:val="005557A1"/>
    <w:rsid w:val="0055617A"/>
    <w:rsid w:val="005561FB"/>
    <w:rsid w:val="00560077"/>
    <w:rsid w:val="00560240"/>
    <w:rsid w:val="0056700A"/>
    <w:rsid w:val="00571B5D"/>
    <w:rsid w:val="00573D54"/>
    <w:rsid w:val="0057523C"/>
    <w:rsid w:val="00575BC0"/>
    <w:rsid w:val="005775EC"/>
    <w:rsid w:val="0058348B"/>
    <w:rsid w:val="00587A9F"/>
    <w:rsid w:val="00587B30"/>
    <w:rsid w:val="00591C9E"/>
    <w:rsid w:val="00592322"/>
    <w:rsid w:val="005948CB"/>
    <w:rsid w:val="00595B2C"/>
    <w:rsid w:val="005966F9"/>
    <w:rsid w:val="005A2223"/>
    <w:rsid w:val="005A3118"/>
    <w:rsid w:val="005A48E1"/>
    <w:rsid w:val="005B0062"/>
    <w:rsid w:val="005B098B"/>
    <w:rsid w:val="005B0997"/>
    <w:rsid w:val="005B39B8"/>
    <w:rsid w:val="005B424C"/>
    <w:rsid w:val="005B5C09"/>
    <w:rsid w:val="005B6BC0"/>
    <w:rsid w:val="005B7E48"/>
    <w:rsid w:val="005C1DC4"/>
    <w:rsid w:val="005C3547"/>
    <w:rsid w:val="005C603A"/>
    <w:rsid w:val="005D178A"/>
    <w:rsid w:val="005D28DF"/>
    <w:rsid w:val="005D2E2D"/>
    <w:rsid w:val="005D599E"/>
    <w:rsid w:val="005D699B"/>
    <w:rsid w:val="005D7AE3"/>
    <w:rsid w:val="005E01D9"/>
    <w:rsid w:val="005E326C"/>
    <w:rsid w:val="005E3969"/>
    <w:rsid w:val="005E4A0A"/>
    <w:rsid w:val="005E50DE"/>
    <w:rsid w:val="005E53ED"/>
    <w:rsid w:val="005F03B8"/>
    <w:rsid w:val="005F0A57"/>
    <w:rsid w:val="005F1108"/>
    <w:rsid w:val="005F2C98"/>
    <w:rsid w:val="005F31C0"/>
    <w:rsid w:val="005F638C"/>
    <w:rsid w:val="005F7B74"/>
    <w:rsid w:val="006002AD"/>
    <w:rsid w:val="00600851"/>
    <w:rsid w:val="00601841"/>
    <w:rsid w:val="00603930"/>
    <w:rsid w:val="00610DE2"/>
    <w:rsid w:val="006168C9"/>
    <w:rsid w:val="00616BC6"/>
    <w:rsid w:val="00617787"/>
    <w:rsid w:val="006179BD"/>
    <w:rsid w:val="0062036B"/>
    <w:rsid w:val="0062596A"/>
    <w:rsid w:val="00625AB6"/>
    <w:rsid w:val="00626A79"/>
    <w:rsid w:val="00627A0C"/>
    <w:rsid w:val="006326B2"/>
    <w:rsid w:val="00632E0F"/>
    <w:rsid w:val="00636EDF"/>
    <w:rsid w:val="00643CB1"/>
    <w:rsid w:val="00644971"/>
    <w:rsid w:val="00645BD4"/>
    <w:rsid w:val="00646512"/>
    <w:rsid w:val="00646967"/>
    <w:rsid w:val="00655CE1"/>
    <w:rsid w:val="00660C4A"/>
    <w:rsid w:val="00665CFC"/>
    <w:rsid w:val="006703D1"/>
    <w:rsid w:val="00671D42"/>
    <w:rsid w:val="00672818"/>
    <w:rsid w:val="006736AA"/>
    <w:rsid w:val="00674A75"/>
    <w:rsid w:val="00675A4D"/>
    <w:rsid w:val="00676243"/>
    <w:rsid w:val="00677B5E"/>
    <w:rsid w:val="00681BDA"/>
    <w:rsid w:val="0068241E"/>
    <w:rsid w:val="0068664D"/>
    <w:rsid w:val="00687624"/>
    <w:rsid w:val="00691178"/>
    <w:rsid w:val="006970C9"/>
    <w:rsid w:val="00697B09"/>
    <w:rsid w:val="006A07D6"/>
    <w:rsid w:val="006A0D15"/>
    <w:rsid w:val="006A1408"/>
    <w:rsid w:val="006A19DB"/>
    <w:rsid w:val="006A5065"/>
    <w:rsid w:val="006A6D8B"/>
    <w:rsid w:val="006A7467"/>
    <w:rsid w:val="006B0B05"/>
    <w:rsid w:val="006B3551"/>
    <w:rsid w:val="006B3E9F"/>
    <w:rsid w:val="006B46A5"/>
    <w:rsid w:val="006B48FB"/>
    <w:rsid w:val="006B7566"/>
    <w:rsid w:val="006B76AB"/>
    <w:rsid w:val="006C0393"/>
    <w:rsid w:val="006C079B"/>
    <w:rsid w:val="006C0E2F"/>
    <w:rsid w:val="006C12E6"/>
    <w:rsid w:val="006C1DAD"/>
    <w:rsid w:val="006D5725"/>
    <w:rsid w:val="006D5D54"/>
    <w:rsid w:val="006D63B7"/>
    <w:rsid w:val="006D6550"/>
    <w:rsid w:val="006E46A0"/>
    <w:rsid w:val="006F33C1"/>
    <w:rsid w:val="006F4A1E"/>
    <w:rsid w:val="006F4A63"/>
    <w:rsid w:val="006F5B76"/>
    <w:rsid w:val="006F5CEC"/>
    <w:rsid w:val="00702D36"/>
    <w:rsid w:val="00703C3B"/>
    <w:rsid w:val="00704EA4"/>
    <w:rsid w:val="00707A6A"/>
    <w:rsid w:val="00710A7F"/>
    <w:rsid w:val="007119E9"/>
    <w:rsid w:val="007126C3"/>
    <w:rsid w:val="00716348"/>
    <w:rsid w:val="0072145F"/>
    <w:rsid w:val="00724FCD"/>
    <w:rsid w:val="0072678E"/>
    <w:rsid w:val="00730476"/>
    <w:rsid w:val="007330BF"/>
    <w:rsid w:val="00733299"/>
    <w:rsid w:val="00733EB3"/>
    <w:rsid w:val="00734597"/>
    <w:rsid w:val="00735536"/>
    <w:rsid w:val="00736267"/>
    <w:rsid w:val="00741E72"/>
    <w:rsid w:val="007455AF"/>
    <w:rsid w:val="00745B53"/>
    <w:rsid w:val="0074719D"/>
    <w:rsid w:val="0075068B"/>
    <w:rsid w:val="00756EBF"/>
    <w:rsid w:val="00757FFB"/>
    <w:rsid w:val="0076068A"/>
    <w:rsid w:val="00761A3C"/>
    <w:rsid w:val="00761E84"/>
    <w:rsid w:val="00763158"/>
    <w:rsid w:val="0076333A"/>
    <w:rsid w:val="00763C17"/>
    <w:rsid w:val="007651D8"/>
    <w:rsid w:val="00765313"/>
    <w:rsid w:val="00765557"/>
    <w:rsid w:val="00766B29"/>
    <w:rsid w:val="00767FD5"/>
    <w:rsid w:val="007710B5"/>
    <w:rsid w:val="00771BDC"/>
    <w:rsid w:val="00773431"/>
    <w:rsid w:val="0077590C"/>
    <w:rsid w:val="00775DD0"/>
    <w:rsid w:val="00777FA5"/>
    <w:rsid w:val="00783818"/>
    <w:rsid w:val="00783C99"/>
    <w:rsid w:val="0078551C"/>
    <w:rsid w:val="0078612C"/>
    <w:rsid w:val="00786384"/>
    <w:rsid w:val="00786597"/>
    <w:rsid w:val="007866E1"/>
    <w:rsid w:val="00786E78"/>
    <w:rsid w:val="00786F50"/>
    <w:rsid w:val="00790458"/>
    <w:rsid w:val="007923FA"/>
    <w:rsid w:val="00792513"/>
    <w:rsid w:val="00794EE3"/>
    <w:rsid w:val="007A77F8"/>
    <w:rsid w:val="007B6738"/>
    <w:rsid w:val="007D19B8"/>
    <w:rsid w:val="007D2BFF"/>
    <w:rsid w:val="007D30FB"/>
    <w:rsid w:val="007E5727"/>
    <w:rsid w:val="007F04BF"/>
    <w:rsid w:val="007F19F8"/>
    <w:rsid w:val="007F3593"/>
    <w:rsid w:val="007F55B4"/>
    <w:rsid w:val="00801C11"/>
    <w:rsid w:val="008033AF"/>
    <w:rsid w:val="00806BDC"/>
    <w:rsid w:val="00806E58"/>
    <w:rsid w:val="00806F65"/>
    <w:rsid w:val="00807264"/>
    <w:rsid w:val="00807A5C"/>
    <w:rsid w:val="00807B95"/>
    <w:rsid w:val="0081556A"/>
    <w:rsid w:val="008155D2"/>
    <w:rsid w:val="00817672"/>
    <w:rsid w:val="008179B6"/>
    <w:rsid w:val="008247CC"/>
    <w:rsid w:val="008250AB"/>
    <w:rsid w:val="00834406"/>
    <w:rsid w:val="008356C9"/>
    <w:rsid w:val="00835C0F"/>
    <w:rsid w:val="00837008"/>
    <w:rsid w:val="00837D5E"/>
    <w:rsid w:val="00846245"/>
    <w:rsid w:val="008476E2"/>
    <w:rsid w:val="0085097D"/>
    <w:rsid w:val="00851952"/>
    <w:rsid w:val="00852DAA"/>
    <w:rsid w:val="008539A7"/>
    <w:rsid w:val="00855499"/>
    <w:rsid w:val="0085619F"/>
    <w:rsid w:val="0085742A"/>
    <w:rsid w:val="008621F7"/>
    <w:rsid w:val="00863379"/>
    <w:rsid w:val="0086659B"/>
    <w:rsid w:val="0086689F"/>
    <w:rsid w:val="00870911"/>
    <w:rsid w:val="0087130F"/>
    <w:rsid w:val="008751B8"/>
    <w:rsid w:val="00876883"/>
    <w:rsid w:val="008772A9"/>
    <w:rsid w:val="0088416E"/>
    <w:rsid w:val="00886B59"/>
    <w:rsid w:val="00890029"/>
    <w:rsid w:val="00892400"/>
    <w:rsid w:val="00893E3A"/>
    <w:rsid w:val="00896092"/>
    <w:rsid w:val="00897496"/>
    <w:rsid w:val="0089773B"/>
    <w:rsid w:val="008A03EA"/>
    <w:rsid w:val="008A2251"/>
    <w:rsid w:val="008A77CE"/>
    <w:rsid w:val="008A791E"/>
    <w:rsid w:val="008B39FB"/>
    <w:rsid w:val="008B3CA0"/>
    <w:rsid w:val="008B3E01"/>
    <w:rsid w:val="008B40F5"/>
    <w:rsid w:val="008C19EB"/>
    <w:rsid w:val="008C3CBC"/>
    <w:rsid w:val="008C7519"/>
    <w:rsid w:val="008D4DCC"/>
    <w:rsid w:val="008D6C25"/>
    <w:rsid w:val="008D6E09"/>
    <w:rsid w:val="008D7139"/>
    <w:rsid w:val="008D74E4"/>
    <w:rsid w:val="008D7B9F"/>
    <w:rsid w:val="008E4B29"/>
    <w:rsid w:val="008F0239"/>
    <w:rsid w:val="008F1E63"/>
    <w:rsid w:val="008F6B84"/>
    <w:rsid w:val="008F6E20"/>
    <w:rsid w:val="009056E8"/>
    <w:rsid w:val="00913378"/>
    <w:rsid w:val="009142F6"/>
    <w:rsid w:val="0091638D"/>
    <w:rsid w:val="00922ED4"/>
    <w:rsid w:val="00924BBA"/>
    <w:rsid w:val="009270EF"/>
    <w:rsid w:val="009324F2"/>
    <w:rsid w:val="00935500"/>
    <w:rsid w:val="00935823"/>
    <w:rsid w:val="00936B05"/>
    <w:rsid w:val="00940F72"/>
    <w:rsid w:val="009426B0"/>
    <w:rsid w:val="00946F39"/>
    <w:rsid w:val="00947071"/>
    <w:rsid w:val="009503C5"/>
    <w:rsid w:val="00950FAD"/>
    <w:rsid w:val="009564D6"/>
    <w:rsid w:val="00961791"/>
    <w:rsid w:val="00964350"/>
    <w:rsid w:val="00970AD2"/>
    <w:rsid w:val="00971399"/>
    <w:rsid w:val="009726D6"/>
    <w:rsid w:val="009727EE"/>
    <w:rsid w:val="009750A9"/>
    <w:rsid w:val="00981197"/>
    <w:rsid w:val="0098336F"/>
    <w:rsid w:val="0099133C"/>
    <w:rsid w:val="00991839"/>
    <w:rsid w:val="009920F4"/>
    <w:rsid w:val="00992F95"/>
    <w:rsid w:val="009930BC"/>
    <w:rsid w:val="00995273"/>
    <w:rsid w:val="00995588"/>
    <w:rsid w:val="00995DE9"/>
    <w:rsid w:val="00997578"/>
    <w:rsid w:val="009A0E78"/>
    <w:rsid w:val="009A2586"/>
    <w:rsid w:val="009A6E46"/>
    <w:rsid w:val="009A7E52"/>
    <w:rsid w:val="009B1D0B"/>
    <w:rsid w:val="009B2320"/>
    <w:rsid w:val="009B39D4"/>
    <w:rsid w:val="009B43D6"/>
    <w:rsid w:val="009B7545"/>
    <w:rsid w:val="009C22EB"/>
    <w:rsid w:val="009C7C19"/>
    <w:rsid w:val="009D0A89"/>
    <w:rsid w:val="009D6B12"/>
    <w:rsid w:val="009D7D69"/>
    <w:rsid w:val="009D7FA2"/>
    <w:rsid w:val="009E1C00"/>
    <w:rsid w:val="009E25CE"/>
    <w:rsid w:val="009E3174"/>
    <w:rsid w:val="009E33CB"/>
    <w:rsid w:val="009E3586"/>
    <w:rsid w:val="009E5FB2"/>
    <w:rsid w:val="009E74EF"/>
    <w:rsid w:val="009F0029"/>
    <w:rsid w:val="009F0600"/>
    <w:rsid w:val="009F4A2D"/>
    <w:rsid w:val="009F4B9B"/>
    <w:rsid w:val="00A00DD9"/>
    <w:rsid w:val="00A0250B"/>
    <w:rsid w:val="00A03B64"/>
    <w:rsid w:val="00A0435A"/>
    <w:rsid w:val="00A062C1"/>
    <w:rsid w:val="00A11554"/>
    <w:rsid w:val="00A11C59"/>
    <w:rsid w:val="00A20CF8"/>
    <w:rsid w:val="00A22E6A"/>
    <w:rsid w:val="00A24E22"/>
    <w:rsid w:val="00A25FEC"/>
    <w:rsid w:val="00A27019"/>
    <w:rsid w:val="00A33B65"/>
    <w:rsid w:val="00A33DF5"/>
    <w:rsid w:val="00A3628A"/>
    <w:rsid w:val="00A40BB8"/>
    <w:rsid w:val="00A4212A"/>
    <w:rsid w:val="00A4550F"/>
    <w:rsid w:val="00A47607"/>
    <w:rsid w:val="00A47D8D"/>
    <w:rsid w:val="00A50855"/>
    <w:rsid w:val="00A5474B"/>
    <w:rsid w:val="00A5543D"/>
    <w:rsid w:val="00A55CC0"/>
    <w:rsid w:val="00A55E31"/>
    <w:rsid w:val="00A563F4"/>
    <w:rsid w:val="00A60B46"/>
    <w:rsid w:val="00A61516"/>
    <w:rsid w:val="00A62EBC"/>
    <w:rsid w:val="00A67A58"/>
    <w:rsid w:val="00A70378"/>
    <w:rsid w:val="00A714FC"/>
    <w:rsid w:val="00A72A50"/>
    <w:rsid w:val="00A74595"/>
    <w:rsid w:val="00A75B8F"/>
    <w:rsid w:val="00A76A0E"/>
    <w:rsid w:val="00A80396"/>
    <w:rsid w:val="00A811F3"/>
    <w:rsid w:val="00A84B3F"/>
    <w:rsid w:val="00A90736"/>
    <w:rsid w:val="00A9206B"/>
    <w:rsid w:val="00A9222A"/>
    <w:rsid w:val="00A941C3"/>
    <w:rsid w:val="00AA0F11"/>
    <w:rsid w:val="00AA1490"/>
    <w:rsid w:val="00AA14B2"/>
    <w:rsid w:val="00AA43D4"/>
    <w:rsid w:val="00AB14AD"/>
    <w:rsid w:val="00AB6037"/>
    <w:rsid w:val="00AB6C46"/>
    <w:rsid w:val="00AB710A"/>
    <w:rsid w:val="00AC2119"/>
    <w:rsid w:val="00AC2137"/>
    <w:rsid w:val="00AC3F58"/>
    <w:rsid w:val="00AC4873"/>
    <w:rsid w:val="00AC608B"/>
    <w:rsid w:val="00AC7E96"/>
    <w:rsid w:val="00AD115A"/>
    <w:rsid w:val="00AD1981"/>
    <w:rsid w:val="00AD5468"/>
    <w:rsid w:val="00AD548F"/>
    <w:rsid w:val="00AE0E0E"/>
    <w:rsid w:val="00AE2192"/>
    <w:rsid w:val="00AE486D"/>
    <w:rsid w:val="00AE6CA8"/>
    <w:rsid w:val="00AF1079"/>
    <w:rsid w:val="00AF1C19"/>
    <w:rsid w:val="00AF39EC"/>
    <w:rsid w:val="00AF4503"/>
    <w:rsid w:val="00AF6003"/>
    <w:rsid w:val="00AF6DB3"/>
    <w:rsid w:val="00B00AE0"/>
    <w:rsid w:val="00B10225"/>
    <w:rsid w:val="00B1254B"/>
    <w:rsid w:val="00B15106"/>
    <w:rsid w:val="00B16079"/>
    <w:rsid w:val="00B22546"/>
    <w:rsid w:val="00B25EDD"/>
    <w:rsid w:val="00B30376"/>
    <w:rsid w:val="00B3243B"/>
    <w:rsid w:val="00B33C12"/>
    <w:rsid w:val="00B34C3D"/>
    <w:rsid w:val="00B44553"/>
    <w:rsid w:val="00B458CD"/>
    <w:rsid w:val="00B45B34"/>
    <w:rsid w:val="00B45BF1"/>
    <w:rsid w:val="00B51477"/>
    <w:rsid w:val="00B52D8A"/>
    <w:rsid w:val="00B569B3"/>
    <w:rsid w:val="00B57957"/>
    <w:rsid w:val="00B60912"/>
    <w:rsid w:val="00B614B0"/>
    <w:rsid w:val="00B627EB"/>
    <w:rsid w:val="00B63323"/>
    <w:rsid w:val="00B63A7B"/>
    <w:rsid w:val="00B64296"/>
    <w:rsid w:val="00B732E9"/>
    <w:rsid w:val="00B83AB7"/>
    <w:rsid w:val="00B85C03"/>
    <w:rsid w:val="00B87211"/>
    <w:rsid w:val="00B90895"/>
    <w:rsid w:val="00B9241E"/>
    <w:rsid w:val="00B943E6"/>
    <w:rsid w:val="00B967A2"/>
    <w:rsid w:val="00B974BE"/>
    <w:rsid w:val="00BA2237"/>
    <w:rsid w:val="00BA4E01"/>
    <w:rsid w:val="00BA6AE6"/>
    <w:rsid w:val="00BA74F7"/>
    <w:rsid w:val="00BA7E74"/>
    <w:rsid w:val="00BB08D0"/>
    <w:rsid w:val="00BB09DC"/>
    <w:rsid w:val="00BB5B1C"/>
    <w:rsid w:val="00BB6081"/>
    <w:rsid w:val="00BB7979"/>
    <w:rsid w:val="00BD0436"/>
    <w:rsid w:val="00BD0614"/>
    <w:rsid w:val="00BD0825"/>
    <w:rsid w:val="00BD46CD"/>
    <w:rsid w:val="00BD7150"/>
    <w:rsid w:val="00BE3258"/>
    <w:rsid w:val="00BE4A98"/>
    <w:rsid w:val="00BE6670"/>
    <w:rsid w:val="00BF0A93"/>
    <w:rsid w:val="00BF1217"/>
    <w:rsid w:val="00BF237F"/>
    <w:rsid w:val="00BF584A"/>
    <w:rsid w:val="00BF7250"/>
    <w:rsid w:val="00C01E62"/>
    <w:rsid w:val="00C03660"/>
    <w:rsid w:val="00C04643"/>
    <w:rsid w:val="00C1108F"/>
    <w:rsid w:val="00C12696"/>
    <w:rsid w:val="00C12C4F"/>
    <w:rsid w:val="00C13D79"/>
    <w:rsid w:val="00C140E1"/>
    <w:rsid w:val="00C16A39"/>
    <w:rsid w:val="00C17085"/>
    <w:rsid w:val="00C214C0"/>
    <w:rsid w:val="00C2332F"/>
    <w:rsid w:val="00C23A14"/>
    <w:rsid w:val="00C30B52"/>
    <w:rsid w:val="00C322D5"/>
    <w:rsid w:val="00C322FD"/>
    <w:rsid w:val="00C3433A"/>
    <w:rsid w:val="00C3518A"/>
    <w:rsid w:val="00C40A47"/>
    <w:rsid w:val="00C42AA3"/>
    <w:rsid w:val="00C433C8"/>
    <w:rsid w:val="00C4413F"/>
    <w:rsid w:val="00C44547"/>
    <w:rsid w:val="00C44B90"/>
    <w:rsid w:val="00C47ED6"/>
    <w:rsid w:val="00C548F1"/>
    <w:rsid w:val="00C5659A"/>
    <w:rsid w:val="00C6111D"/>
    <w:rsid w:val="00C61443"/>
    <w:rsid w:val="00C6439A"/>
    <w:rsid w:val="00C65FE1"/>
    <w:rsid w:val="00C70202"/>
    <w:rsid w:val="00C70CFB"/>
    <w:rsid w:val="00C71455"/>
    <w:rsid w:val="00C7212E"/>
    <w:rsid w:val="00C723A4"/>
    <w:rsid w:val="00C85374"/>
    <w:rsid w:val="00C85571"/>
    <w:rsid w:val="00C85D72"/>
    <w:rsid w:val="00C90873"/>
    <w:rsid w:val="00C91A3C"/>
    <w:rsid w:val="00C92E07"/>
    <w:rsid w:val="00C97F37"/>
    <w:rsid w:val="00CA11CC"/>
    <w:rsid w:val="00CA4FA0"/>
    <w:rsid w:val="00CA7728"/>
    <w:rsid w:val="00CB037E"/>
    <w:rsid w:val="00CB1373"/>
    <w:rsid w:val="00CB1DD8"/>
    <w:rsid w:val="00CB3A71"/>
    <w:rsid w:val="00CB72C8"/>
    <w:rsid w:val="00CB7378"/>
    <w:rsid w:val="00CB7901"/>
    <w:rsid w:val="00CC1920"/>
    <w:rsid w:val="00CC1A6D"/>
    <w:rsid w:val="00CC3041"/>
    <w:rsid w:val="00CC437A"/>
    <w:rsid w:val="00CC4394"/>
    <w:rsid w:val="00CC64BE"/>
    <w:rsid w:val="00CD0C13"/>
    <w:rsid w:val="00CD0E73"/>
    <w:rsid w:val="00CD5108"/>
    <w:rsid w:val="00CD5574"/>
    <w:rsid w:val="00CE013D"/>
    <w:rsid w:val="00CE3A11"/>
    <w:rsid w:val="00CE4B8E"/>
    <w:rsid w:val="00CE7806"/>
    <w:rsid w:val="00CF1237"/>
    <w:rsid w:val="00CF1A03"/>
    <w:rsid w:val="00CF216E"/>
    <w:rsid w:val="00D008E7"/>
    <w:rsid w:val="00D013C6"/>
    <w:rsid w:val="00D018BB"/>
    <w:rsid w:val="00D046CD"/>
    <w:rsid w:val="00D06847"/>
    <w:rsid w:val="00D11645"/>
    <w:rsid w:val="00D1525A"/>
    <w:rsid w:val="00D17395"/>
    <w:rsid w:val="00D232D8"/>
    <w:rsid w:val="00D27027"/>
    <w:rsid w:val="00D33B5D"/>
    <w:rsid w:val="00D369A5"/>
    <w:rsid w:val="00D376FA"/>
    <w:rsid w:val="00D406DC"/>
    <w:rsid w:val="00D460F6"/>
    <w:rsid w:val="00D50E7A"/>
    <w:rsid w:val="00D51EDB"/>
    <w:rsid w:val="00D55C65"/>
    <w:rsid w:val="00D63C35"/>
    <w:rsid w:val="00D65607"/>
    <w:rsid w:val="00D65C1F"/>
    <w:rsid w:val="00D65D19"/>
    <w:rsid w:val="00D65E33"/>
    <w:rsid w:val="00D661DB"/>
    <w:rsid w:val="00D674A2"/>
    <w:rsid w:val="00D70F4C"/>
    <w:rsid w:val="00D77339"/>
    <w:rsid w:val="00D80241"/>
    <w:rsid w:val="00D816AC"/>
    <w:rsid w:val="00D82A30"/>
    <w:rsid w:val="00D8334C"/>
    <w:rsid w:val="00D85091"/>
    <w:rsid w:val="00D86601"/>
    <w:rsid w:val="00D87101"/>
    <w:rsid w:val="00D91E33"/>
    <w:rsid w:val="00D92C26"/>
    <w:rsid w:val="00D96D03"/>
    <w:rsid w:val="00D975F1"/>
    <w:rsid w:val="00DA332A"/>
    <w:rsid w:val="00DA6CE9"/>
    <w:rsid w:val="00DB115C"/>
    <w:rsid w:val="00DB2DDB"/>
    <w:rsid w:val="00DB499B"/>
    <w:rsid w:val="00DB51BF"/>
    <w:rsid w:val="00DB53AE"/>
    <w:rsid w:val="00DB5838"/>
    <w:rsid w:val="00DB6C04"/>
    <w:rsid w:val="00DB6D0C"/>
    <w:rsid w:val="00DB701F"/>
    <w:rsid w:val="00DC0054"/>
    <w:rsid w:val="00DC07AE"/>
    <w:rsid w:val="00DC421D"/>
    <w:rsid w:val="00DC43E8"/>
    <w:rsid w:val="00DC5923"/>
    <w:rsid w:val="00DD242E"/>
    <w:rsid w:val="00DD32C0"/>
    <w:rsid w:val="00DD3652"/>
    <w:rsid w:val="00DD4DF1"/>
    <w:rsid w:val="00DD6085"/>
    <w:rsid w:val="00DD66A0"/>
    <w:rsid w:val="00DD7700"/>
    <w:rsid w:val="00DD7AB3"/>
    <w:rsid w:val="00DE2B94"/>
    <w:rsid w:val="00DE38C0"/>
    <w:rsid w:val="00DE3DCB"/>
    <w:rsid w:val="00DE5AB9"/>
    <w:rsid w:val="00DE61AC"/>
    <w:rsid w:val="00DE777C"/>
    <w:rsid w:val="00DE7B8A"/>
    <w:rsid w:val="00DF19BB"/>
    <w:rsid w:val="00DF3654"/>
    <w:rsid w:val="00DF4F6C"/>
    <w:rsid w:val="00DF6619"/>
    <w:rsid w:val="00E00297"/>
    <w:rsid w:val="00E0369C"/>
    <w:rsid w:val="00E04AF3"/>
    <w:rsid w:val="00E0674B"/>
    <w:rsid w:val="00E1029B"/>
    <w:rsid w:val="00E1441E"/>
    <w:rsid w:val="00E16D42"/>
    <w:rsid w:val="00E1770C"/>
    <w:rsid w:val="00E237A6"/>
    <w:rsid w:val="00E27179"/>
    <w:rsid w:val="00E27D61"/>
    <w:rsid w:val="00E27D67"/>
    <w:rsid w:val="00E30F3A"/>
    <w:rsid w:val="00E316B2"/>
    <w:rsid w:val="00E32687"/>
    <w:rsid w:val="00E33F79"/>
    <w:rsid w:val="00E345B5"/>
    <w:rsid w:val="00E348EB"/>
    <w:rsid w:val="00E36497"/>
    <w:rsid w:val="00E36A8D"/>
    <w:rsid w:val="00E4050B"/>
    <w:rsid w:val="00E40A2D"/>
    <w:rsid w:val="00E41375"/>
    <w:rsid w:val="00E429C2"/>
    <w:rsid w:val="00E437C2"/>
    <w:rsid w:val="00E444FE"/>
    <w:rsid w:val="00E45569"/>
    <w:rsid w:val="00E46071"/>
    <w:rsid w:val="00E5000F"/>
    <w:rsid w:val="00E50E92"/>
    <w:rsid w:val="00E55944"/>
    <w:rsid w:val="00E559F6"/>
    <w:rsid w:val="00E56AB3"/>
    <w:rsid w:val="00E574F4"/>
    <w:rsid w:val="00E6212A"/>
    <w:rsid w:val="00E63F49"/>
    <w:rsid w:val="00E646A0"/>
    <w:rsid w:val="00E67F3A"/>
    <w:rsid w:val="00E714D4"/>
    <w:rsid w:val="00E73F95"/>
    <w:rsid w:val="00E74429"/>
    <w:rsid w:val="00E775C5"/>
    <w:rsid w:val="00E80B5D"/>
    <w:rsid w:val="00E83E13"/>
    <w:rsid w:val="00E86D04"/>
    <w:rsid w:val="00E9516E"/>
    <w:rsid w:val="00E9700A"/>
    <w:rsid w:val="00EA31A8"/>
    <w:rsid w:val="00EA3C25"/>
    <w:rsid w:val="00EA5297"/>
    <w:rsid w:val="00EA6662"/>
    <w:rsid w:val="00EB05BB"/>
    <w:rsid w:val="00EB4B0F"/>
    <w:rsid w:val="00EB55F7"/>
    <w:rsid w:val="00EB74B9"/>
    <w:rsid w:val="00EC0A0C"/>
    <w:rsid w:val="00EC1B3D"/>
    <w:rsid w:val="00EC234C"/>
    <w:rsid w:val="00EC64CA"/>
    <w:rsid w:val="00ED2306"/>
    <w:rsid w:val="00ED27FE"/>
    <w:rsid w:val="00ED45D1"/>
    <w:rsid w:val="00ED4F2D"/>
    <w:rsid w:val="00ED6A3E"/>
    <w:rsid w:val="00ED76B9"/>
    <w:rsid w:val="00EE4614"/>
    <w:rsid w:val="00EE4AE0"/>
    <w:rsid w:val="00EE4BB2"/>
    <w:rsid w:val="00EE4F82"/>
    <w:rsid w:val="00EE5187"/>
    <w:rsid w:val="00EE55A6"/>
    <w:rsid w:val="00EE5656"/>
    <w:rsid w:val="00EF029C"/>
    <w:rsid w:val="00EF649A"/>
    <w:rsid w:val="00F04C0B"/>
    <w:rsid w:val="00F06AD8"/>
    <w:rsid w:val="00F06D80"/>
    <w:rsid w:val="00F1310E"/>
    <w:rsid w:val="00F15119"/>
    <w:rsid w:val="00F2155D"/>
    <w:rsid w:val="00F264B7"/>
    <w:rsid w:val="00F26B56"/>
    <w:rsid w:val="00F26C47"/>
    <w:rsid w:val="00F316BE"/>
    <w:rsid w:val="00F34459"/>
    <w:rsid w:val="00F34A91"/>
    <w:rsid w:val="00F37B63"/>
    <w:rsid w:val="00F401C6"/>
    <w:rsid w:val="00F43027"/>
    <w:rsid w:val="00F44573"/>
    <w:rsid w:val="00F44CDF"/>
    <w:rsid w:val="00F45D53"/>
    <w:rsid w:val="00F52B7E"/>
    <w:rsid w:val="00F55668"/>
    <w:rsid w:val="00F56CA8"/>
    <w:rsid w:val="00F60963"/>
    <w:rsid w:val="00F61BB0"/>
    <w:rsid w:val="00F61EC4"/>
    <w:rsid w:val="00F67324"/>
    <w:rsid w:val="00F6775A"/>
    <w:rsid w:val="00F67A1C"/>
    <w:rsid w:val="00F72862"/>
    <w:rsid w:val="00F75833"/>
    <w:rsid w:val="00F773D1"/>
    <w:rsid w:val="00F80EA9"/>
    <w:rsid w:val="00F814C2"/>
    <w:rsid w:val="00F84C08"/>
    <w:rsid w:val="00F866C8"/>
    <w:rsid w:val="00F90D30"/>
    <w:rsid w:val="00FA2FC6"/>
    <w:rsid w:val="00FA35BD"/>
    <w:rsid w:val="00FA3C02"/>
    <w:rsid w:val="00FA479A"/>
    <w:rsid w:val="00FA64B2"/>
    <w:rsid w:val="00FB097D"/>
    <w:rsid w:val="00FB2CD4"/>
    <w:rsid w:val="00FB30FE"/>
    <w:rsid w:val="00FB406E"/>
    <w:rsid w:val="00FB4731"/>
    <w:rsid w:val="00FB5300"/>
    <w:rsid w:val="00FC0939"/>
    <w:rsid w:val="00FC1ACC"/>
    <w:rsid w:val="00FC3B83"/>
    <w:rsid w:val="00FC506F"/>
    <w:rsid w:val="00FC69F0"/>
    <w:rsid w:val="00FD21DF"/>
    <w:rsid w:val="00FD27E1"/>
    <w:rsid w:val="00FD5135"/>
    <w:rsid w:val="00FE0142"/>
    <w:rsid w:val="00FF13B3"/>
    <w:rsid w:val="00FF351E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ECBC7B"/>
  <w15:chartTrackingRefBased/>
  <w15:docId w15:val="{8FC48E78-70B5-48A3-AAD7-615538AB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6439A"/>
    <w:rPr>
      <w:caps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ind w:left="-540" w:firstLine="540"/>
      <w:jc w:val="center"/>
      <w:outlineLvl w:val="0"/>
    </w:pPr>
    <w:rPr>
      <w:rFonts w:ascii="TimesLT" w:hAnsi="TimesLT"/>
      <w:b/>
      <w:caps w:val="0"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044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pPr>
      <w:jc w:val="both"/>
    </w:pPr>
    <w:rPr>
      <w:lang w:val="x-none"/>
    </w:rPr>
  </w:style>
  <w:style w:type="character" w:styleId="Hipersaitas">
    <w:name w:val="Hyperlink"/>
    <w:semiHidden/>
    <w:rPr>
      <w:color w:val="0000FF"/>
      <w:u w:val="single"/>
    </w:rPr>
  </w:style>
  <w:style w:type="character" w:styleId="Perirtashipersaitas">
    <w:name w:val="FollowedHyperlink"/>
    <w:semiHidden/>
    <w:rPr>
      <w:color w:val="800080"/>
      <w:u w:val="single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</w:style>
  <w:style w:type="paragraph" w:styleId="Pagrindiniotekstotrauka">
    <w:name w:val="Body Text Indent"/>
    <w:basedOn w:val="prastasis"/>
    <w:semiHidden/>
    <w:pPr>
      <w:ind w:firstLine="720"/>
      <w:jc w:val="both"/>
    </w:pPr>
    <w:rPr>
      <w:caps w:val="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7008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837008"/>
    <w:rPr>
      <w:rFonts w:ascii="Tahoma" w:hAnsi="Tahoma" w:cs="Tahoma"/>
      <w:caps/>
      <w:sz w:val="16"/>
      <w:szCs w:val="16"/>
      <w:lang w:eastAsia="en-US"/>
    </w:rPr>
  </w:style>
  <w:style w:type="character" w:customStyle="1" w:styleId="PagrindinistekstasDiagrama">
    <w:name w:val="Pagrindinis tekstas Diagrama"/>
    <w:link w:val="Pagrindinistekstas"/>
    <w:semiHidden/>
    <w:rsid w:val="00CC437A"/>
    <w:rPr>
      <w:caps/>
      <w:sz w:val="24"/>
      <w:lang w:eastAsia="en-US"/>
    </w:rPr>
  </w:style>
  <w:style w:type="character" w:customStyle="1" w:styleId="AntratsDiagrama">
    <w:name w:val="Antraštės Diagrama"/>
    <w:link w:val="Antrats"/>
    <w:uiPriority w:val="99"/>
    <w:rsid w:val="00655CE1"/>
    <w:rPr>
      <w:caps/>
      <w:sz w:val="24"/>
      <w:lang w:eastAsia="en-US"/>
    </w:rPr>
  </w:style>
  <w:style w:type="character" w:customStyle="1" w:styleId="Antrat3Diagrama">
    <w:name w:val="Antraštė 3 Diagrama"/>
    <w:link w:val="Antrat3"/>
    <w:uiPriority w:val="9"/>
    <w:semiHidden/>
    <w:rsid w:val="00204420"/>
    <w:rPr>
      <w:rFonts w:ascii="Cambria" w:eastAsia="Times New Roman" w:hAnsi="Cambria" w:cs="Times New Roman"/>
      <w:b/>
      <w:bCs/>
      <w:caps/>
      <w:sz w:val="26"/>
      <w:szCs w:val="26"/>
      <w:lang w:eastAsia="en-US"/>
    </w:rPr>
  </w:style>
  <w:style w:type="paragraph" w:styleId="Antrat">
    <w:name w:val="caption"/>
    <w:basedOn w:val="prastasis"/>
    <w:next w:val="prastasis"/>
    <w:qFormat/>
    <w:rsid w:val="00204420"/>
    <w:pPr>
      <w:jc w:val="center"/>
    </w:pPr>
    <w:rPr>
      <w:b/>
    </w:rPr>
  </w:style>
  <w:style w:type="table" w:styleId="Lentelstinklelis">
    <w:name w:val="Table Grid"/>
    <w:basedOn w:val="prastojilentel"/>
    <w:uiPriority w:val="59"/>
    <w:rsid w:val="00AB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uiPriority w:val="99"/>
    <w:semiHidden/>
    <w:unhideWhenUsed/>
    <w:rsid w:val="003A0E8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A0E84"/>
    <w:rPr>
      <w:sz w:val="20"/>
      <w:lang w:val="x-none"/>
    </w:rPr>
  </w:style>
  <w:style w:type="character" w:customStyle="1" w:styleId="KomentarotekstasDiagrama">
    <w:name w:val="Komentaro tekstas Diagrama"/>
    <w:link w:val="Komentarotekstas"/>
    <w:uiPriority w:val="99"/>
    <w:semiHidden/>
    <w:rsid w:val="003A0E84"/>
    <w:rPr>
      <w:caps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A0E84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3A0E84"/>
    <w:rPr>
      <w:b/>
      <w:bCs/>
      <w:caps/>
      <w:lang w:eastAsia="en-US"/>
    </w:rPr>
  </w:style>
  <w:style w:type="paragraph" w:styleId="Pataisymai">
    <w:name w:val="Revision"/>
    <w:hidden/>
    <w:uiPriority w:val="99"/>
    <w:semiHidden/>
    <w:rsid w:val="00D674A2"/>
    <w:rPr>
      <w:caps/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03623F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03623F"/>
    <w:rPr>
      <w:caps/>
      <w:sz w:val="24"/>
      <w:lang w:eastAsia="en-US"/>
    </w:rPr>
  </w:style>
  <w:style w:type="paragraph" w:customStyle="1" w:styleId="ISTATYMAS">
    <w:name w:val="ISTATYMAS"/>
    <w:rsid w:val="004F7BDE"/>
    <w:pPr>
      <w:autoSpaceDE w:val="0"/>
      <w:autoSpaceDN w:val="0"/>
      <w:adjustRightInd w:val="0"/>
      <w:jc w:val="center"/>
    </w:pPr>
    <w:rPr>
      <w:rFonts w:ascii="TimesLT" w:hAnsi="TimesLT"/>
      <w:lang w:val="en-US" w:eastAsia="en-US"/>
    </w:rPr>
  </w:style>
  <w:style w:type="character" w:customStyle="1" w:styleId="clear1">
    <w:name w:val="clear1"/>
    <w:rsid w:val="004F7BDE"/>
  </w:style>
  <w:style w:type="character" w:customStyle="1" w:styleId="Antrat1Diagrama">
    <w:name w:val="Antraštė 1 Diagrama"/>
    <w:link w:val="Antrat1"/>
    <w:rsid w:val="00A3628A"/>
    <w:rPr>
      <w:rFonts w:ascii="TimesLT" w:hAnsi="TimesLT"/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acionalin&#279;%20&#382;em&#279;s%20tarnyb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1E76E2A59B5746B3A34C6DA4060217" ma:contentTypeVersion="8" ma:contentTypeDescription="Create a new document." ma:contentTypeScope="" ma:versionID="b4f16d5d1d3cd82b1117d6cd2b93abe2">
  <xsd:schema xmlns:xsd="http://www.w3.org/2001/XMLSchema" xmlns:xs="http://www.w3.org/2001/XMLSchema" xmlns:p="http://schemas.microsoft.com/office/2006/metadata/properties" xmlns:ns3="e16926e3-0eec-4179-bc78-36c5e0fa7592" targetNamespace="http://schemas.microsoft.com/office/2006/metadata/properties" ma:root="true" ma:fieldsID="d5f3070fa7fa7833440829143753a561" ns3:_="">
    <xsd:import namespace="e16926e3-0eec-4179-bc78-36c5e0fa75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926e3-0eec-4179-bc78-36c5e0fa7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E97335-5893-4811-97E2-C374B338F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013AC8-4FB6-43BB-B285-1FB8984646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E206B1-2762-458A-B655-5072F1BB4E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292DD9-EE66-4FDC-BB19-5E60A10ED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926e3-0eec-4179-bc78-36c5e0fa7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Nacionalinė žemės tarnyb1</Template>
  <TotalTime>727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Zemetvarkos ir teises departamentas</Company>
  <LinksUpToDate>false</LinksUpToDate>
  <CharactersWithSpaces>1460</CharactersWithSpaces>
  <SharedDoc>false</SharedDoc>
  <HLinks>
    <vt:vector size="6" baseType="variant">
      <vt:variant>
        <vt:i4>7471216</vt:i4>
      </vt:variant>
      <vt:variant>
        <vt:i4>3</vt:i4>
      </vt:variant>
      <vt:variant>
        <vt:i4>0</vt:i4>
      </vt:variant>
      <vt:variant>
        <vt:i4>5</vt:i4>
      </vt:variant>
      <vt:variant>
        <vt:lpwstr>http://www.nzt.lt/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ZUD</dc:creator>
  <cp:lastModifiedBy>Virginija Jakštienė</cp:lastModifiedBy>
  <cp:revision>490</cp:revision>
  <cp:lastPrinted>2015-06-25T08:58:00Z</cp:lastPrinted>
  <dcterms:created xsi:type="dcterms:W3CDTF">2024-03-06T08:31:00Z</dcterms:created>
  <dcterms:modified xsi:type="dcterms:W3CDTF">2026-08-26T08:49:00Z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0x0101001A1E76E2A59B5746B3A34C6DA4060217</vt:lpwstr>
  </property>
</Properties>
</file>