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4C61" w14:textId="452C957B" w:rsidR="00A75B8F" w:rsidRDefault="00B83AB7" w:rsidP="002F1DAA">
      <w:pPr>
        <w:tabs>
          <w:tab w:val="left" w:pos="4320"/>
          <w:tab w:val="left" w:pos="4860"/>
          <w:tab w:val="left" w:pos="5000"/>
        </w:tabs>
        <w:ind w:left="6096" w:right="54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]</w:t>
      </w:r>
      <w:r w:rsidR="004F2B18">
        <w:rPr>
          <w:bCs/>
          <w:caps w:val="0"/>
          <w:szCs w:val="24"/>
        </w:rPr>
        <w:t>PATVIRTINTA</w:t>
      </w:r>
    </w:p>
    <w:p w14:paraId="476D1050" w14:textId="77777777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Nacionalinės žemės tarnybos prie</w:t>
      </w:r>
    </w:p>
    <w:p w14:paraId="3E179645" w14:textId="06AF20B6" w:rsidR="004F2B18" w:rsidRDefault="00765557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Aplinkos</w:t>
      </w:r>
      <w:r w:rsidR="004F2B18">
        <w:rPr>
          <w:bCs/>
          <w:caps w:val="0"/>
          <w:szCs w:val="24"/>
        </w:rPr>
        <w:t xml:space="preserve"> ministerijos</w:t>
      </w:r>
      <w:r w:rsidR="00DC43E8">
        <w:rPr>
          <w:bCs/>
          <w:caps w:val="0"/>
          <w:szCs w:val="24"/>
        </w:rPr>
        <w:t xml:space="preserve"> Klaipėdos apygardos žemės tvarkymo ir administravimo</w:t>
      </w:r>
      <w:r w:rsidR="004F2B18">
        <w:rPr>
          <w:bCs/>
          <w:caps w:val="0"/>
          <w:szCs w:val="24"/>
        </w:rPr>
        <w:t xml:space="preserve"> skyriaus vedėjo</w:t>
      </w:r>
    </w:p>
    <w:p w14:paraId="29EC9A4D" w14:textId="3FA5950F" w:rsidR="004F2B18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202</w:t>
      </w:r>
      <w:r w:rsidR="00675A4D">
        <w:rPr>
          <w:bCs/>
          <w:caps w:val="0"/>
          <w:szCs w:val="24"/>
        </w:rPr>
        <w:t>6</w:t>
      </w:r>
      <w:r>
        <w:rPr>
          <w:bCs/>
          <w:caps w:val="0"/>
          <w:szCs w:val="24"/>
        </w:rPr>
        <w:t xml:space="preserve"> m. </w:t>
      </w:r>
      <w:r w:rsidR="002458E1">
        <w:rPr>
          <w:bCs/>
          <w:caps w:val="0"/>
          <w:szCs w:val="24"/>
        </w:rPr>
        <w:t>rugpjūčio</w:t>
      </w:r>
      <w:r>
        <w:rPr>
          <w:bCs/>
          <w:caps w:val="0"/>
          <w:szCs w:val="24"/>
        </w:rPr>
        <w:t xml:space="preserve">  </w:t>
      </w:r>
      <w:r w:rsidR="00675A4D">
        <w:rPr>
          <w:bCs/>
          <w:caps w:val="0"/>
          <w:szCs w:val="24"/>
        </w:rPr>
        <w:t xml:space="preserve"> </w:t>
      </w:r>
      <w:r w:rsidR="00B86E0B">
        <w:rPr>
          <w:bCs/>
          <w:caps w:val="0"/>
          <w:szCs w:val="24"/>
        </w:rPr>
        <w:t>19</w:t>
      </w:r>
      <w:r w:rsidR="00675A4D">
        <w:rPr>
          <w:bCs/>
          <w:caps w:val="0"/>
          <w:szCs w:val="24"/>
        </w:rPr>
        <w:t xml:space="preserve">  </w:t>
      </w:r>
      <w:r>
        <w:rPr>
          <w:bCs/>
          <w:caps w:val="0"/>
          <w:szCs w:val="24"/>
        </w:rPr>
        <w:t>d. įsakymu</w:t>
      </w:r>
    </w:p>
    <w:p w14:paraId="74E84F84" w14:textId="4F168E7A" w:rsidR="004F2B18" w:rsidRPr="00FE4EE7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  <w:r>
        <w:rPr>
          <w:bCs/>
          <w:caps w:val="0"/>
          <w:szCs w:val="24"/>
        </w:rPr>
        <w:t>Nr. 4</w:t>
      </w:r>
      <w:r w:rsidR="004C0636">
        <w:rPr>
          <w:bCs/>
          <w:caps w:val="0"/>
          <w:szCs w:val="24"/>
        </w:rPr>
        <w:t>RKĮ</w:t>
      </w:r>
      <w:r>
        <w:rPr>
          <w:bCs/>
          <w:caps w:val="0"/>
          <w:szCs w:val="24"/>
        </w:rPr>
        <w:t xml:space="preserve">- </w:t>
      </w:r>
      <w:r w:rsidR="00B86E0B">
        <w:rPr>
          <w:bCs/>
          <w:caps w:val="0"/>
          <w:szCs w:val="24"/>
        </w:rPr>
        <w:t>483</w:t>
      </w:r>
      <w:r>
        <w:rPr>
          <w:bCs/>
          <w:caps w:val="0"/>
          <w:szCs w:val="24"/>
        </w:rPr>
        <w:t xml:space="preserve">  -(1</w:t>
      </w:r>
      <w:r w:rsidR="00DC43E8">
        <w:rPr>
          <w:bCs/>
          <w:caps w:val="0"/>
          <w:szCs w:val="24"/>
        </w:rPr>
        <w:t>5</w:t>
      </w:r>
      <w:r>
        <w:rPr>
          <w:bCs/>
          <w:caps w:val="0"/>
          <w:szCs w:val="24"/>
        </w:rPr>
        <w:t>.4.</w:t>
      </w:r>
      <w:r w:rsidR="004C0636">
        <w:rPr>
          <w:bCs/>
          <w:caps w:val="0"/>
          <w:szCs w:val="24"/>
        </w:rPr>
        <w:t xml:space="preserve">6 </w:t>
      </w:r>
      <w:r w:rsidR="00DC43E8">
        <w:rPr>
          <w:bCs/>
          <w:caps w:val="0"/>
          <w:szCs w:val="24"/>
        </w:rPr>
        <w:t>E</w:t>
      </w:r>
      <w:r>
        <w:rPr>
          <w:bCs/>
          <w:caps w:val="0"/>
          <w:szCs w:val="24"/>
        </w:rPr>
        <w:t xml:space="preserve">.) </w:t>
      </w:r>
    </w:p>
    <w:p w14:paraId="0EAFBE86" w14:textId="77777777" w:rsidR="00846245" w:rsidRDefault="00846245" w:rsidP="005F579A">
      <w:pPr>
        <w:tabs>
          <w:tab w:val="left" w:pos="4320"/>
          <w:tab w:val="left" w:pos="4860"/>
          <w:tab w:val="left" w:pos="5000"/>
        </w:tabs>
        <w:ind w:right="-181"/>
        <w:jc w:val="both"/>
        <w:rPr>
          <w:bCs/>
          <w:caps w:val="0"/>
          <w:szCs w:val="24"/>
        </w:rPr>
      </w:pPr>
    </w:p>
    <w:p w14:paraId="072CD760" w14:textId="77777777" w:rsidR="004F2B18" w:rsidRPr="00C322FD" w:rsidRDefault="004F2B18" w:rsidP="00846245">
      <w:pPr>
        <w:tabs>
          <w:tab w:val="left" w:pos="4320"/>
          <w:tab w:val="left" w:pos="4860"/>
          <w:tab w:val="left" w:pos="5000"/>
        </w:tabs>
        <w:ind w:left="6096" w:right="-181"/>
        <w:jc w:val="both"/>
        <w:rPr>
          <w:bCs/>
          <w:caps w:val="0"/>
          <w:szCs w:val="24"/>
        </w:rPr>
      </w:pPr>
    </w:p>
    <w:p w14:paraId="6A20CCBB" w14:textId="1989F1A4" w:rsidR="00B974BE" w:rsidRPr="006E5BC1" w:rsidRDefault="00E36497" w:rsidP="006E5BC1">
      <w:pPr>
        <w:pStyle w:val="Antrats"/>
        <w:widowControl w:val="0"/>
        <w:tabs>
          <w:tab w:val="clear" w:pos="4153"/>
          <w:tab w:val="clear" w:pos="8306"/>
          <w:tab w:val="left" w:pos="9498"/>
        </w:tabs>
        <w:jc w:val="center"/>
        <w:rPr>
          <w:b/>
          <w:color w:val="000000"/>
          <w:spacing w:val="-2"/>
          <w:szCs w:val="24"/>
          <w:lang w:val="lt-LT"/>
        </w:rPr>
      </w:pPr>
      <w:r w:rsidRPr="00E36497">
        <w:rPr>
          <w:b/>
          <w:color w:val="000000"/>
          <w:spacing w:val="-2"/>
          <w:szCs w:val="24"/>
        </w:rPr>
        <w:t xml:space="preserve">Asmenų, pateikusių prašymus  </w:t>
      </w:r>
      <w:r w:rsidR="00D33B5D" w:rsidRPr="00D33B5D">
        <w:rPr>
          <w:b/>
          <w:color w:val="000000"/>
          <w:spacing w:val="-2"/>
          <w:szCs w:val="24"/>
        </w:rPr>
        <w:t>grąžinti natūra</w:t>
      </w:r>
      <w:r w:rsidR="00D33B5D" w:rsidRPr="00E36497">
        <w:rPr>
          <w:b/>
          <w:color w:val="000000"/>
          <w:spacing w:val="-2"/>
          <w:szCs w:val="24"/>
        </w:rPr>
        <w:t xml:space="preserve"> </w:t>
      </w:r>
      <w:r w:rsidR="00D33B5D">
        <w:rPr>
          <w:b/>
          <w:color w:val="000000"/>
          <w:spacing w:val="-2"/>
          <w:szCs w:val="24"/>
          <w:lang w:val="lt-LT"/>
        </w:rPr>
        <w:t xml:space="preserve">, </w:t>
      </w:r>
      <w:r w:rsidRPr="00E36497">
        <w:rPr>
          <w:b/>
          <w:color w:val="000000"/>
          <w:spacing w:val="-2"/>
          <w:szCs w:val="24"/>
        </w:rPr>
        <w:t xml:space="preserve">PERDUOTI ar SUTEIKTI nuosavybėn neatlygintinai žemės, miško sklypus ar vandens telkinius, taip pat parduoti, išnuomoti, perduoti neatlygintinai naudotis arba patikėjimo teise valstybinės žemės sklypus </w:t>
      </w:r>
      <w:r w:rsidR="00846245">
        <w:rPr>
          <w:b/>
          <w:color w:val="000000"/>
          <w:spacing w:val="-2"/>
          <w:szCs w:val="24"/>
          <w:lang w:val="lt-LT"/>
        </w:rPr>
        <w:t>tauragės</w:t>
      </w:r>
      <w:r w:rsidRPr="00E36497">
        <w:rPr>
          <w:b/>
          <w:color w:val="000000"/>
          <w:spacing w:val="-2"/>
          <w:szCs w:val="24"/>
        </w:rPr>
        <w:t xml:space="preserve"> apskrities </w:t>
      </w:r>
      <w:r w:rsidR="006F4A63">
        <w:rPr>
          <w:b/>
          <w:color w:val="000000"/>
          <w:spacing w:val="-2"/>
          <w:szCs w:val="24"/>
          <w:lang w:val="lt-LT"/>
        </w:rPr>
        <w:t xml:space="preserve">TAURAGĖS RAJONO </w:t>
      </w:r>
      <w:r w:rsidRPr="00E36497">
        <w:rPr>
          <w:b/>
          <w:color w:val="000000"/>
          <w:spacing w:val="-2"/>
          <w:szCs w:val="24"/>
        </w:rPr>
        <w:t>savivaldybės</w:t>
      </w:r>
      <w:r w:rsidR="00846245">
        <w:rPr>
          <w:b/>
          <w:color w:val="000000"/>
          <w:spacing w:val="-2"/>
          <w:szCs w:val="24"/>
          <w:lang w:val="lt-LT"/>
        </w:rPr>
        <w:t xml:space="preserve"> </w:t>
      </w:r>
      <w:r w:rsidR="00DE3DCB">
        <w:rPr>
          <w:b/>
          <w:color w:val="000000"/>
          <w:spacing w:val="-2"/>
          <w:szCs w:val="24"/>
          <w:lang w:val="lt-LT"/>
        </w:rPr>
        <w:t>Mažonų</w:t>
      </w:r>
      <w:r w:rsidR="006F4A63">
        <w:rPr>
          <w:b/>
          <w:color w:val="000000"/>
          <w:spacing w:val="-2"/>
          <w:szCs w:val="24"/>
          <w:lang w:val="lt-LT"/>
        </w:rPr>
        <w:t xml:space="preserve"> </w:t>
      </w:r>
      <w:r w:rsidRPr="00E36497">
        <w:rPr>
          <w:b/>
          <w:color w:val="000000"/>
          <w:spacing w:val="-2"/>
          <w:szCs w:val="24"/>
        </w:rPr>
        <w:t xml:space="preserve"> seniūnijo</w:t>
      </w:r>
      <w:r w:rsidR="00971399">
        <w:rPr>
          <w:b/>
          <w:color w:val="000000"/>
          <w:spacing w:val="-2"/>
          <w:szCs w:val="24"/>
          <w:lang w:val="lt-LT"/>
        </w:rPr>
        <w:t xml:space="preserve">s </w:t>
      </w:r>
      <w:r w:rsidR="00C322D5">
        <w:rPr>
          <w:b/>
          <w:color w:val="000000"/>
          <w:spacing w:val="-2"/>
          <w:szCs w:val="24"/>
          <w:lang w:val="lt-LT"/>
        </w:rPr>
        <w:t>MAŽON</w:t>
      </w:r>
      <w:r w:rsidR="00311AB5">
        <w:rPr>
          <w:b/>
          <w:color w:val="000000"/>
          <w:spacing w:val="-2"/>
          <w:szCs w:val="24"/>
          <w:lang w:val="lt-LT"/>
        </w:rPr>
        <w:t>ų</w:t>
      </w:r>
      <w:r w:rsidR="00971399">
        <w:rPr>
          <w:b/>
          <w:color w:val="000000"/>
          <w:spacing w:val="-2"/>
          <w:szCs w:val="24"/>
          <w:lang w:val="lt-LT"/>
        </w:rPr>
        <w:t xml:space="preserve">  </w:t>
      </w:r>
      <w:r w:rsidRPr="00E36497">
        <w:rPr>
          <w:b/>
          <w:color w:val="000000"/>
          <w:spacing w:val="-2"/>
          <w:szCs w:val="24"/>
        </w:rPr>
        <w:t>kadastro vietovėje, sąrašas</w:t>
      </w:r>
    </w:p>
    <w:p w14:paraId="75C6CC2F" w14:textId="77777777" w:rsidR="00EB74B9" w:rsidRPr="00BD0825" w:rsidRDefault="00EB74B9" w:rsidP="00BD0825">
      <w:pPr>
        <w:spacing w:line="216" w:lineRule="auto"/>
        <w:jc w:val="both"/>
        <w:rPr>
          <w:caps w:val="0"/>
          <w:szCs w:val="24"/>
        </w:rPr>
      </w:pPr>
    </w:p>
    <w:p w14:paraId="669417D7" w14:textId="77777777" w:rsidR="00E574F4" w:rsidRPr="002F1DAA" w:rsidRDefault="00E574F4" w:rsidP="00E574F4">
      <w:pPr>
        <w:jc w:val="both"/>
        <w:rPr>
          <w:b/>
          <w:caps w:val="0"/>
          <w:sz w:val="22"/>
          <w:szCs w:val="22"/>
        </w:rPr>
      </w:pPr>
      <w:r w:rsidRPr="002F1DAA">
        <w:rPr>
          <w:b/>
          <w:caps w:val="0"/>
          <w:sz w:val="22"/>
          <w:szCs w:val="22"/>
        </w:rPr>
        <w:t xml:space="preserve">XI. Parduodami, nuomojami, perduodami neatlygintinai naudotis ar patikėjimo teise statiniams ar įrenginiams eksploatuoti reikalingi žemės sklypai. 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3459"/>
        <w:gridCol w:w="3686"/>
        <w:gridCol w:w="6237"/>
      </w:tblGrid>
      <w:tr w:rsidR="006724B0" w:rsidRPr="002F1DAA" w14:paraId="36B6C5AC" w14:textId="77777777" w:rsidTr="00DA4EBF">
        <w:trPr>
          <w:trHeight w:val="79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4BA4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Eil. Nr.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A407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Fizinio asmens vardas, pavardė ar juridinio asmens arba kitos užsienio organizacijos pavadinimas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6506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Prašymo gavimo teritoriniame</w:t>
            </w:r>
          </w:p>
          <w:p w14:paraId="6F0F9821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skyriuje data ir numeris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1B0E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Statinių ar įrenginių, kurių eksploatavimui projektuojami žemės sklypas (-i), unikalūs numeriai</w:t>
            </w:r>
          </w:p>
        </w:tc>
      </w:tr>
      <w:tr w:rsidR="006724B0" w:rsidRPr="002F1DAA" w14:paraId="5B069ABC" w14:textId="77777777" w:rsidTr="00DA4EBF">
        <w:trPr>
          <w:trHeight w:val="2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2C4E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777E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D75E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0CA4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4</w:t>
            </w:r>
          </w:p>
        </w:tc>
      </w:tr>
      <w:tr w:rsidR="006724B0" w:rsidRPr="002F1DAA" w14:paraId="7F6C2E59" w14:textId="77777777" w:rsidTr="00DA4EBF">
        <w:trPr>
          <w:trHeight w:val="48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101D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FF00" w14:textId="7A90ED89" w:rsidR="006724B0" w:rsidRPr="002F1DAA" w:rsidRDefault="006724B0" w:rsidP="00DA4EBF">
            <w:pPr>
              <w:rPr>
                <w:caps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5D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2026-04-16 Nr.1GP-3992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AD2B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7795-4007-0011, 7795-4007-0022, 7795-4007-0033, 7795-4007-0011, 4400-4665-8293</w:t>
            </w:r>
          </w:p>
        </w:tc>
      </w:tr>
      <w:tr w:rsidR="006724B0" w:rsidRPr="002F1DAA" w14:paraId="4A626F5C" w14:textId="77777777" w:rsidTr="00DA4EBF">
        <w:trPr>
          <w:trHeight w:val="4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038A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C50A" w14:textId="441482A6" w:rsidR="006724B0" w:rsidRPr="002F1DAA" w:rsidRDefault="006724B0" w:rsidP="00DA4EBF">
            <w:pPr>
              <w:rPr>
                <w:caps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C683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2026-05-13 Nr.1GP-7958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33B4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4400-2013-8652, 4400-2013-8692, 4400-2013-8681, 4400-0818-4521, 4400-0818-4508</w:t>
            </w:r>
          </w:p>
        </w:tc>
      </w:tr>
      <w:tr w:rsidR="006724B0" w:rsidRPr="002F1DAA" w14:paraId="046C853F" w14:textId="77777777" w:rsidTr="00DA4EBF">
        <w:trPr>
          <w:trHeight w:val="48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F6A3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3.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995D" w14:textId="7068ABBA" w:rsidR="006724B0" w:rsidRPr="002F1DAA" w:rsidRDefault="006724B0" w:rsidP="00DA4EBF">
            <w:pPr>
              <w:rPr>
                <w:caps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6FEE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2026-06-16 Nr.1GPds-16426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F3ED" w14:textId="77777777" w:rsidR="006724B0" w:rsidRPr="002F1DAA" w:rsidRDefault="006724B0" w:rsidP="00DA4EBF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7796-0022-2010, 4400-5069-4729, 4400-5069-4730, 4400-5060-4744, 4400-5069-4750, 4400-5069-4761</w:t>
            </w:r>
          </w:p>
        </w:tc>
      </w:tr>
    </w:tbl>
    <w:p w14:paraId="5A637B2E" w14:textId="77777777" w:rsidR="009B2320" w:rsidRPr="002F1DAA" w:rsidRDefault="009B2320" w:rsidP="00E574F4">
      <w:pPr>
        <w:jc w:val="both"/>
        <w:rPr>
          <w:b/>
          <w:caps w:val="0"/>
          <w:sz w:val="22"/>
          <w:szCs w:val="22"/>
        </w:rPr>
      </w:pPr>
    </w:p>
    <w:p w14:paraId="2707B5B6" w14:textId="42F604F1" w:rsidR="00A40BB8" w:rsidRPr="002F1DAA" w:rsidRDefault="00E574F4" w:rsidP="00E574F4">
      <w:pPr>
        <w:jc w:val="both"/>
        <w:rPr>
          <w:b/>
          <w:caps w:val="0"/>
          <w:sz w:val="22"/>
          <w:szCs w:val="22"/>
        </w:rPr>
      </w:pPr>
      <w:r w:rsidRPr="002F1DAA">
        <w:rPr>
          <w:b/>
          <w:caps w:val="0"/>
          <w:sz w:val="22"/>
          <w:szCs w:val="22"/>
        </w:rPr>
        <w:t xml:space="preserve">XII. Parduodami, nuomojami, perduodami neatlygintinai naudotis ar patikėjimo teise žemės sklypai kitais įstatymų nustatytais atvejais. </w:t>
      </w:r>
    </w:p>
    <w:p w14:paraId="6DD2BDD0" w14:textId="77777777" w:rsidR="00DB499B" w:rsidRPr="002F1DAA" w:rsidRDefault="00E574F4" w:rsidP="00E574F4">
      <w:pPr>
        <w:jc w:val="both"/>
        <w:rPr>
          <w:b/>
          <w:caps w:val="0"/>
          <w:sz w:val="22"/>
          <w:szCs w:val="22"/>
        </w:rPr>
      </w:pPr>
      <w:r w:rsidRPr="002F1DAA">
        <w:rPr>
          <w:b/>
          <w:caps w:val="0"/>
          <w:sz w:val="22"/>
          <w:szCs w:val="22"/>
        </w:rPr>
        <w:t xml:space="preserve"> </w:t>
      </w:r>
    </w:p>
    <w:tbl>
      <w:tblPr>
        <w:tblW w:w="13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2765"/>
        <w:gridCol w:w="1785"/>
        <w:gridCol w:w="1004"/>
        <w:gridCol w:w="1255"/>
        <w:gridCol w:w="1193"/>
        <w:gridCol w:w="753"/>
        <w:gridCol w:w="1254"/>
        <w:gridCol w:w="1261"/>
        <w:gridCol w:w="752"/>
        <w:gridCol w:w="1258"/>
      </w:tblGrid>
      <w:tr w:rsidR="001D4AFE" w:rsidRPr="002F1DAA" w14:paraId="6BDC7237" w14:textId="77777777" w:rsidTr="00771C4D">
        <w:trPr>
          <w:trHeight w:val="286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8C554" w14:textId="77777777" w:rsidR="00C90873" w:rsidRPr="002F1DAA" w:rsidRDefault="00C908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Eil. Nr.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70F97" w14:textId="77777777" w:rsidR="00C90873" w:rsidRPr="002F1DAA" w:rsidRDefault="00C908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 xml:space="preserve">Fizinio asmens vardas, pavardė ar juridinio asmens arba </w:t>
            </w:r>
            <w:r w:rsidR="00C13D79" w:rsidRPr="002F1DAA">
              <w:rPr>
                <w:caps w:val="0"/>
                <w:sz w:val="22"/>
                <w:szCs w:val="22"/>
              </w:rPr>
              <w:t xml:space="preserve">kitos </w:t>
            </w:r>
            <w:r w:rsidRPr="002F1DAA">
              <w:rPr>
                <w:caps w:val="0"/>
                <w:sz w:val="22"/>
                <w:szCs w:val="22"/>
              </w:rPr>
              <w:t>užsienio organizacijos pavadinimas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DF929" w14:textId="77777777" w:rsidR="00C90873" w:rsidRPr="002F1DAA" w:rsidRDefault="00C908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Prašymo gavimo teritoriniame skyriuje data ir numeris</w:t>
            </w:r>
          </w:p>
        </w:tc>
        <w:tc>
          <w:tcPr>
            <w:tcW w:w="3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638C" w14:textId="77777777" w:rsidR="00C90873" w:rsidRPr="002F1DAA" w:rsidRDefault="00C90873" w:rsidP="003F71CB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Pageidaujama</w:t>
            </w:r>
            <w:r w:rsidR="0074719D" w:rsidRPr="002F1DAA">
              <w:rPr>
                <w:caps w:val="0"/>
                <w:sz w:val="22"/>
                <w:szCs w:val="22"/>
              </w:rPr>
              <w:t xml:space="preserve"> gauti</w:t>
            </w:r>
            <w:r w:rsidRPr="002F1DAA">
              <w:rPr>
                <w:caps w:val="0"/>
                <w:sz w:val="22"/>
                <w:szCs w:val="22"/>
              </w:rPr>
              <w:t xml:space="preserve"> žemės</w:t>
            </w:r>
          </w:p>
        </w:tc>
        <w:tc>
          <w:tcPr>
            <w:tcW w:w="3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0E7" w14:textId="77777777" w:rsidR="00C90873" w:rsidRPr="002F1DAA" w:rsidRDefault="00C908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Pageidaujama</w:t>
            </w:r>
            <w:r w:rsidR="0074719D" w:rsidRPr="002F1DAA">
              <w:rPr>
                <w:caps w:val="0"/>
                <w:sz w:val="22"/>
                <w:szCs w:val="22"/>
              </w:rPr>
              <w:t xml:space="preserve"> gauti</w:t>
            </w:r>
            <w:r w:rsidRPr="002F1DAA">
              <w:rPr>
                <w:caps w:val="0"/>
                <w:sz w:val="22"/>
                <w:szCs w:val="22"/>
              </w:rPr>
              <w:t xml:space="preserve"> miško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DF40" w14:textId="77777777" w:rsidR="00C90873" w:rsidRPr="002F1DAA" w:rsidRDefault="00C908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Pageidaujama</w:t>
            </w:r>
            <w:r w:rsidR="0074719D" w:rsidRPr="002F1DAA">
              <w:rPr>
                <w:caps w:val="0"/>
                <w:sz w:val="22"/>
                <w:szCs w:val="22"/>
              </w:rPr>
              <w:t xml:space="preserve"> gauti</w:t>
            </w:r>
            <w:r w:rsidRPr="002F1DAA">
              <w:rPr>
                <w:caps w:val="0"/>
                <w:sz w:val="22"/>
                <w:szCs w:val="22"/>
              </w:rPr>
              <w:t xml:space="preserve"> vandens telkinio</w:t>
            </w:r>
          </w:p>
        </w:tc>
      </w:tr>
      <w:tr w:rsidR="00F61BB0" w:rsidRPr="002F1DAA" w14:paraId="19445E3A" w14:textId="77777777" w:rsidTr="00771C4D">
        <w:trPr>
          <w:trHeight w:val="730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8B44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  <w:lang w:val="en-AU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56BE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82DB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CF24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plotas</w:t>
            </w:r>
          </w:p>
          <w:p w14:paraId="51189223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(ha)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1E6F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gavimo</w:t>
            </w:r>
          </w:p>
          <w:p w14:paraId="5DBB5A5F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tikslas**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C460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įsiterpusio žemės ploto Nr.***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9D3A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plotas</w:t>
            </w:r>
          </w:p>
          <w:p w14:paraId="19246169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(ha)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BA7C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gavimo</w:t>
            </w:r>
          </w:p>
          <w:p w14:paraId="2733E983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tikslas**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FE7D" w14:textId="77777777" w:rsidR="00851952" w:rsidRPr="002F1DAA" w:rsidRDefault="00851952" w:rsidP="00851952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įsiterpusio žemės ploto Nr.***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C838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plotas</w:t>
            </w:r>
          </w:p>
          <w:p w14:paraId="14F9D8C6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(ha)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E1E5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gavimo</w:t>
            </w:r>
          </w:p>
          <w:p w14:paraId="59CFF059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tikslas**</w:t>
            </w:r>
          </w:p>
        </w:tc>
      </w:tr>
      <w:tr w:rsidR="00F61BB0" w:rsidRPr="002F1DAA" w14:paraId="5E2D1C88" w14:textId="77777777" w:rsidTr="00771C4D">
        <w:trPr>
          <w:trHeight w:val="24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8D04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CA44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5743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86E5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EC11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F8BB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EC63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4C43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65F5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9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23A5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6144" w14:textId="77777777" w:rsidR="00851952" w:rsidRPr="002F1DAA" w:rsidRDefault="00851952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11</w:t>
            </w:r>
          </w:p>
        </w:tc>
      </w:tr>
      <w:tr w:rsidR="0089773B" w:rsidRPr="002F1DAA" w14:paraId="78A61F30" w14:textId="77777777" w:rsidTr="00771C4D">
        <w:trPr>
          <w:trHeight w:val="50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AAAC" w14:textId="345A1D96" w:rsidR="0089773B" w:rsidRPr="002F1DAA" w:rsidRDefault="00D65E3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1.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4181" w14:textId="568807DF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D478" w14:textId="3F83BAB4" w:rsidR="0089773B" w:rsidRPr="002F1DAA" w:rsidRDefault="00070A6F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2025-</w:t>
            </w:r>
            <w:r w:rsidR="004E1946" w:rsidRPr="002F1DAA">
              <w:rPr>
                <w:caps w:val="0"/>
                <w:sz w:val="22"/>
                <w:szCs w:val="22"/>
              </w:rPr>
              <w:t>11</w:t>
            </w:r>
            <w:r w:rsidRPr="002F1DAA">
              <w:rPr>
                <w:caps w:val="0"/>
                <w:sz w:val="22"/>
                <w:szCs w:val="22"/>
              </w:rPr>
              <w:t>-</w:t>
            </w:r>
            <w:r w:rsidR="004E1946" w:rsidRPr="002F1DAA">
              <w:rPr>
                <w:caps w:val="0"/>
                <w:sz w:val="22"/>
                <w:szCs w:val="22"/>
              </w:rPr>
              <w:t>07</w:t>
            </w:r>
            <w:r w:rsidRPr="002F1DAA">
              <w:rPr>
                <w:caps w:val="0"/>
                <w:sz w:val="22"/>
                <w:szCs w:val="22"/>
              </w:rPr>
              <w:t xml:space="preserve"> Nr.1G</w:t>
            </w:r>
            <w:r w:rsidR="004E1946" w:rsidRPr="002F1DAA">
              <w:rPr>
                <w:caps w:val="0"/>
                <w:sz w:val="22"/>
                <w:szCs w:val="22"/>
              </w:rPr>
              <w:t>P</w:t>
            </w:r>
            <w:r w:rsidRPr="002F1DAA">
              <w:rPr>
                <w:caps w:val="0"/>
                <w:sz w:val="22"/>
                <w:szCs w:val="22"/>
              </w:rPr>
              <w:t>-</w:t>
            </w:r>
            <w:r w:rsidR="004E1946" w:rsidRPr="002F1DAA">
              <w:rPr>
                <w:caps w:val="0"/>
                <w:sz w:val="22"/>
                <w:szCs w:val="22"/>
              </w:rPr>
              <w:t>49379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DAEE" w14:textId="710DE7AF" w:rsidR="0089773B" w:rsidRPr="002F1DAA" w:rsidRDefault="00F445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30,00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C668" w14:textId="036A1E76" w:rsidR="0089773B" w:rsidRPr="002F1DAA" w:rsidRDefault="00F4457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nuoma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7DD6" w14:textId="191F584E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76D4" w14:textId="77777777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4EB3" w14:textId="77777777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FEE5" w14:textId="77777777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772D" w14:textId="77777777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6F9" w14:textId="77777777" w:rsidR="0089773B" w:rsidRPr="002F1DAA" w:rsidRDefault="008977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964350" w:rsidRPr="002F1DAA" w14:paraId="35595436" w14:textId="77777777" w:rsidTr="00771C4D">
        <w:trPr>
          <w:trHeight w:val="4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5379" w14:textId="24105E11" w:rsidR="00964350" w:rsidRPr="002F1DAA" w:rsidRDefault="00A00DD9" w:rsidP="00681BDA">
            <w:pPr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 xml:space="preserve"> </w:t>
            </w:r>
            <w:r w:rsidR="00681BDA" w:rsidRPr="002F1DAA">
              <w:rPr>
                <w:caps w:val="0"/>
                <w:sz w:val="22"/>
                <w:szCs w:val="22"/>
              </w:rPr>
              <w:t>2.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03DB" w14:textId="3BA2D240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9332" w14:textId="6E949A53" w:rsidR="00964350" w:rsidRPr="002F1DAA" w:rsidRDefault="00DD7700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2025-09-17 Nr.1GP-41771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A634" w14:textId="65A6C315" w:rsidR="00964350" w:rsidRPr="002F1DAA" w:rsidRDefault="00B57957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20,00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E5D8" w14:textId="4C92CD49" w:rsidR="00964350" w:rsidRPr="002F1DAA" w:rsidRDefault="00B57957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nuoma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57D9" w14:textId="36DA5412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0B81" w14:textId="77777777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2E74" w14:textId="77777777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E2C4" w14:textId="77777777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61C" w14:textId="77777777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238" w14:textId="77777777" w:rsidR="00964350" w:rsidRPr="002F1DAA" w:rsidRDefault="0096435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703C3B" w:rsidRPr="002F1DAA" w14:paraId="1160C8E0" w14:textId="77777777" w:rsidTr="00771C4D">
        <w:trPr>
          <w:trHeight w:val="90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69AB" w14:textId="40DEF5A0" w:rsidR="00703C3B" w:rsidRPr="002F1DAA" w:rsidRDefault="00F45D5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lastRenderedPageBreak/>
              <w:t>3</w:t>
            </w:r>
            <w:r w:rsidR="00370A1A" w:rsidRPr="002F1DAA">
              <w:rPr>
                <w:caps w:val="0"/>
                <w:sz w:val="22"/>
                <w:szCs w:val="22"/>
              </w:rPr>
              <w:t>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70F5" w14:textId="2F43A9D1" w:rsidR="004D6592" w:rsidRPr="002F1DAA" w:rsidRDefault="004D6592" w:rsidP="00B57957">
            <w:pPr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2F24" w14:textId="12111FBC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</w:t>
            </w:r>
            <w:r w:rsidR="007710B5" w:rsidRPr="002F1DAA">
              <w:rPr>
                <w:caps w:val="0"/>
                <w:sz w:val="22"/>
                <w:szCs w:val="22"/>
              </w:rPr>
              <w:t>6</w:t>
            </w:r>
            <w:r w:rsidRPr="002F1DAA">
              <w:rPr>
                <w:caps w:val="0"/>
                <w:sz w:val="22"/>
                <w:szCs w:val="22"/>
              </w:rPr>
              <w:t>-</w:t>
            </w:r>
            <w:r w:rsidR="007710B5" w:rsidRPr="002F1DAA">
              <w:rPr>
                <w:caps w:val="0"/>
                <w:sz w:val="22"/>
                <w:szCs w:val="22"/>
              </w:rPr>
              <w:t>03</w:t>
            </w:r>
            <w:r w:rsidRPr="002F1DAA">
              <w:rPr>
                <w:caps w:val="0"/>
                <w:sz w:val="22"/>
                <w:szCs w:val="22"/>
              </w:rPr>
              <w:t>-</w:t>
            </w:r>
            <w:r w:rsidR="007330BF" w:rsidRPr="002F1DAA">
              <w:rPr>
                <w:caps w:val="0"/>
                <w:sz w:val="22"/>
                <w:szCs w:val="22"/>
              </w:rPr>
              <w:t>1</w:t>
            </w:r>
            <w:r w:rsidR="007710B5" w:rsidRPr="002F1DAA">
              <w:rPr>
                <w:caps w:val="0"/>
                <w:sz w:val="22"/>
                <w:szCs w:val="22"/>
              </w:rPr>
              <w:t>0</w:t>
            </w:r>
          </w:p>
          <w:p w14:paraId="6CBF41AB" w14:textId="6DF992BD" w:rsidR="0005614E" w:rsidRPr="002F1DAA" w:rsidRDefault="00703C3B" w:rsidP="009A2586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Nr.1G</w:t>
            </w:r>
            <w:r w:rsidR="00601841" w:rsidRPr="002F1DAA">
              <w:rPr>
                <w:caps w:val="0"/>
                <w:sz w:val="22"/>
                <w:szCs w:val="22"/>
              </w:rPr>
              <w:t>P</w:t>
            </w:r>
            <w:r w:rsidR="007710B5" w:rsidRPr="002F1DAA">
              <w:rPr>
                <w:caps w:val="0"/>
                <w:sz w:val="22"/>
                <w:szCs w:val="22"/>
              </w:rPr>
              <w:t>ds-11577</w:t>
            </w:r>
          </w:p>
          <w:p w14:paraId="6E46F295" w14:textId="77777777" w:rsidR="00487AD1" w:rsidRPr="002F1DAA" w:rsidRDefault="00487AD1" w:rsidP="00C6439A">
            <w:pPr>
              <w:jc w:val="center"/>
              <w:rPr>
                <w:caps w:val="0"/>
                <w:sz w:val="22"/>
                <w:szCs w:val="22"/>
              </w:rPr>
            </w:pPr>
          </w:p>
          <w:p w14:paraId="1F8C2473" w14:textId="73910DC3" w:rsidR="0005614E" w:rsidRPr="002F1DAA" w:rsidRDefault="0005614E" w:rsidP="00370A1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0127" w14:textId="2CCC778D" w:rsidR="00703C3B" w:rsidRPr="002F1DAA" w:rsidRDefault="00ED4F2D" w:rsidP="00ED4F2D">
            <w:pPr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 xml:space="preserve">     </w:t>
            </w:r>
            <w:r w:rsidR="007710B5" w:rsidRPr="002F1DAA">
              <w:rPr>
                <w:caps w:val="0"/>
                <w:sz w:val="22"/>
                <w:szCs w:val="22"/>
              </w:rPr>
              <w:t>1,25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29E7" w14:textId="175C0BFE" w:rsidR="00703C3B" w:rsidRPr="002F1DAA" w:rsidRDefault="007B6738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nuoma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82F9" w14:textId="4144D602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4E44" w14:textId="77777777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6F4D" w14:textId="77777777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CCB1" w14:textId="77777777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7579" w14:textId="77777777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6E43" w14:textId="77777777" w:rsidR="00703C3B" w:rsidRPr="002F1DAA" w:rsidRDefault="00703C3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935500" w:rsidRPr="002F1DAA" w14:paraId="729E3B80" w14:textId="77777777" w:rsidTr="00771C4D">
        <w:trPr>
          <w:trHeight w:val="50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14ED" w14:textId="448EB0FF" w:rsidR="00935500" w:rsidRPr="002F1DAA" w:rsidRDefault="00F45D5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4</w:t>
            </w:r>
            <w:r w:rsidR="00511092" w:rsidRPr="002F1DAA">
              <w:rPr>
                <w:caps w:val="0"/>
                <w:sz w:val="22"/>
                <w:szCs w:val="22"/>
              </w:rPr>
              <w:t>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8144" w14:textId="51D68BE5" w:rsidR="00935500" w:rsidRPr="002F1DAA" w:rsidRDefault="00935500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8E56" w14:textId="2F40B480" w:rsidR="00935500" w:rsidRPr="002F1DAA" w:rsidRDefault="00A9206B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</w:t>
            </w:r>
            <w:r w:rsidR="00F06D80" w:rsidRPr="002F1DAA">
              <w:rPr>
                <w:caps w:val="0"/>
                <w:sz w:val="22"/>
                <w:szCs w:val="22"/>
              </w:rPr>
              <w:t>6</w:t>
            </w:r>
            <w:r w:rsidRPr="002F1DAA">
              <w:rPr>
                <w:caps w:val="0"/>
                <w:sz w:val="22"/>
                <w:szCs w:val="22"/>
              </w:rPr>
              <w:t>-0</w:t>
            </w:r>
            <w:r w:rsidR="00F06D80" w:rsidRPr="002F1DAA">
              <w:rPr>
                <w:caps w:val="0"/>
                <w:sz w:val="22"/>
                <w:szCs w:val="22"/>
              </w:rPr>
              <w:t>4</w:t>
            </w:r>
            <w:r w:rsidR="00C65FE1" w:rsidRPr="002F1DAA">
              <w:rPr>
                <w:caps w:val="0"/>
                <w:sz w:val="22"/>
                <w:szCs w:val="22"/>
              </w:rPr>
              <w:t>-</w:t>
            </w:r>
            <w:r w:rsidR="00F06D80" w:rsidRPr="002F1DAA">
              <w:rPr>
                <w:caps w:val="0"/>
                <w:sz w:val="22"/>
                <w:szCs w:val="22"/>
              </w:rPr>
              <w:t>15</w:t>
            </w:r>
          </w:p>
          <w:p w14:paraId="0765FE40" w14:textId="1952C4EE" w:rsidR="00C65FE1" w:rsidRPr="002F1DAA" w:rsidRDefault="00C65FE1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Nr.</w:t>
            </w:r>
            <w:r w:rsidR="00325A08" w:rsidRPr="002F1DAA">
              <w:rPr>
                <w:caps w:val="0"/>
                <w:sz w:val="22"/>
                <w:szCs w:val="22"/>
              </w:rPr>
              <w:t>1GP</w:t>
            </w:r>
            <w:r w:rsidR="00F06D80" w:rsidRPr="002F1DAA">
              <w:rPr>
                <w:caps w:val="0"/>
                <w:sz w:val="22"/>
                <w:szCs w:val="22"/>
              </w:rPr>
              <w:t>ds-14578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8A21" w14:textId="62463599" w:rsidR="00935500" w:rsidRPr="002F1DAA" w:rsidRDefault="00F06D80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3</w:t>
            </w:r>
            <w:r w:rsidR="003C33D7" w:rsidRPr="002F1DAA">
              <w:rPr>
                <w:caps w:val="0"/>
                <w:sz w:val="22"/>
                <w:szCs w:val="22"/>
              </w:rPr>
              <w:t>, 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0C9F" w14:textId="6EBCAEE0" w:rsidR="00935500" w:rsidRPr="002F1DAA" w:rsidRDefault="00C65FE1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nuoma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1AAF" w14:textId="77777777" w:rsidR="00935500" w:rsidRPr="002F1DAA" w:rsidRDefault="00935500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8D21" w14:textId="77777777" w:rsidR="00935500" w:rsidRPr="002F1DAA" w:rsidRDefault="0093550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17DC" w14:textId="77777777" w:rsidR="00935500" w:rsidRPr="002F1DAA" w:rsidRDefault="0093550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29D8" w14:textId="77777777" w:rsidR="00935500" w:rsidRPr="002F1DAA" w:rsidRDefault="0093550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EB8E" w14:textId="77777777" w:rsidR="00935500" w:rsidRPr="002F1DAA" w:rsidRDefault="0093550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873E" w14:textId="77777777" w:rsidR="00935500" w:rsidRPr="002F1DAA" w:rsidRDefault="00935500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10570B" w:rsidRPr="002F1DAA" w14:paraId="0A0BE7A5" w14:textId="77777777" w:rsidTr="00771C4D">
        <w:trPr>
          <w:trHeight w:val="4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9980" w14:textId="0D0CB99C" w:rsidR="0010570B" w:rsidRPr="002F1DAA" w:rsidRDefault="00F45D53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5</w:t>
            </w:r>
            <w:r w:rsidR="00511092" w:rsidRPr="002F1DAA">
              <w:rPr>
                <w:caps w:val="0"/>
                <w:sz w:val="22"/>
                <w:szCs w:val="22"/>
              </w:rPr>
              <w:t>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A581" w14:textId="2EC1A948" w:rsidR="0010570B" w:rsidRPr="002F1DAA" w:rsidRDefault="0010570B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EFCC" w14:textId="58946AF5" w:rsidR="0010570B" w:rsidRPr="002F1DAA" w:rsidRDefault="00AE2192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202</w:t>
            </w:r>
            <w:r w:rsidR="004F1A7C" w:rsidRPr="002F1DAA">
              <w:rPr>
                <w:caps w:val="0"/>
                <w:sz w:val="22"/>
                <w:szCs w:val="22"/>
              </w:rPr>
              <w:t>6</w:t>
            </w:r>
            <w:r w:rsidR="00436B00" w:rsidRPr="002F1DAA">
              <w:rPr>
                <w:caps w:val="0"/>
                <w:sz w:val="22"/>
                <w:szCs w:val="22"/>
              </w:rPr>
              <w:t>-</w:t>
            </w:r>
            <w:r w:rsidR="0020610D" w:rsidRPr="002F1DAA">
              <w:rPr>
                <w:caps w:val="0"/>
                <w:sz w:val="22"/>
                <w:szCs w:val="22"/>
              </w:rPr>
              <w:t>0</w:t>
            </w:r>
            <w:r w:rsidR="004F1A7C" w:rsidRPr="002F1DAA">
              <w:rPr>
                <w:caps w:val="0"/>
                <w:sz w:val="22"/>
                <w:szCs w:val="22"/>
              </w:rPr>
              <w:t>5</w:t>
            </w:r>
            <w:r w:rsidR="00E6212A" w:rsidRPr="002F1DAA">
              <w:rPr>
                <w:caps w:val="0"/>
                <w:sz w:val="22"/>
                <w:szCs w:val="22"/>
              </w:rPr>
              <w:t>-</w:t>
            </w:r>
            <w:r w:rsidR="004F1A7C" w:rsidRPr="002F1DAA">
              <w:rPr>
                <w:caps w:val="0"/>
                <w:sz w:val="22"/>
                <w:szCs w:val="22"/>
              </w:rPr>
              <w:t>20</w:t>
            </w:r>
          </w:p>
          <w:p w14:paraId="5A3B362E" w14:textId="5672EA1B" w:rsidR="00AE2192" w:rsidRPr="002F1DAA" w:rsidRDefault="00AE2192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Nr.</w:t>
            </w:r>
            <w:r w:rsidR="00913378" w:rsidRPr="002F1DAA">
              <w:rPr>
                <w:caps w:val="0"/>
                <w:sz w:val="22"/>
                <w:szCs w:val="22"/>
              </w:rPr>
              <w:t>1GP</w:t>
            </w:r>
            <w:r w:rsidR="004772D8" w:rsidRPr="002F1DAA">
              <w:rPr>
                <w:caps w:val="0"/>
                <w:sz w:val="22"/>
                <w:szCs w:val="22"/>
              </w:rPr>
              <w:t>ds-15715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6757" w14:textId="6A5F97D4" w:rsidR="0010570B" w:rsidRPr="002F1DAA" w:rsidRDefault="004772D8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0,36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4C46" w14:textId="2E35B4E5" w:rsidR="0010570B" w:rsidRPr="002F1DAA" w:rsidRDefault="00A9206B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nuoma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E0D7" w14:textId="77777777" w:rsidR="0010570B" w:rsidRPr="002F1DAA" w:rsidRDefault="0010570B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4F8E" w14:textId="77777777" w:rsidR="0010570B" w:rsidRPr="002F1DAA" w:rsidRDefault="0010570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BDF2" w14:textId="77777777" w:rsidR="0010570B" w:rsidRPr="002F1DAA" w:rsidRDefault="0010570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D211" w14:textId="77777777" w:rsidR="0010570B" w:rsidRPr="002F1DAA" w:rsidRDefault="0010570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B869" w14:textId="77777777" w:rsidR="0010570B" w:rsidRPr="002F1DAA" w:rsidRDefault="0010570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4CB7" w14:textId="77777777" w:rsidR="0010570B" w:rsidRPr="002F1DAA" w:rsidRDefault="0010570B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897496" w:rsidRPr="002F1DAA" w14:paraId="58005A45" w14:textId="77777777" w:rsidTr="00771C4D">
        <w:trPr>
          <w:trHeight w:val="50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5136" w14:textId="4BD05D67" w:rsidR="00897496" w:rsidRPr="002F1DAA" w:rsidRDefault="00ED4F2D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6</w:t>
            </w:r>
            <w:r w:rsidR="0052477B" w:rsidRPr="002F1DAA">
              <w:rPr>
                <w:caps w:val="0"/>
                <w:sz w:val="22"/>
                <w:szCs w:val="22"/>
              </w:rPr>
              <w:t>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4760" w14:textId="0EAC957B" w:rsidR="00897496" w:rsidRPr="002F1DAA" w:rsidRDefault="00897496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B17A" w14:textId="575B5410" w:rsidR="00CA7728" w:rsidRPr="002F1DAA" w:rsidRDefault="00CA7728" w:rsidP="00E73F95">
            <w:pPr>
              <w:jc w:val="center"/>
              <w:rPr>
                <w:caps w:val="0"/>
                <w:sz w:val="22"/>
                <w:szCs w:val="22"/>
                <w:lang w:val="en-AU"/>
              </w:rPr>
            </w:pPr>
            <w:r w:rsidRPr="002F1DAA">
              <w:rPr>
                <w:caps w:val="0"/>
                <w:sz w:val="22"/>
                <w:szCs w:val="22"/>
                <w:lang w:val="en-AU"/>
              </w:rPr>
              <w:t>202</w:t>
            </w:r>
            <w:r w:rsidR="002C3FE0" w:rsidRPr="002F1DAA">
              <w:rPr>
                <w:caps w:val="0"/>
                <w:sz w:val="22"/>
                <w:szCs w:val="22"/>
                <w:lang w:val="en-AU"/>
              </w:rPr>
              <w:t>5</w:t>
            </w:r>
            <w:r w:rsidRPr="002F1DAA">
              <w:rPr>
                <w:caps w:val="0"/>
                <w:sz w:val="22"/>
                <w:szCs w:val="22"/>
                <w:lang w:val="en-AU"/>
              </w:rPr>
              <w:t>-</w:t>
            </w:r>
            <w:r w:rsidR="002C3FE0" w:rsidRPr="002F1DAA">
              <w:rPr>
                <w:caps w:val="0"/>
                <w:sz w:val="22"/>
                <w:szCs w:val="22"/>
                <w:lang w:val="en-AU"/>
              </w:rPr>
              <w:t>11</w:t>
            </w:r>
            <w:r w:rsidRPr="002F1DAA">
              <w:rPr>
                <w:caps w:val="0"/>
                <w:sz w:val="22"/>
                <w:szCs w:val="22"/>
                <w:lang w:val="en-AU"/>
              </w:rPr>
              <w:t>-</w:t>
            </w:r>
            <w:r w:rsidR="002C3FE0" w:rsidRPr="002F1DAA">
              <w:rPr>
                <w:caps w:val="0"/>
                <w:sz w:val="22"/>
                <w:szCs w:val="22"/>
                <w:lang w:val="en-AU"/>
              </w:rPr>
              <w:t>14</w:t>
            </w:r>
          </w:p>
          <w:p w14:paraId="2C6E2802" w14:textId="79634243" w:rsidR="00897496" w:rsidRPr="002F1DAA" w:rsidRDefault="002C3FE0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  <w:lang w:val="en-AU"/>
              </w:rPr>
              <w:t>1GD-94158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B191" w14:textId="77777777" w:rsidR="00897496" w:rsidRPr="002F1DAA" w:rsidRDefault="00897496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BD2C" w14:textId="5C06C977" w:rsidR="00897496" w:rsidRPr="002F1DAA" w:rsidRDefault="005411C9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p</w:t>
            </w:r>
            <w:r w:rsidR="00CA7728" w:rsidRPr="002F1DAA">
              <w:rPr>
                <w:caps w:val="0"/>
                <w:sz w:val="22"/>
                <w:szCs w:val="22"/>
              </w:rPr>
              <w:t>atikėjimo teise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355A" w14:textId="77777777" w:rsidR="00897496" w:rsidRPr="002F1DAA" w:rsidRDefault="00897496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749E" w14:textId="77777777" w:rsidR="00897496" w:rsidRPr="002F1DAA" w:rsidRDefault="00897496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B0B4" w14:textId="77777777" w:rsidR="00897496" w:rsidRPr="002F1DAA" w:rsidRDefault="00897496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EB63" w14:textId="77777777" w:rsidR="00897496" w:rsidRPr="002F1DAA" w:rsidRDefault="00897496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3ADC" w14:textId="77777777" w:rsidR="00897496" w:rsidRPr="002F1DAA" w:rsidRDefault="00897496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FA8A" w14:textId="77777777" w:rsidR="00897496" w:rsidRPr="002F1DAA" w:rsidRDefault="00897496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  <w:tr w:rsidR="002F44E3" w:rsidRPr="002F1DAA" w14:paraId="764F98E0" w14:textId="77777777" w:rsidTr="00771C4D">
        <w:trPr>
          <w:trHeight w:val="4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8F40" w14:textId="4FCE7764" w:rsidR="002F44E3" w:rsidRPr="002F1DAA" w:rsidRDefault="00ED4F2D" w:rsidP="00C6439A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7</w:t>
            </w:r>
            <w:r w:rsidR="002F44E3" w:rsidRPr="002F1DAA">
              <w:rPr>
                <w:caps w:val="0"/>
                <w:sz w:val="22"/>
                <w:szCs w:val="22"/>
              </w:rPr>
              <w:t>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6B82" w14:textId="0DEF4556" w:rsidR="002F44E3" w:rsidRPr="002F1DAA" w:rsidRDefault="002F44E3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B39" w14:textId="77777777" w:rsidR="002F44E3" w:rsidRPr="002F1DAA" w:rsidRDefault="002F44E3" w:rsidP="00E73F95">
            <w:pPr>
              <w:jc w:val="center"/>
              <w:rPr>
                <w:caps w:val="0"/>
                <w:sz w:val="22"/>
                <w:szCs w:val="22"/>
                <w:lang w:val="en-A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11C" w14:textId="77777777" w:rsidR="002F44E3" w:rsidRPr="002F1DAA" w:rsidRDefault="002F44E3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9193" w14:textId="4FFC94D7" w:rsidR="002F44E3" w:rsidRPr="002F1DAA" w:rsidRDefault="005411C9" w:rsidP="00E73F95">
            <w:pPr>
              <w:jc w:val="center"/>
              <w:rPr>
                <w:caps w:val="0"/>
                <w:sz w:val="22"/>
                <w:szCs w:val="22"/>
              </w:rPr>
            </w:pPr>
            <w:r w:rsidRPr="002F1DAA">
              <w:rPr>
                <w:caps w:val="0"/>
                <w:sz w:val="22"/>
                <w:szCs w:val="22"/>
              </w:rPr>
              <w:t>aukcionai</w:t>
            </w:r>
          </w:p>
          <w:p w14:paraId="145F2C20" w14:textId="15B169D1" w:rsidR="005411C9" w:rsidRPr="002F1DAA" w:rsidRDefault="005411C9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9002" w14:textId="77777777" w:rsidR="002F44E3" w:rsidRPr="002F1DAA" w:rsidRDefault="002F44E3" w:rsidP="00E73F95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620A" w14:textId="77777777" w:rsidR="002F44E3" w:rsidRPr="002F1DAA" w:rsidRDefault="002F44E3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CDC9" w14:textId="77777777" w:rsidR="002F44E3" w:rsidRPr="002F1DAA" w:rsidRDefault="002F44E3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5BAF" w14:textId="77777777" w:rsidR="002F44E3" w:rsidRPr="002F1DAA" w:rsidRDefault="002F44E3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FCE1" w14:textId="77777777" w:rsidR="002F44E3" w:rsidRPr="002F1DAA" w:rsidRDefault="002F44E3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EEF9" w14:textId="77777777" w:rsidR="002F44E3" w:rsidRPr="002F1DAA" w:rsidRDefault="002F44E3" w:rsidP="00C6439A">
            <w:pPr>
              <w:jc w:val="center"/>
              <w:rPr>
                <w:caps w:val="0"/>
                <w:sz w:val="22"/>
                <w:szCs w:val="22"/>
              </w:rPr>
            </w:pPr>
          </w:p>
        </w:tc>
      </w:tr>
    </w:tbl>
    <w:p w14:paraId="320E8D1F" w14:textId="77777777" w:rsidR="00775DD0" w:rsidRPr="002F1DAA" w:rsidRDefault="00775DD0" w:rsidP="00775DD0">
      <w:pPr>
        <w:pStyle w:val="Antrats"/>
        <w:widowControl w:val="0"/>
        <w:tabs>
          <w:tab w:val="clear" w:pos="4153"/>
          <w:tab w:val="clear" w:pos="8306"/>
          <w:tab w:val="left" w:pos="9498"/>
        </w:tabs>
        <w:rPr>
          <w:caps w:val="0"/>
          <w:sz w:val="22"/>
          <w:szCs w:val="22"/>
          <w:lang w:val="lt-LT"/>
        </w:rPr>
      </w:pPr>
      <w:r w:rsidRPr="002F1DAA">
        <w:rPr>
          <w:caps w:val="0"/>
          <w:sz w:val="22"/>
          <w:szCs w:val="22"/>
          <w:lang w:val="lt-LT"/>
        </w:rPr>
        <w:t xml:space="preserve">   </w:t>
      </w:r>
    </w:p>
    <w:p w14:paraId="30432613" w14:textId="5DD286DE" w:rsidR="001D4AFE" w:rsidRPr="002F1DAA" w:rsidRDefault="00775DD0" w:rsidP="00775DD0">
      <w:pPr>
        <w:pStyle w:val="Antrats"/>
        <w:widowControl w:val="0"/>
        <w:tabs>
          <w:tab w:val="clear" w:pos="4153"/>
          <w:tab w:val="clear" w:pos="8306"/>
          <w:tab w:val="left" w:pos="9498"/>
        </w:tabs>
        <w:rPr>
          <w:caps w:val="0"/>
          <w:sz w:val="22"/>
          <w:szCs w:val="22"/>
          <w:lang w:val="lt-LT"/>
        </w:rPr>
      </w:pPr>
      <w:r w:rsidRPr="002F1DAA">
        <w:rPr>
          <w:caps w:val="0"/>
          <w:sz w:val="22"/>
          <w:szCs w:val="22"/>
          <w:lang w:val="lt-LT"/>
        </w:rPr>
        <w:t xml:space="preserve">                                                                                                                    </w:t>
      </w:r>
      <w:r w:rsidR="004F2B18" w:rsidRPr="002F1DAA">
        <w:rPr>
          <w:caps w:val="0"/>
          <w:sz w:val="22"/>
          <w:szCs w:val="22"/>
          <w:lang w:val="lt-LT"/>
        </w:rPr>
        <w:t>_____________________________________________</w:t>
      </w:r>
    </w:p>
    <w:sectPr w:rsidR="001D4AFE" w:rsidRPr="002F1DAA" w:rsidSect="00771C4D">
      <w:headerReference w:type="even" r:id="rId11"/>
      <w:headerReference w:type="default" r:id="rId12"/>
      <w:footerReference w:type="even" r:id="rId13"/>
      <w:footerReference w:type="default" r:id="rId14"/>
      <w:pgSz w:w="16840" w:h="11907" w:orient="landscape" w:code="9"/>
      <w:pgMar w:top="426" w:right="255" w:bottom="426" w:left="1080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1ACEB" w14:textId="77777777" w:rsidR="00B07959" w:rsidRDefault="00B07959">
      <w:r>
        <w:separator/>
      </w:r>
    </w:p>
  </w:endnote>
  <w:endnote w:type="continuationSeparator" w:id="0">
    <w:p w14:paraId="5D2699B3" w14:textId="77777777" w:rsidR="00B07959" w:rsidRDefault="00B0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070C" w14:textId="77777777" w:rsidR="00D70F4C" w:rsidRDefault="00D70F4C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7241E8" w14:textId="77777777" w:rsidR="00D70F4C" w:rsidRDefault="00D70F4C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1288" w14:textId="77777777" w:rsidR="00D70F4C" w:rsidRDefault="00D70F4C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28E81" w14:textId="77777777" w:rsidR="00B07959" w:rsidRDefault="00B07959">
      <w:r>
        <w:separator/>
      </w:r>
    </w:p>
  </w:footnote>
  <w:footnote w:type="continuationSeparator" w:id="0">
    <w:p w14:paraId="48B611AF" w14:textId="77777777" w:rsidR="00B07959" w:rsidRDefault="00B0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A750" w14:textId="26956AD0" w:rsidR="00D70F4C" w:rsidRDefault="00D70F4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811F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3F98E91" w14:textId="77777777" w:rsidR="00D70F4C" w:rsidRDefault="00D70F4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FDC5" w14:textId="1341F014" w:rsidR="00D70F4C" w:rsidRDefault="00D70F4C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057E">
      <w:rPr>
        <w:noProof/>
      </w:rPr>
      <w:t>5</w:t>
    </w:r>
    <w:r>
      <w:rPr>
        <w:noProof/>
      </w:rPr>
      <w:fldChar w:fldCharType="end"/>
    </w:r>
  </w:p>
  <w:p w14:paraId="2A4F2F62" w14:textId="77777777" w:rsidR="00D70F4C" w:rsidRDefault="00D70F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B56"/>
    <w:multiLevelType w:val="hybridMultilevel"/>
    <w:tmpl w:val="4E22F310"/>
    <w:lvl w:ilvl="0" w:tplc="A42A7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67B7B"/>
    <w:multiLevelType w:val="multilevel"/>
    <w:tmpl w:val="49662CB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" w15:restartNumberingAfterBreak="0">
    <w:nsid w:val="1B1F301D"/>
    <w:multiLevelType w:val="multilevel"/>
    <w:tmpl w:val="13F61D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8F30B0"/>
    <w:multiLevelType w:val="hybridMultilevel"/>
    <w:tmpl w:val="14DED454"/>
    <w:lvl w:ilvl="0" w:tplc="5E94F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D7F08"/>
    <w:multiLevelType w:val="hybridMultilevel"/>
    <w:tmpl w:val="63623EC4"/>
    <w:lvl w:ilvl="0" w:tplc="24ECF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F21BF"/>
    <w:multiLevelType w:val="hybridMultilevel"/>
    <w:tmpl w:val="CF0470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36A1D"/>
    <w:multiLevelType w:val="hybridMultilevel"/>
    <w:tmpl w:val="E3B2A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3E12CC"/>
    <w:multiLevelType w:val="hybridMultilevel"/>
    <w:tmpl w:val="613CC3EC"/>
    <w:lvl w:ilvl="0" w:tplc="A0C65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3C6D1D"/>
    <w:multiLevelType w:val="multilevel"/>
    <w:tmpl w:val="61B83F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6C66"/>
    <w:multiLevelType w:val="hybridMultilevel"/>
    <w:tmpl w:val="F5CC1FD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D28C8"/>
    <w:multiLevelType w:val="hybridMultilevel"/>
    <w:tmpl w:val="11FC62AE"/>
    <w:lvl w:ilvl="0" w:tplc="0427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123DD"/>
    <w:multiLevelType w:val="multilevel"/>
    <w:tmpl w:val="7BE45C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3383B"/>
    <w:multiLevelType w:val="hybridMultilevel"/>
    <w:tmpl w:val="F6966266"/>
    <w:lvl w:ilvl="0" w:tplc="C94E2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4D09E6"/>
    <w:multiLevelType w:val="hybridMultilevel"/>
    <w:tmpl w:val="C9F08350"/>
    <w:lvl w:ilvl="0" w:tplc="5854E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B3397"/>
    <w:multiLevelType w:val="hybridMultilevel"/>
    <w:tmpl w:val="17824A0E"/>
    <w:lvl w:ilvl="0" w:tplc="CBE823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806FE3"/>
    <w:multiLevelType w:val="multilevel"/>
    <w:tmpl w:val="017EAFA4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7B733D2B"/>
    <w:multiLevelType w:val="hybridMultilevel"/>
    <w:tmpl w:val="61F44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2541188">
    <w:abstractNumId w:val="6"/>
  </w:num>
  <w:num w:numId="2" w16cid:durableId="1787120953">
    <w:abstractNumId w:val="16"/>
  </w:num>
  <w:num w:numId="3" w16cid:durableId="1676878405">
    <w:abstractNumId w:val="12"/>
  </w:num>
  <w:num w:numId="4" w16cid:durableId="304966466">
    <w:abstractNumId w:val="7"/>
  </w:num>
  <w:num w:numId="5" w16cid:durableId="82652534">
    <w:abstractNumId w:val="15"/>
  </w:num>
  <w:num w:numId="6" w16cid:durableId="2131392102">
    <w:abstractNumId w:val="10"/>
  </w:num>
  <w:num w:numId="7" w16cid:durableId="1460104899">
    <w:abstractNumId w:val="11"/>
  </w:num>
  <w:num w:numId="8" w16cid:durableId="730806220">
    <w:abstractNumId w:val="8"/>
  </w:num>
  <w:num w:numId="9" w16cid:durableId="691031711">
    <w:abstractNumId w:val="14"/>
  </w:num>
  <w:num w:numId="10" w16cid:durableId="1561283522">
    <w:abstractNumId w:val="9"/>
  </w:num>
  <w:num w:numId="11" w16cid:durableId="1552421786">
    <w:abstractNumId w:val="0"/>
  </w:num>
  <w:num w:numId="12" w16cid:durableId="1311590100">
    <w:abstractNumId w:val="5"/>
  </w:num>
  <w:num w:numId="13" w16cid:durableId="113408923">
    <w:abstractNumId w:val="2"/>
  </w:num>
  <w:num w:numId="14" w16cid:durableId="870921106">
    <w:abstractNumId w:val="1"/>
  </w:num>
  <w:num w:numId="15" w16cid:durableId="954795926">
    <w:abstractNumId w:val="4"/>
  </w:num>
  <w:num w:numId="16" w16cid:durableId="1705716580">
    <w:abstractNumId w:val="13"/>
  </w:num>
  <w:num w:numId="17" w16cid:durableId="1816529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E31"/>
    <w:rsid w:val="00000CED"/>
    <w:rsid w:val="00002531"/>
    <w:rsid w:val="00004BEB"/>
    <w:rsid w:val="00004D84"/>
    <w:rsid w:val="00005A18"/>
    <w:rsid w:val="000104F1"/>
    <w:rsid w:val="00012A0C"/>
    <w:rsid w:val="00021D53"/>
    <w:rsid w:val="0002233E"/>
    <w:rsid w:val="0002264F"/>
    <w:rsid w:val="00027FCD"/>
    <w:rsid w:val="000336C7"/>
    <w:rsid w:val="0003623F"/>
    <w:rsid w:val="000362FE"/>
    <w:rsid w:val="00036D2D"/>
    <w:rsid w:val="00037827"/>
    <w:rsid w:val="000442D4"/>
    <w:rsid w:val="000479BC"/>
    <w:rsid w:val="00051C9C"/>
    <w:rsid w:val="00052C1A"/>
    <w:rsid w:val="0005371F"/>
    <w:rsid w:val="0005614E"/>
    <w:rsid w:val="00060EB2"/>
    <w:rsid w:val="00064722"/>
    <w:rsid w:val="00067E9F"/>
    <w:rsid w:val="00070861"/>
    <w:rsid w:val="00070A6F"/>
    <w:rsid w:val="00070CE4"/>
    <w:rsid w:val="00073B07"/>
    <w:rsid w:val="00073FC2"/>
    <w:rsid w:val="000753B2"/>
    <w:rsid w:val="00077EE1"/>
    <w:rsid w:val="000817C4"/>
    <w:rsid w:val="00082FDC"/>
    <w:rsid w:val="000847EF"/>
    <w:rsid w:val="00087345"/>
    <w:rsid w:val="00087E69"/>
    <w:rsid w:val="00090383"/>
    <w:rsid w:val="00090863"/>
    <w:rsid w:val="00092136"/>
    <w:rsid w:val="00093979"/>
    <w:rsid w:val="00093AD7"/>
    <w:rsid w:val="00096647"/>
    <w:rsid w:val="00096D1E"/>
    <w:rsid w:val="00097371"/>
    <w:rsid w:val="000A0AC3"/>
    <w:rsid w:val="000A2CE5"/>
    <w:rsid w:val="000A2F8B"/>
    <w:rsid w:val="000A50E8"/>
    <w:rsid w:val="000A5D7B"/>
    <w:rsid w:val="000A6A2D"/>
    <w:rsid w:val="000B0EFE"/>
    <w:rsid w:val="000B7010"/>
    <w:rsid w:val="000C4B62"/>
    <w:rsid w:val="000D3930"/>
    <w:rsid w:val="000D3C65"/>
    <w:rsid w:val="000D540E"/>
    <w:rsid w:val="000D745E"/>
    <w:rsid w:val="000D7E7B"/>
    <w:rsid w:val="000E08B9"/>
    <w:rsid w:val="000E2F68"/>
    <w:rsid w:val="000E3EEA"/>
    <w:rsid w:val="000E66C5"/>
    <w:rsid w:val="000F1951"/>
    <w:rsid w:val="000F638C"/>
    <w:rsid w:val="00100462"/>
    <w:rsid w:val="001020DC"/>
    <w:rsid w:val="0010426B"/>
    <w:rsid w:val="0010570B"/>
    <w:rsid w:val="00105A9E"/>
    <w:rsid w:val="001165F6"/>
    <w:rsid w:val="00117753"/>
    <w:rsid w:val="00122331"/>
    <w:rsid w:val="00123D24"/>
    <w:rsid w:val="00124C1D"/>
    <w:rsid w:val="00127ABC"/>
    <w:rsid w:val="0013189F"/>
    <w:rsid w:val="00134469"/>
    <w:rsid w:val="001353CF"/>
    <w:rsid w:val="00135E71"/>
    <w:rsid w:val="0014063F"/>
    <w:rsid w:val="001417B3"/>
    <w:rsid w:val="00146195"/>
    <w:rsid w:val="00147073"/>
    <w:rsid w:val="001511F0"/>
    <w:rsid w:val="00152890"/>
    <w:rsid w:val="0015290E"/>
    <w:rsid w:val="001549FB"/>
    <w:rsid w:val="00154A26"/>
    <w:rsid w:val="0016132B"/>
    <w:rsid w:val="00162163"/>
    <w:rsid w:val="00165066"/>
    <w:rsid w:val="001703EE"/>
    <w:rsid w:val="001827BA"/>
    <w:rsid w:val="00185E1F"/>
    <w:rsid w:val="00186D05"/>
    <w:rsid w:val="00193151"/>
    <w:rsid w:val="00194CD6"/>
    <w:rsid w:val="00195AAB"/>
    <w:rsid w:val="00195C17"/>
    <w:rsid w:val="001971CD"/>
    <w:rsid w:val="00197E69"/>
    <w:rsid w:val="001A4217"/>
    <w:rsid w:val="001A5C9C"/>
    <w:rsid w:val="001A6ECC"/>
    <w:rsid w:val="001B0B9A"/>
    <w:rsid w:val="001B1801"/>
    <w:rsid w:val="001B1863"/>
    <w:rsid w:val="001B3B2E"/>
    <w:rsid w:val="001B4A8D"/>
    <w:rsid w:val="001C1176"/>
    <w:rsid w:val="001C2E26"/>
    <w:rsid w:val="001C764A"/>
    <w:rsid w:val="001D1FCF"/>
    <w:rsid w:val="001D2387"/>
    <w:rsid w:val="001D4AFE"/>
    <w:rsid w:val="001D77AF"/>
    <w:rsid w:val="001E5869"/>
    <w:rsid w:val="001E66EA"/>
    <w:rsid w:val="001F298C"/>
    <w:rsid w:val="001F3626"/>
    <w:rsid w:val="001F66FF"/>
    <w:rsid w:val="00204420"/>
    <w:rsid w:val="0020610D"/>
    <w:rsid w:val="00213966"/>
    <w:rsid w:val="002155B3"/>
    <w:rsid w:val="00221DD3"/>
    <w:rsid w:val="002244F5"/>
    <w:rsid w:val="00225C7A"/>
    <w:rsid w:val="00225D7E"/>
    <w:rsid w:val="0023102E"/>
    <w:rsid w:val="00231D91"/>
    <w:rsid w:val="00233B38"/>
    <w:rsid w:val="00235A8A"/>
    <w:rsid w:val="0023641B"/>
    <w:rsid w:val="002406D7"/>
    <w:rsid w:val="0024202D"/>
    <w:rsid w:val="0024379B"/>
    <w:rsid w:val="002458E1"/>
    <w:rsid w:val="0025368A"/>
    <w:rsid w:val="0025412B"/>
    <w:rsid w:val="00254336"/>
    <w:rsid w:val="002577E0"/>
    <w:rsid w:val="00261D6D"/>
    <w:rsid w:val="00273FDA"/>
    <w:rsid w:val="00274B74"/>
    <w:rsid w:val="00275FB8"/>
    <w:rsid w:val="00277049"/>
    <w:rsid w:val="0028395E"/>
    <w:rsid w:val="00284A0A"/>
    <w:rsid w:val="002875E0"/>
    <w:rsid w:val="0029031E"/>
    <w:rsid w:val="00290AB4"/>
    <w:rsid w:val="00290F2C"/>
    <w:rsid w:val="0029139C"/>
    <w:rsid w:val="00292085"/>
    <w:rsid w:val="00296D79"/>
    <w:rsid w:val="00296FAC"/>
    <w:rsid w:val="002A507F"/>
    <w:rsid w:val="002B5356"/>
    <w:rsid w:val="002B695A"/>
    <w:rsid w:val="002B780D"/>
    <w:rsid w:val="002C15F1"/>
    <w:rsid w:val="002C1BCB"/>
    <w:rsid w:val="002C3FE0"/>
    <w:rsid w:val="002C44D3"/>
    <w:rsid w:val="002C7F10"/>
    <w:rsid w:val="002D1025"/>
    <w:rsid w:val="002D7F94"/>
    <w:rsid w:val="002E0798"/>
    <w:rsid w:val="002E620B"/>
    <w:rsid w:val="002E644D"/>
    <w:rsid w:val="002E6CD7"/>
    <w:rsid w:val="002E79CC"/>
    <w:rsid w:val="002F1DAA"/>
    <w:rsid w:val="002F3195"/>
    <w:rsid w:val="002F4238"/>
    <w:rsid w:val="002F44E3"/>
    <w:rsid w:val="002F715D"/>
    <w:rsid w:val="003001A1"/>
    <w:rsid w:val="003066FF"/>
    <w:rsid w:val="00311AB5"/>
    <w:rsid w:val="00316E6E"/>
    <w:rsid w:val="00317ECD"/>
    <w:rsid w:val="00317F98"/>
    <w:rsid w:val="00320171"/>
    <w:rsid w:val="00321D10"/>
    <w:rsid w:val="00321E0A"/>
    <w:rsid w:val="00322EDA"/>
    <w:rsid w:val="00324794"/>
    <w:rsid w:val="00325A08"/>
    <w:rsid w:val="00325B82"/>
    <w:rsid w:val="00326161"/>
    <w:rsid w:val="0033093E"/>
    <w:rsid w:val="00330A8E"/>
    <w:rsid w:val="00330C16"/>
    <w:rsid w:val="0034665E"/>
    <w:rsid w:val="003475AE"/>
    <w:rsid w:val="003477D5"/>
    <w:rsid w:val="0035041E"/>
    <w:rsid w:val="0035112E"/>
    <w:rsid w:val="003609C2"/>
    <w:rsid w:val="00361935"/>
    <w:rsid w:val="00362EBB"/>
    <w:rsid w:val="0036534C"/>
    <w:rsid w:val="003657D7"/>
    <w:rsid w:val="003671BA"/>
    <w:rsid w:val="00367839"/>
    <w:rsid w:val="00370A1A"/>
    <w:rsid w:val="00371616"/>
    <w:rsid w:val="003728B1"/>
    <w:rsid w:val="00372B16"/>
    <w:rsid w:val="00373201"/>
    <w:rsid w:val="0037777B"/>
    <w:rsid w:val="00377801"/>
    <w:rsid w:val="003829C7"/>
    <w:rsid w:val="00383579"/>
    <w:rsid w:val="00386782"/>
    <w:rsid w:val="00386BF4"/>
    <w:rsid w:val="003912D6"/>
    <w:rsid w:val="00392768"/>
    <w:rsid w:val="003937EB"/>
    <w:rsid w:val="00396A5A"/>
    <w:rsid w:val="00397341"/>
    <w:rsid w:val="003A0E84"/>
    <w:rsid w:val="003A37E8"/>
    <w:rsid w:val="003A4B73"/>
    <w:rsid w:val="003A5AD4"/>
    <w:rsid w:val="003A672F"/>
    <w:rsid w:val="003B057E"/>
    <w:rsid w:val="003B136B"/>
    <w:rsid w:val="003B20A9"/>
    <w:rsid w:val="003B4838"/>
    <w:rsid w:val="003C2253"/>
    <w:rsid w:val="003C33D7"/>
    <w:rsid w:val="003C5E4B"/>
    <w:rsid w:val="003C6481"/>
    <w:rsid w:val="003D04CB"/>
    <w:rsid w:val="003D45C4"/>
    <w:rsid w:val="003D7B30"/>
    <w:rsid w:val="003E4D2C"/>
    <w:rsid w:val="003E5AE7"/>
    <w:rsid w:val="003E7323"/>
    <w:rsid w:val="003F538D"/>
    <w:rsid w:val="003F702B"/>
    <w:rsid w:val="003F71CB"/>
    <w:rsid w:val="00403167"/>
    <w:rsid w:val="00403EA2"/>
    <w:rsid w:val="004042B7"/>
    <w:rsid w:val="0040619D"/>
    <w:rsid w:val="00406592"/>
    <w:rsid w:val="00420A22"/>
    <w:rsid w:val="00421105"/>
    <w:rsid w:val="0042176E"/>
    <w:rsid w:val="004220E2"/>
    <w:rsid w:val="0042655E"/>
    <w:rsid w:val="00430FB0"/>
    <w:rsid w:val="00432991"/>
    <w:rsid w:val="0043464D"/>
    <w:rsid w:val="00435038"/>
    <w:rsid w:val="00436B00"/>
    <w:rsid w:val="0043751F"/>
    <w:rsid w:val="0044006F"/>
    <w:rsid w:val="00440DDD"/>
    <w:rsid w:val="004426AC"/>
    <w:rsid w:val="00443C61"/>
    <w:rsid w:val="00445A9E"/>
    <w:rsid w:val="00450598"/>
    <w:rsid w:val="00450A76"/>
    <w:rsid w:val="0046197F"/>
    <w:rsid w:val="00461BA8"/>
    <w:rsid w:val="00462DE5"/>
    <w:rsid w:val="00463965"/>
    <w:rsid w:val="0047021D"/>
    <w:rsid w:val="00470645"/>
    <w:rsid w:val="004772D8"/>
    <w:rsid w:val="0048079E"/>
    <w:rsid w:val="0048277E"/>
    <w:rsid w:val="00483E4E"/>
    <w:rsid w:val="00484E0D"/>
    <w:rsid w:val="00487AD1"/>
    <w:rsid w:val="00487B41"/>
    <w:rsid w:val="00493FAD"/>
    <w:rsid w:val="0049535F"/>
    <w:rsid w:val="00496B54"/>
    <w:rsid w:val="004A245D"/>
    <w:rsid w:val="004A5910"/>
    <w:rsid w:val="004A5B8F"/>
    <w:rsid w:val="004A5C6B"/>
    <w:rsid w:val="004A5F6C"/>
    <w:rsid w:val="004B459E"/>
    <w:rsid w:val="004C04F8"/>
    <w:rsid w:val="004C0636"/>
    <w:rsid w:val="004C1576"/>
    <w:rsid w:val="004C746B"/>
    <w:rsid w:val="004D32E9"/>
    <w:rsid w:val="004D5245"/>
    <w:rsid w:val="004D5F98"/>
    <w:rsid w:val="004D6592"/>
    <w:rsid w:val="004D71BE"/>
    <w:rsid w:val="004D76C6"/>
    <w:rsid w:val="004E10D8"/>
    <w:rsid w:val="004E1330"/>
    <w:rsid w:val="004E1946"/>
    <w:rsid w:val="004E31F4"/>
    <w:rsid w:val="004E6A0B"/>
    <w:rsid w:val="004E6CAE"/>
    <w:rsid w:val="004E7C3B"/>
    <w:rsid w:val="004E7ED6"/>
    <w:rsid w:val="004F1A7C"/>
    <w:rsid w:val="004F2372"/>
    <w:rsid w:val="004F2B18"/>
    <w:rsid w:val="004F4446"/>
    <w:rsid w:val="004F7BDE"/>
    <w:rsid w:val="00501925"/>
    <w:rsid w:val="00504C69"/>
    <w:rsid w:val="00506FAF"/>
    <w:rsid w:val="00511092"/>
    <w:rsid w:val="0051174D"/>
    <w:rsid w:val="00512094"/>
    <w:rsid w:val="0052103A"/>
    <w:rsid w:val="00521295"/>
    <w:rsid w:val="0052477B"/>
    <w:rsid w:val="00524CF5"/>
    <w:rsid w:val="00526174"/>
    <w:rsid w:val="00526214"/>
    <w:rsid w:val="00526231"/>
    <w:rsid w:val="00527EED"/>
    <w:rsid w:val="00531BC8"/>
    <w:rsid w:val="00535E45"/>
    <w:rsid w:val="00536633"/>
    <w:rsid w:val="00536D34"/>
    <w:rsid w:val="0053755E"/>
    <w:rsid w:val="0053774E"/>
    <w:rsid w:val="005411C9"/>
    <w:rsid w:val="00543F20"/>
    <w:rsid w:val="005466F3"/>
    <w:rsid w:val="00546FD4"/>
    <w:rsid w:val="00550D23"/>
    <w:rsid w:val="00553FD4"/>
    <w:rsid w:val="005557A1"/>
    <w:rsid w:val="0055617A"/>
    <w:rsid w:val="005561FB"/>
    <w:rsid w:val="00560077"/>
    <w:rsid w:val="00560240"/>
    <w:rsid w:val="0056700A"/>
    <w:rsid w:val="00571B5D"/>
    <w:rsid w:val="00573D54"/>
    <w:rsid w:val="0057523C"/>
    <w:rsid w:val="00575BC0"/>
    <w:rsid w:val="005775EC"/>
    <w:rsid w:val="0058348B"/>
    <w:rsid w:val="00587A9F"/>
    <w:rsid w:val="00587B30"/>
    <w:rsid w:val="00591C9E"/>
    <w:rsid w:val="00592322"/>
    <w:rsid w:val="005948CB"/>
    <w:rsid w:val="00595B2C"/>
    <w:rsid w:val="005966F9"/>
    <w:rsid w:val="005A2223"/>
    <w:rsid w:val="005A3118"/>
    <w:rsid w:val="005A48E1"/>
    <w:rsid w:val="005B0062"/>
    <w:rsid w:val="005B098B"/>
    <w:rsid w:val="005B0997"/>
    <w:rsid w:val="005B39B8"/>
    <w:rsid w:val="005B424C"/>
    <w:rsid w:val="005B5C09"/>
    <w:rsid w:val="005B6BC0"/>
    <w:rsid w:val="005B7E48"/>
    <w:rsid w:val="005C1DC4"/>
    <w:rsid w:val="005C3547"/>
    <w:rsid w:val="005C603A"/>
    <w:rsid w:val="005D178A"/>
    <w:rsid w:val="005D253D"/>
    <w:rsid w:val="005D28DF"/>
    <w:rsid w:val="005D2E2D"/>
    <w:rsid w:val="005D599E"/>
    <w:rsid w:val="005D699B"/>
    <w:rsid w:val="005D7AE3"/>
    <w:rsid w:val="005E01D9"/>
    <w:rsid w:val="005E326C"/>
    <w:rsid w:val="005E3969"/>
    <w:rsid w:val="005E4A0A"/>
    <w:rsid w:val="005E5040"/>
    <w:rsid w:val="005E50DE"/>
    <w:rsid w:val="005E53ED"/>
    <w:rsid w:val="005F03B8"/>
    <w:rsid w:val="005F0A57"/>
    <w:rsid w:val="005F1108"/>
    <w:rsid w:val="005F2C98"/>
    <w:rsid w:val="005F31C0"/>
    <w:rsid w:val="005F56D7"/>
    <w:rsid w:val="005F579A"/>
    <w:rsid w:val="005F638C"/>
    <w:rsid w:val="005F7B74"/>
    <w:rsid w:val="006002AD"/>
    <w:rsid w:val="00600851"/>
    <w:rsid w:val="00601841"/>
    <w:rsid w:val="00603930"/>
    <w:rsid w:val="00610DE2"/>
    <w:rsid w:val="006168C9"/>
    <w:rsid w:val="00616BC6"/>
    <w:rsid w:val="00617787"/>
    <w:rsid w:val="006179BD"/>
    <w:rsid w:val="0062036B"/>
    <w:rsid w:val="0062596A"/>
    <w:rsid w:val="00625AB6"/>
    <w:rsid w:val="00626A79"/>
    <w:rsid w:val="00627A0C"/>
    <w:rsid w:val="006326B2"/>
    <w:rsid w:val="00632E0F"/>
    <w:rsid w:val="00636EDF"/>
    <w:rsid w:val="00643CB1"/>
    <w:rsid w:val="00644971"/>
    <w:rsid w:val="00645BD4"/>
    <w:rsid w:val="00646512"/>
    <w:rsid w:val="00646967"/>
    <w:rsid w:val="00655CE1"/>
    <w:rsid w:val="00660C4A"/>
    <w:rsid w:val="00665CFC"/>
    <w:rsid w:val="006703D1"/>
    <w:rsid w:val="00671D42"/>
    <w:rsid w:val="006724B0"/>
    <w:rsid w:val="00672818"/>
    <w:rsid w:val="006736AA"/>
    <w:rsid w:val="00674A75"/>
    <w:rsid w:val="00675A4D"/>
    <w:rsid w:val="00676243"/>
    <w:rsid w:val="00677B5E"/>
    <w:rsid w:val="00681BDA"/>
    <w:rsid w:val="0068241E"/>
    <w:rsid w:val="0068664D"/>
    <w:rsid w:val="00687624"/>
    <w:rsid w:val="00691178"/>
    <w:rsid w:val="006970C9"/>
    <w:rsid w:val="00697B09"/>
    <w:rsid w:val="006A07D6"/>
    <w:rsid w:val="006A0D15"/>
    <w:rsid w:val="006A1408"/>
    <w:rsid w:val="006A19DB"/>
    <w:rsid w:val="006A2F13"/>
    <w:rsid w:val="006A5065"/>
    <w:rsid w:val="006A6D8B"/>
    <w:rsid w:val="006A7467"/>
    <w:rsid w:val="006B0B05"/>
    <w:rsid w:val="006B3551"/>
    <w:rsid w:val="006B3E9F"/>
    <w:rsid w:val="006B46A5"/>
    <w:rsid w:val="006B48FB"/>
    <w:rsid w:val="006B7566"/>
    <w:rsid w:val="006B76AB"/>
    <w:rsid w:val="006C0393"/>
    <w:rsid w:val="006C079B"/>
    <w:rsid w:val="006C0E2F"/>
    <w:rsid w:val="006C12E6"/>
    <w:rsid w:val="006C1DAD"/>
    <w:rsid w:val="006D5725"/>
    <w:rsid w:val="006D5D54"/>
    <w:rsid w:val="006D63B7"/>
    <w:rsid w:val="006D6550"/>
    <w:rsid w:val="006E30F1"/>
    <w:rsid w:val="006E46A0"/>
    <w:rsid w:val="006E5BC1"/>
    <w:rsid w:val="006F33C1"/>
    <w:rsid w:val="006F4A1E"/>
    <w:rsid w:val="006F4A63"/>
    <w:rsid w:val="006F5B76"/>
    <w:rsid w:val="006F5CEC"/>
    <w:rsid w:val="00702D36"/>
    <w:rsid w:val="00703C3B"/>
    <w:rsid w:val="00704EA4"/>
    <w:rsid w:val="00707A6A"/>
    <w:rsid w:val="00710A7F"/>
    <w:rsid w:val="007119E9"/>
    <w:rsid w:val="007126C3"/>
    <w:rsid w:val="00716348"/>
    <w:rsid w:val="0072145F"/>
    <w:rsid w:val="00724FCD"/>
    <w:rsid w:val="0072678E"/>
    <w:rsid w:val="00730476"/>
    <w:rsid w:val="007330BF"/>
    <w:rsid w:val="00733299"/>
    <w:rsid w:val="00733EB3"/>
    <w:rsid w:val="00734597"/>
    <w:rsid w:val="00735536"/>
    <w:rsid w:val="00736267"/>
    <w:rsid w:val="00741E72"/>
    <w:rsid w:val="007455AF"/>
    <w:rsid w:val="00745B53"/>
    <w:rsid w:val="0074719D"/>
    <w:rsid w:val="0075068B"/>
    <w:rsid w:val="00756EBF"/>
    <w:rsid w:val="00757FFB"/>
    <w:rsid w:val="0076068A"/>
    <w:rsid w:val="00761A3C"/>
    <w:rsid w:val="00761E84"/>
    <w:rsid w:val="00763158"/>
    <w:rsid w:val="0076333A"/>
    <w:rsid w:val="00763C17"/>
    <w:rsid w:val="007651D8"/>
    <w:rsid w:val="00765313"/>
    <w:rsid w:val="00765557"/>
    <w:rsid w:val="00766B29"/>
    <w:rsid w:val="00767FD5"/>
    <w:rsid w:val="007710B5"/>
    <w:rsid w:val="00771BDC"/>
    <w:rsid w:val="00771C4D"/>
    <w:rsid w:val="00773431"/>
    <w:rsid w:val="0077590C"/>
    <w:rsid w:val="00775DD0"/>
    <w:rsid w:val="00777FA5"/>
    <w:rsid w:val="00783818"/>
    <w:rsid w:val="00783C99"/>
    <w:rsid w:val="0078551C"/>
    <w:rsid w:val="0078612C"/>
    <w:rsid w:val="00786384"/>
    <w:rsid w:val="00786597"/>
    <w:rsid w:val="007866E1"/>
    <w:rsid w:val="00786E78"/>
    <w:rsid w:val="00786F50"/>
    <w:rsid w:val="00790458"/>
    <w:rsid w:val="007923FA"/>
    <w:rsid w:val="00792513"/>
    <w:rsid w:val="00793B32"/>
    <w:rsid w:val="00794EE3"/>
    <w:rsid w:val="007A77F8"/>
    <w:rsid w:val="007B0F77"/>
    <w:rsid w:val="007B6738"/>
    <w:rsid w:val="007D19B8"/>
    <w:rsid w:val="007D2BFF"/>
    <w:rsid w:val="007D30FB"/>
    <w:rsid w:val="007E5727"/>
    <w:rsid w:val="007F04BF"/>
    <w:rsid w:val="007F19F8"/>
    <w:rsid w:val="007F3593"/>
    <w:rsid w:val="007F55B4"/>
    <w:rsid w:val="00801C11"/>
    <w:rsid w:val="008033AF"/>
    <w:rsid w:val="00806BDC"/>
    <w:rsid w:val="00806E58"/>
    <w:rsid w:val="00806F65"/>
    <w:rsid w:val="00807264"/>
    <w:rsid w:val="00807A5C"/>
    <w:rsid w:val="00807B95"/>
    <w:rsid w:val="0081556A"/>
    <w:rsid w:val="008155D2"/>
    <w:rsid w:val="00817672"/>
    <w:rsid w:val="008179B6"/>
    <w:rsid w:val="008243EE"/>
    <w:rsid w:val="008247CC"/>
    <w:rsid w:val="008250AB"/>
    <w:rsid w:val="00834406"/>
    <w:rsid w:val="008356C9"/>
    <w:rsid w:val="00835C0F"/>
    <w:rsid w:val="00837008"/>
    <w:rsid w:val="00837D5E"/>
    <w:rsid w:val="00846245"/>
    <w:rsid w:val="008476E2"/>
    <w:rsid w:val="0085097D"/>
    <w:rsid w:val="00851952"/>
    <w:rsid w:val="00852DAA"/>
    <w:rsid w:val="008539A7"/>
    <w:rsid w:val="00855499"/>
    <w:rsid w:val="0085619F"/>
    <w:rsid w:val="0085742A"/>
    <w:rsid w:val="008621F7"/>
    <w:rsid w:val="00863379"/>
    <w:rsid w:val="0086659B"/>
    <w:rsid w:val="0086689F"/>
    <w:rsid w:val="00870911"/>
    <w:rsid w:val="0087130F"/>
    <w:rsid w:val="008751B8"/>
    <w:rsid w:val="00876883"/>
    <w:rsid w:val="008772A9"/>
    <w:rsid w:val="0088416E"/>
    <w:rsid w:val="00886B59"/>
    <w:rsid w:val="00890029"/>
    <w:rsid w:val="00892400"/>
    <w:rsid w:val="00893E3A"/>
    <w:rsid w:val="00896092"/>
    <w:rsid w:val="00897496"/>
    <w:rsid w:val="0089773B"/>
    <w:rsid w:val="008A03EA"/>
    <w:rsid w:val="008A2251"/>
    <w:rsid w:val="008A77CE"/>
    <w:rsid w:val="008A791E"/>
    <w:rsid w:val="008B39FB"/>
    <w:rsid w:val="008B3CA0"/>
    <w:rsid w:val="008B3E01"/>
    <w:rsid w:val="008B40F5"/>
    <w:rsid w:val="008C19EB"/>
    <w:rsid w:val="008C3CBC"/>
    <w:rsid w:val="008C7519"/>
    <w:rsid w:val="008D4DCC"/>
    <w:rsid w:val="008D6C25"/>
    <w:rsid w:val="008D6E09"/>
    <w:rsid w:val="008D7139"/>
    <w:rsid w:val="008D74E4"/>
    <w:rsid w:val="008D7B9F"/>
    <w:rsid w:val="008E4B29"/>
    <w:rsid w:val="008F0239"/>
    <w:rsid w:val="008F1E63"/>
    <w:rsid w:val="008F6B84"/>
    <w:rsid w:val="008F6E20"/>
    <w:rsid w:val="009056E8"/>
    <w:rsid w:val="00913378"/>
    <w:rsid w:val="009142F6"/>
    <w:rsid w:val="0091638D"/>
    <w:rsid w:val="00922ED4"/>
    <w:rsid w:val="00924BBA"/>
    <w:rsid w:val="009270EF"/>
    <w:rsid w:val="009324F2"/>
    <w:rsid w:val="00935500"/>
    <w:rsid w:val="00935823"/>
    <w:rsid w:val="00936B05"/>
    <w:rsid w:val="00940F72"/>
    <w:rsid w:val="009426B0"/>
    <w:rsid w:val="00946F39"/>
    <w:rsid w:val="00947071"/>
    <w:rsid w:val="009503C5"/>
    <w:rsid w:val="00950FAD"/>
    <w:rsid w:val="009564D6"/>
    <w:rsid w:val="00961791"/>
    <w:rsid w:val="00964350"/>
    <w:rsid w:val="00970AD2"/>
    <w:rsid w:val="00971399"/>
    <w:rsid w:val="009726D6"/>
    <w:rsid w:val="009727EE"/>
    <w:rsid w:val="00974759"/>
    <w:rsid w:val="00981197"/>
    <w:rsid w:val="0098336F"/>
    <w:rsid w:val="0099133C"/>
    <w:rsid w:val="00991839"/>
    <w:rsid w:val="009920F4"/>
    <w:rsid w:val="00992F95"/>
    <w:rsid w:val="009930BC"/>
    <w:rsid w:val="00995273"/>
    <w:rsid w:val="00995588"/>
    <w:rsid w:val="00995DE9"/>
    <w:rsid w:val="00997578"/>
    <w:rsid w:val="009A0E78"/>
    <w:rsid w:val="009A2586"/>
    <w:rsid w:val="009A6E46"/>
    <w:rsid w:val="009B1D0B"/>
    <w:rsid w:val="009B2320"/>
    <w:rsid w:val="009B39D4"/>
    <w:rsid w:val="009B43D6"/>
    <w:rsid w:val="009B7545"/>
    <w:rsid w:val="009C22EB"/>
    <w:rsid w:val="009C4E24"/>
    <w:rsid w:val="009C7C19"/>
    <w:rsid w:val="009D0A89"/>
    <w:rsid w:val="009D6B12"/>
    <w:rsid w:val="009D7D69"/>
    <w:rsid w:val="009D7FA2"/>
    <w:rsid w:val="009E1C00"/>
    <w:rsid w:val="009E25CE"/>
    <w:rsid w:val="009E3174"/>
    <w:rsid w:val="009E33CB"/>
    <w:rsid w:val="009E3586"/>
    <w:rsid w:val="009E5FB2"/>
    <w:rsid w:val="009E74EF"/>
    <w:rsid w:val="009F0029"/>
    <w:rsid w:val="009F0600"/>
    <w:rsid w:val="009F4A2D"/>
    <w:rsid w:val="009F4B9B"/>
    <w:rsid w:val="00A00DD9"/>
    <w:rsid w:val="00A0250B"/>
    <w:rsid w:val="00A03B64"/>
    <w:rsid w:val="00A0435A"/>
    <w:rsid w:val="00A062C1"/>
    <w:rsid w:val="00A11554"/>
    <w:rsid w:val="00A11C59"/>
    <w:rsid w:val="00A20CF8"/>
    <w:rsid w:val="00A22E6A"/>
    <w:rsid w:val="00A24E22"/>
    <w:rsid w:val="00A25FEC"/>
    <w:rsid w:val="00A33B65"/>
    <w:rsid w:val="00A33DF5"/>
    <w:rsid w:val="00A3628A"/>
    <w:rsid w:val="00A40BB8"/>
    <w:rsid w:val="00A4212A"/>
    <w:rsid w:val="00A4550F"/>
    <w:rsid w:val="00A47607"/>
    <w:rsid w:val="00A47D8D"/>
    <w:rsid w:val="00A50855"/>
    <w:rsid w:val="00A52DF8"/>
    <w:rsid w:val="00A5474B"/>
    <w:rsid w:val="00A5543D"/>
    <w:rsid w:val="00A55CC0"/>
    <w:rsid w:val="00A55E31"/>
    <w:rsid w:val="00A563F4"/>
    <w:rsid w:val="00A60B46"/>
    <w:rsid w:val="00A61516"/>
    <w:rsid w:val="00A62EBC"/>
    <w:rsid w:val="00A67A58"/>
    <w:rsid w:val="00A70378"/>
    <w:rsid w:val="00A714FC"/>
    <w:rsid w:val="00A72A50"/>
    <w:rsid w:val="00A74595"/>
    <w:rsid w:val="00A75B8F"/>
    <w:rsid w:val="00A76A0E"/>
    <w:rsid w:val="00A80396"/>
    <w:rsid w:val="00A811F3"/>
    <w:rsid w:val="00A84B3F"/>
    <w:rsid w:val="00A90736"/>
    <w:rsid w:val="00A9206B"/>
    <w:rsid w:val="00A9222A"/>
    <w:rsid w:val="00A941C3"/>
    <w:rsid w:val="00AA0F11"/>
    <w:rsid w:val="00AA1490"/>
    <w:rsid w:val="00AA14B2"/>
    <w:rsid w:val="00AA43D4"/>
    <w:rsid w:val="00AB14AD"/>
    <w:rsid w:val="00AB6037"/>
    <w:rsid w:val="00AB6C46"/>
    <w:rsid w:val="00AB710A"/>
    <w:rsid w:val="00AC2119"/>
    <w:rsid w:val="00AC2137"/>
    <w:rsid w:val="00AC3F58"/>
    <w:rsid w:val="00AC4873"/>
    <w:rsid w:val="00AC608B"/>
    <w:rsid w:val="00AC7E96"/>
    <w:rsid w:val="00AD115A"/>
    <w:rsid w:val="00AD1981"/>
    <w:rsid w:val="00AD5468"/>
    <w:rsid w:val="00AD548F"/>
    <w:rsid w:val="00AE0E0E"/>
    <w:rsid w:val="00AE2192"/>
    <w:rsid w:val="00AE486D"/>
    <w:rsid w:val="00AE6CA8"/>
    <w:rsid w:val="00AE71FC"/>
    <w:rsid w:val="00AF1079"/>
    <w:rsid w:val="00AF1C19"/>
    <w:rsid w:val="00AF39EC"/>
    <w:rsid w:val="00AF4503"/>
    <w:rsid w:val="00AF6003"/>
    <w:rsid w:val="00AF6DB3"/>
    <w:rsid w:val="00B00AE0"/>
    <w:rsid w:val="00B07959"/>
    <w:rsid w:val="00B10225"/>
    <w:rsid w:val="00B1254B"/>
    <w:rsid w:val="00B15106"/>
    <w:rsid w:val="00B16079"/>
    <w:rsid w:val="00B22546"/>
    <w:rsid w:val="00B25EDD"/>
    <w:rsid w:val="00B30376"/>
    <w:rsid w:val="00B3243B"/>
    <w:rsid w:val="00B33C12"/>
    <w:rsid w:val="00B34C3D"/>
    <w:rsid w:val="00B44553"/>
    <w:rsid w:val="00B458CD"/>
    <w:rsid w:val="00B45B34"/>
    <w:rsid w:val="00B45BF1"/>
    <w:rsid w:val="00B51477"/>
    <w:rsid w:val="00B52D8A"/>
    <w:rsid w:val="00B569B3"/>
    <w:rsid w:val="00B57957"/>
    <w:rsid w:val="00B60912"/>
    <w:rsid w:val="00B614B0"/>
    <w:rsid w:val="00B627EB"/>
    <w:rsid w:val="00B63323"/>
    <w:rsid w:val="00B63A7B"/>
    <w:rsid w:val="00B64296"/>
    <w:rsid w:val="00B732E9"/>
    <w:rsid w:val="00B83AB7"/>
    <w:rsid w:val="00B85C03"/>
    <w:rsid w:val="00B86E0B"/>
    <w:rsid w:val="00B87211"/>
    <w:rsid w:val="00B90895"/>
    <w:rsid w:val="00B9241E"/>
    <w:rsid w:val="00B943E6"/>
    <w:rsid w:val="00B967A2"/>
    <w:rsid w:val="00B974BE"/>
    <w:rsid w:val="00BA2237"/>
    <w:rsid w:val="00BA4E01"/>
    <w:rsid w:val="00BA74F7"/>
    <w:rsid w:val="00BA7E74"/>
    <w:rsid w:val="00BB08D0"/>
    <w:rsid w:val="00BB5B1C"/>
    <w:rsid w:val="00BB6081"/>
    <w:rsid w:val="00BB7979"/>
    <w:rsid w:val="00BD0436"/>
    <w:rsid w:val="00BD0614"/>
    <w:rsid w:val="00BD0825"/>
    <w:rsid w:val="00BD46CD"/>
    <w:rsid w:val="00BD7150"/>
    <w:rsid w:val="00BE3258"/>
    <w:rsid w:val="00BE4A98"/>
    <w:rsid w:val="00BE6670"/>
    <w:rsid w:val="00BF0A93"/>
    <w:rsid w:val="00BF237F"/>
    <w:rsid w:val="00BF584A"/>
    <w:rsid w:val="00BF7250"/>
    <w:rsid w:val="00C01E62"/>
    <w:rsid w:val="00C03660"/>
    <w:rsid w:val="00C04643"/>
    <w:rsid w:val="00C1108F"/>
    <w:rsid w:val="00C12696"/>
    <w:rsid w:val="00C12C4F"/>
    <w:rsid w:val="00C13D79"/>
    <w:rsid w:val="00C140E1"/>
    <w:rsid w:val="00C16A39"/>
    <w:rsid w:val="00C17085"/>
    <w:rsid w:val="00C214C0"/>
    <w:rsid w:val="00C2332F"/>
    <w:rsid w:val="00C23A14"/>
    <w:rsid w:val="00C30B52"/>
    <w:rsid w:val="00C322D5"/>
    <w:rsid w:val="00C322FD"/>
    <w:rsid w:val="00C3433A"/>
    <w:rsid w:val="00C3518A"/>
    <w:rsid w:val="00C40A47"/>
    <w:rsid w:val="00C42AA3"/>
    <w:rsid w:val="00C433C8"/>
    <w:rsid w:val="00C4413F"/>
    <w:rsid w:val="00C44547"/>
    <w:rsid w:val="00C44B90"/>
    <w:rsid w:val="00C47ED6"/>
    <w:rsid w:val="00C548F1"/>
    <w:rsid w:val="00C5659A"/>
    <w:rsid w:val="00C6111D"/>
    <w:rsid w:val="00C61443"/>
    <w:rsid w:val="00C6439A"/>
    <w:rsid w:val="00C65FE1"/>
    <w:rsid w:val="00C70202"/>
    <w:rsid w:val="00C70CFB"/>
    <w:rsid w:val="00C71455"/>
    <w:rsid w:val="00C7212E"/>
    <w:rsid w:val="00C723A4"/>
    <w:rsid w:val="00C85374"/>
    <w:rsid w:val="00C85571"/>
    <w:rsid w:val="00C85D72"/>
    <w:rsid w:val="00C90873"/>
    <w:rsid w:val="00C91A3C"/>
    <w:rsid w:val="00C92E07"/>
    <w:rsid w:val="00C97F37"/>
    <w:rsid w:val="00CA11CC"/>
    <w:rsid w:val="00CA4FA0"/>
    <w:rsid w:val="00CA7728"/>
    <w:rsid w:val="00CB037E"/>
    <w:rsid w:val="00CB1373"/>
    <w:rsid w:val="00CB1DD8"/>
    <w:rsid w:val="00CB3A71"/>
    <w:rsid w:val="00CB72C8"/>
    <w:rsid w:val="00CB7378"/>
    <w:rsid w:val="00CB7901"/>
    <w:rsid w:val="00CC1A6D"/>
    <w:rsid w:val="00CC3041"/>
    <w:rsid w:val="00CC437A"/>
    <w:rsid w:val="00CC4394"/>
    <w:rsid w:val="00CC64BE"/>
    <w:rsid w:val="00CD0C13"/>
    <w:rsid w:val="00CD0E73"/>
    <w:rsid w:val="00CD5108"/>
    <w:rsid w:val="00CD5574"/>
    <w:rsid w:val="00CE013D"/>
    <w:rsid w:val="00CE3A11"/>
    <w:rsid w:val="00CE4B8E"/>
    <w:rsid w:val="00CE7806"/>
    <w:rsid w:val="00CF1237"/>
    <w:rsid w:val="00CF1A03"/>
    <w:rsid w:val="00CF216E"/>
    <w:rsid w:val="00D008E7"/>
    <w:rsid w:val="00D013C6"/>
    <w:rsid w:val="00D018BB"/>
    <w:rsid w:val="00D046CD"/>
    <w:rsid w:val="00D06847"/>
    <w:rsid w:val="00D11645"/>
    <w:rsid w:val="00D1525A"/>
    <w:rsid w:val="00D17395"/>
    <w:rsid w:val="00D232D8"/>
    <w:rsid w:val="00D27027"/>
    <w:rsid w:val="00D33B5D"/>
    <w:rsid w:val="00D369A5"/>
    <w:rsid w:val="00D376FA"/>
    <w:rsid w:val="00D406DC"/>
    <w:rsid w:val="00D460F6"/>
    <w:rsid w:val="00D50E7A"/>
    <w:rsid w:val="00D51EDB"/>
    <w:rsid w:val="00D55C65"/>
    <w:rsid w:val="00D63C35"/>
    <w:rsid w:val="00D65607"/>
    <w:rsid w:val="00D65C1F"/>
    <w:rsid w:val="00D65D19"/>
    <w:rsid w:val="00D65E33"/>
    <w:rsid w:val="00D661DB"/>
    <w:rsid w:val="00D674A2"/>
    <w:rsid w:val="00D70F4C"/>
    <w:rsid w:val="00D77339"/>
    <w:rsid w:val="00D80241"/>
    <w:rsid w:val="00D816AC"/>
    <w:rsid w:val="00D82A30"/>
    <w:rsid w:val="00D8334C"/>
    <w:rsid w:val="00D85091"/>
    <w:rsid w:val="00D86601"/>
    <w:rsid w:val="00D87101"/>
    <w:rsid w:val="00D91E33"/>
    <w:rsid w:val="00D92C26"/>
    <w:rsid w:val="00D96D03"/>
    <w:rsid w:val="00D975F1"/>
    <w:rsid w:val="00DA332A"/>
    <w:rsid w:val="00DA6CE9"/>
    <w:rsid w:val="00DB115C"/>
    <w:rsid w:val="00DB2DDB"/>
    <w:rsid w:val="00DB499B"/>
    <w:rsid w:val="00DB51BF"/>
    <w:rsid w:val="00DB53AE"/>
    <w:rsid w:val="00DB5838"/>
    <w:rsid w:val="00DB6C04"/>
    <w:rsid w:val="00DB6D0C"/>
    <w:rsid w:val="00DB701F"/>
    <w:rsid w:val="00DC0054"/>
    <w:rsid w:val="00DC07AE"/>
    <w:rsid w:val="00DC421D"/>
    <w:rsid w:val="00DC43E8"/>
    <w:rsid w:val="00DC5923"/>
    <w:rsid w:val="00DD242E"/>
    <w:rsid w:val="00DD32C0"/>
    <w:rsid w:val="00DD3652"/>
    <w:rsid w:val="00DD4A69"/>
    <w:rsid w:val="00DD4DF1"/>
    <w:rsid w:val="00DD6085"/>
    <w:rsid w:val="00DD66A0"/>
    <w:rsid w:val="00DD7700"/>
    <w:rsid w:val="00DD7AB3"/>
    <w:rsid w:val="00DE2B94"/>
    <w:rsid w:val="00DE38C0"/>
    <w:rsid w:val="00DE3DCB"/>
    <w:rsid w:val="00DE5AB9"/>
    <w:rsid w:val="00DE61AC"/>
    <w:rsid w:val="00DE777C"/>
    <w:rsid w:val="00DE7B8A"/>
    <w:rsid w:val="00DF19BB"/>
    <w:rsid w:val="00DF3654"/>
    <w:rsid w:val="00DF4F6C"/>
    <w:rsid w:val="00DF6619"/>
    <w:rsid w:val="00E00297"/>
    <w:rsid w:val="00E0369C"/>
    <w:rsid w:val="00E04AF3"/>
    <w:rsid w:val="00E0674B"/>
    <w:rsid w:val="00E1029B"/>
    <w:rsid w:val="00E1441E"/>
    <w:rsid w:val="00E16D42"/>
    <w:rsid w:val="00E1770C"/>
    <w:rsid w:val="00E237A6"/>
    <w:rsid w:val="00E27179"/>
    <w:rsid w:val="00E27D61"/>
    <w:rsid w:val="00E27D67"/>
    <w:rsid w:val="00E30F3A"/>
    <w:rsid w:val="00E316B2"/>
    <w:rsid w:val="00E32687"/>
    <w:rsid w:val="00E33F79"/>
    <w:rsid w:val="00E345B5"/>
    <w:rsid w:val="00E348EB"/>
    <w:rsid w:val="00E36497"/>
    <w:rsid w:val="00E36A8D"/>
    <w:rsid w:val="00E4050B"/>
    <w:rsid w:val="00E40A2D"/>
    <w:rsid w:val="00E41375"/>
    <w:rsid w:val="00E429C2"/>
    <w:rsid w:val="00E437C2"/>
    <w:rsid w:val="00E444FE"/>
    <w:rsid w:val="00E45569"/>
    <w:rsid w:val="00E46071"/>
    <w:rsid w:val="00E5000F"/>
    <w:rsid w:val="00E50E92"/>
    <w:rsid w:val="00E55944"/>
    <w:rsid w:val="00E559F6"/>
    <w:rsid w:val="00E56AB3"/>
    <w:rsid w:val="00E574F4"/>
    <w:rsid w:val="00E6212A"/>
    <w:rsid w:val="00E63F49"/>
    <w:rsid w:val="00E646A0"/>
    <w:rsid w:val="00E67F3A"/>
    <w:rsid w:val="00E714D4"/>
    <w:rsid w:val="00E73F95"/>
    <w:rsid w:val="00E74429"/>
    <w:rsid w:val="00E775C5"/>
    <w:rsid w:val="00E80B5D"/>
    <w:rsid w:val="00E83E13"/>
    <w:rsid w:val="00E86D04"/>
    <w:rsid w:val="00E9516E"/>
    <w:rsid w:val="00E9700A"/>
    <w:rsid w:val="00EA31A8"/>
    <w:rsid w:val="00EA3C25"/>
    <w:rsid w:val="00EA5297"/>
    <w:rsid w:val="00EA6662"/>
    <w:rsid w:val="00EB05BB"/>
    <w:rsid w:val="00EB4B0F"/>
    <w:rsid w:val="00EB548B"/>
    <w:rsid w:val="00EB55F7"/>
    <w:rsid w:val="00EB74B9"/>
    <w:rsid w:val="00EC0A0C"/>
    <w:rsid w:val="00EC1B3D"/>
    <w:rsid w:val="00EC234C"/>
    <w:rsid w:val="00EC64CA"/>
    <w:rsid w:val="00ED2306"/>
    <w:rsid w:val="00ED27FE"/>
    <w:rsid w:val="00ED45D1"/>
    <w:rsid w:val="00ED4F2D"/>
    <w:rsid w:val="00ED6A3E"/>
    <w:rsid w:val="00ED76B9"/>
    <w:rsid w:val="00EE4614"/>
    <w:rsid w:val="00EE4AE0"/>
    <w:rsid w:val="00EE4BB2"/>
    <w:rsid w:val="00EE4F82"/>
    <w:rsid w:val="00EE5187"/>
    <w:rsid w:val="00EE55A6"/>
    <w:rsid w:val="00EE5656"/>
    <w:rsid w:val="00EF029C"/>
    <w:rsid w:val="00EF649A"/>
    <w:rsid w:val="00F04C0B"/>
    <w:rsid w:val="00F06AD8"/>
    <w:rsid w:val="00F06D80"/>
    <w:rsid w:val="00F1310E"/>
    <w:rsid w:val="00F15119"/>
    <w:rsid w:val="00F2155D"/>
    <w:rsid w:val="00F264B7"/>
    <w:rsid w:val="00F26B56"/>
    <w:rsid w:val="00F26C47"/>
    <w:rsid w:val="00F316BE"/>
    <w:rsid w:val="00F34459"/>
    <w:rsid w:val="00F34A91"/>
    <w:rsid w:val="00F37B63"/>
    <w:rsid w:val="00F401C6"/>
    <w:rsid w:val="00F43027"/>
    <w:rsid w:val="00F44573"/>
    <w:rsid w:val="00F44CDF"/>
    <w:rsid w:val="00F45D53"/>
    <w:rsid w:val="00F52B7E"/>
    <w:rsid w:val="00F55668"/>
    <w:rsid w:val="00F56CA8"/>
    <w:rsid w:val="00F60963"/>
    <w:rsid w:val="00F61BB0"/>
    <w:rsid w:val="00F61EC4"/>
    <w:rsid w:val="00F67324"/>
    <w:rsid w:val="00F6775A"/>
    <w:rsid w:val="00F67A1C"/>
    <w:rsid w:val="00F72862"/>
    <w:rsid w:val="00F75833"/>
    <w:rsid w:val="00F773D1"/>
    <w:rsid w:val="00F80EA9"/>
    <w:rsid w:val="00F814C2"/>
    <w:rsid w:val="00F84C08"/>
    <w:rsid w:val="00F866C8"/>
    <w:rsid w:val="00F90D30"/>
    <w:rsid w:val="00FA2FC6"/>
    <w:rsid w:val="00FA35BD"/>
    <w:rsid w:val="00FA3C02"/>
    <w:rsid w:val="00FA479A"/>
    <w:rsid w:val="00FA64B2"/>
    <w:rsid w:val="00FB097D"/>
    <w:rsid w:val="00FB2CD4"/>
    <w:rsid w:val="00FB30FE"/>
    <w:rsid w:val="00FB406E"/>
    <w:rsid w:val="00FB4731"/>
    <w:rsid w:val="00FB5300"/>
    <w:rsid w:val="00FC0939"/>
    <w:rsid w:val="00FC1ACC"/>
    <w:rsid w:val="00FC3B83"/>
    <w:rsid w:val="00FC506F"/>
    <w:rsid w:val="00FC69F0"/>
    <w:rsid w:val="00FC744F"/>
    <w:rsid w:val="00FD21DF"/>
    <w:rsid w:val="00FD27E1"/>
    <w:rsid w:val="00FD5135"/>
    <w:rsid w:val="00FE4EE7"/>
    <w:rsid w:val="00FF13B3"/>
    <w:rsid w:val="00FF351E"/>
    <w:rsid w:val="00FF60E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ECBC7B"/>
  <w15:chartTrackingRefBased/>
  <w15:docId w15:val="{8FC48E78-70B5-48A3-AAD7-615538AB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439A"/>
    <w:rPr>
      <w:caps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044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pPr>
      <w:jc w:val="both"/>
    </w:pPr>
    <w:rPr>
      <w:lang w:val="x-none"/>
    </w:rPr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</w:style>
  <w:style w:type="paragraph" w:styleId="Pagrindiniotekstotrauka">
    <w:name w:val="Body Text Indent"/>
    <w:basedOn w:val="prastasis"/>
    <w:semiHidden/>
    <w:pPr>
      <w:ind w:firstLine="720"/>
      <w:jc w:val="both"/>
    </w:pPr>
    <w:rPr>
      <w:caps w:val="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7008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PagrindinistekstasDiagrama">
    <w:name w:val="Pagrindinis tekstas Diagrama"/>
    <w:link w:val="Pagrindinistekstas"/>
    <w:semiHidden/>
    <w:rsid w:val="00CC437A"/>
    <w:rPr>
      <w:caps/>
      <w:sz w:val="24"/>
      <w:lang w:eastAsia="en-US"/>
    </w:rPr>
  </w:style>
  <w:style w:type="character" w:customStyle="1" w:styleId="AntratsDiagrama">
    <w:name w:val="Antraštės Diagrama"/>
    <w:link w:val="Antrats"/>
    <w:uiPriority w:val="99"/>
    <w:rsid w:val="00655CE1"/>
    <w:rPr>
      <w:caps/>
      <w:sz w:val="24"/>
      <w:lang w:eastAsia="en-US"/>
    </w:rPr>
  </w:style>
  <w:style w:type="character" w:customStyle="1" w:styleId="Antrat3Diagrama">
    <w:name w:val="Antraštė 3 Diagrama"/>
    <w:link w:val="Antrat3"/>
    <w:uiPriority w:val="9"/>
    <w:semiHidden/>
    <w:rsid w:val="00204420"/>
    <w:rPr>
      <w:rFonts w:ascii="Cambria" w:eastAsia="Times New Roman" w:hAnsi="Cambria" w:cs="Times New Roman"/>
      <w:b/>
      <w:bCs/>
      <w:caps/>
      <w:sz w:val="26"/>
      <w:szCs w:val="26"/>
      <w:lang w:eastAsia="en-US"/>
    </w:rPr>
  </w:style>
  <w:style w:type="paragraph" w:styleId="Antrat">
    <w:name w:val="caption"/>
    <w:basedOn w:val="prastasis"/>
    <w:next w:val="prastasis"/>
    <w:qFormat/>
    <w:rsid w:val="00204420"/>
    <w:pPr>
      <w:jc w:val="center"/>
    </w:pPr>
    <w:rPr>
      <w:b/>
    </w:rPr>
  </w:style>
  <w:style w:type="table" w:styleId="Lentelstinklelis">
    <w:name w:val="Table Grid"/>
    <w:basedOn w:val="prastojilentel"/>
    <w:uiPriority w:val="59"/>
    <w:rsid w:val="00AB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uiPriority w:val="99"/>
    <w:semiHidden/>
    <w:unhideWhenUsed/>
    <w:rsid w:val="003A0E8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A0E84"/>
    <w:rPr>
      <w:sz w:val="20"/>
      <w:lang w:val="x-none"/>
    </w:rPr>
  </w:style>
  <w:style w:type="character" w:customStyle="1" w:styleId="KomentarotekstasDiagrama">
    <w:name w:val="Komentaro tekstas Diagrama"/>
    <w:link w:val="Komentarotekstas"/>
    <w:uiPriority w:val="99"/>
    <w:semiHidden/>
    <w:rsid w:val="003A0E84"/>
    <w:rPr>
      <w:caps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A0E84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3A0E84"/>
    <w:rPr>
      <w:b/>
      <w:bCs/>
      <w:caps/>
      <w:lang w:eastAsia="en-US"/>
    </w:rPr>
  </w:style>
  <w:style w:type="paragraph" w:styleId="Pataisymai">
    <w:name w:val="Revision"/>
    <w:hidden/>
    <w:uiPriority w:val="99"/>
    <w:semiHidden/>
    <w:rsid w:val="00D674A2"/>
    <w:rPr>
      <w:caps/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03623F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03623F"/>
    <w:rPr>
      <w:caps/>
      <w:sz w:val="24"/>
      <w:lang w:eastAsia="en-US"/>
    </w:rPr>
  </w:style>
  <w:style w:type="paragraph" w:customStyle="1" w:styleId="ISTATYMAS">
    <w:name w:val="ISTATYMAS"/>
    <w:rsid w:val="004F7BDE"/>
    <w:pPr>
      <w:autoSpaceDE w:val="0"/>
      <w:autoSpaceDN w:val="0"/>
      <w:adjustRightInd w:val="0"/>
      <w:jc w:val="center"/>
    </w:pPr>
    <w:rPr>
      <w:rFonts w:ascii="TimesLT" w:hAnsi="TimesLT"/>
      <w:lang w:val="en-US" w:eastAsia="en-US"/>
    </w:rPr>
  </w:style>
  <w:style w:type="character" w:customStyle="1" w:styleId="clear1">
    <w:name w:val="clear1"/>
    <w:rsid w:val="004F7BDE"/>
  </w:style>
  <w:style w:type="character" w:customStyle="1" w:styleId="Antrat1Diagrama">
    <w:name w:val="Antraštė 1 Diagrama"/>
    <w:link w:val="Antrat1"/>
    <w:rsid w:val="00A3628A"/>
    <w:rPr>
      <w:rFonts w:ascii="TimesLT" w:hAnsi="TimesLT"/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acionalin&#279;%20&#382;em&#279;s%20tarnyb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E76E2A59B5746B3A34C6DA4060217" ma:contentTypeVersion="8" ma:contentTypeDescription="Create a new document." ma:contentTypeScope="" ma:versionID="b4f16d5d1d3cd82b1117d6cd2b93abe2">
  <xsd:schema xmlns:xsd="http://www.w3.org/2001/XMLSchema" xmlns:xs="http://www.w3.org/2001/XMLSchema" xmlns:p="http://schemas.microsoft.com/office/2006/metadata/properties" xmlns:ns3="e16926e3-0eec-4179-bc78-36c5e0fa7592" targetNamespace="http://schemas.microsoft.com/office/2006/metadata/properties" ma:root="true" ma:fieldsID="d5f3070fa7fa7833440829143753a561" ns3:_="">
    <xsd:import namespace="e16926e3-0eec-4179-bc78-36c5e0fa75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926e3-0eec-4179-bc78-36c5e0fa7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E206B1-2762-458A-B655-5072F1BB4E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013AC8-4FB6-43BB-B285-1FB8984646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E97335-5893-4811-97E2-C374B338F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292DD9-EE66-4FDC-BB19-5E60A10ED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926e3-0eec-4179-bc78-36c5e0fa7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Nacionalinė žemės tarnyb1</Template>
  <TotalTime>744</TotalTime>
  <Pages>2</Pages>
  <Words>1503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Zemetvarkos ir teises departamentas</Company>
  <LinksUpToDate>false</LinksUpToDate>
  <CharactersWithSpaces>2356</CharactersWithSpaces>
  <SharedDoc>false</SharedDoc>
  <HLinks>
    <vt:vector size="6" baseType="variant">
      <vt:variant>
        <vt:i4>7471216</vt:i4>
      </vt:variant>
      <vt:variant>
        <vt:i4>3</vt:i4>
      </vt:variant>
      <vt:variant>
        <vt:i4>0</vt:i4>
      </vt:variant>
      <vt:variant>
        <vt:i4>5</vt:i4>
      </vt:variant>
      <vt:variant>
        <vt:lpwstr>http://www.nzt.lt/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ZUD</dc:creator>
  <cp:lastModifiedBy>Virginija Jakštienė</cp:lastModifiedBy>
  <cp:revision>505</cp:revision>
  <cp:lastPrinted>2015-06-25T08:58:00Z</cp:lastPrinted>
  <dcterms:created xsi:type="dcterms:W3CDTF">2024-03-06T08:31:00Z</dcterms:created>
  <dcterms:modified xsi:type="dcterms:W3CDTF">2026-08-26T08:20:00Z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0x0101001A1E76E2A59B5746B3A34C6DA4060217</vt:lpwstr>
  </property>
</Properties>
</file>