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3D8BC" w14:textId="77777777" w:rsidR="00F17358" w:rsidRDefault="00F17358" w:rsidP="000F528A">
      <w:pPr>
        <w:tabs>
          <w:tab w:val="left" w:pos="4320"/>
          <w:tab w:val="left" w:pos="4860"/>
          <w:tab w:val="left" w:pos="5000"/>
        </w:tabs>
        <w:ind w:left="7938" w:right="-181" w:hanging="1842"/>
        <w:jc w:val="both"/>
        <w:rPr>
          <w:bCs/>
          <w:caps w:val="0"/>
          <w:szCs w:val="24"/>
        </w:rPr>
      </w:pPr>
      <w:r>
        <w:rPr>
          <w:bCs/>
          <w:caps w:val="0"/>
          <w:szCs w:val="24"/>
        </w:rPr>
        <w:t>PATVIRTINTA</w:t>
      </w:r>
    </w:p>
    <w:p w14:paraId="5D8E6F86" w14:textId="77777777" w:rsidR="00F17358" w:rsidRDefault="00F17358" w:rsidP="00F17358">
      <w:pPr>
        <w:tabs>
          <w:tab w:val="left" w:pos="4320"/>
          <w:tab w:val="left" w:pos="4860"/>
          <w:tab w:val="left" w:pos="5000"/>
        </w:tabs>
        <w:ind w:left="6096" w:right="-181"/>
        <w:jc w:val="both"/>
        <w:rPr>
          <w:bCs/>
          <w:caps w:val="0"/>
          <w:szCs w:val="24"/>
        </w:rPr>
      </w:pPr>
      <w:r>
        <w:rPr>
          <w:bCs/>
          <w:caps w:val="0"/>
          <w:szCs w:val="24"/>
        </w:rPr>
        <w:t>Nacionalinės žemės tarnybos prie</w:t>
      </w:r>
    </w:p>
    <w:p w14:paraId="713C93B1" w14:textId="77777777" w:rsidR="000F528A" w:rsidRDefault="00F17358" w:rsidP="00F17358">
      <w:pPr>
        <w:tabs>
          <w:tab w:val="left" w:pos="4320"/>
          <w:tab w:val="left" w:pos="4860"/>
          <w:tab w:val="left" w:pos="5000"/>
        </w:tabs>
        <w:ind w:left="6096" w:right="-181"/>
        <w:jc w:val="both"/>
        <w:rPr>
          <w:bCs/>
          <w:caps w:val="0"/>
          <w:szCs w:val="24"/>
        </w:rPr>
      </w:pPr>
      <w:r>
        <w:rPr>
          <w:bCs/>
          <w:caps w:val="0"/>
          <w:szCs w:val="24"/>
        </w:rPr>
        <w:t xml:space="preserve">Aplinkos ministerijos Klaipėdos apygardos žemės tvarkymo </w:t>
      </w:r>
    </w:p>
    <w:p w14:paraId="3C594F9B" w14:textId="30D4DD5A" w:rsidR="00F17358" w:rsidRDefault="00F17358" w:rsidP="00F17358">
      <w:pPr>
        <w:tabs>
          <w:tab w:val="left" w:pos="4320"/>
          <w:tab w:val="left" w:pos="4860"/>
          <w:tab w:val="left" w:pos="5000"/>
        </w:tabs>
        <w:ind w:left="6096" w:right="-181"/>
        <w:jc w:val="both"/>
        <w:rPr>
          <w:bCs/>
          <w:caps w:val="0"/>
          <w:szCs w:val="24"/>
        </w:rPr>
      </w:pPr>
      <w:r>
        <w:rPr>
          <w:bCs/>
          <w:caps w:val="0"/>
          <w:szCs w:val="24"/>
        </w:rPr>
        <w:t>ir administravimo skyriaus vedėjo</w:t>
      </w:r>
    </w:p>
    <w:p w14:paraId="494FC4AD" w14:textId="17E65087" w:rsidR="00F17358" w:rsidRDefault="00F17358" w:rsidP="00F17358">
      <w:pPr>
        <w:tabs>
          <w:tab w:val="left" w:pos="4320"/>
          <w:tab w:val="left" w:pos="4860"/>
          <w:tab w:val="left" w:pos="5000"/>
        </w:tabs>
        <w:ind w:left="6096" w:right="-181"/>
        <w:jc w:val="both"/>
        <w:rPr>
          <w:bCs/>
          <w:caps w:val="0"/>
          <w:szCs w:val="24"/>
        </w:rPr>
      </w:pPr>
      <w:r>
        <w:rPr>
          <w:bCs/>
          <w:caps w:val="0"/>
          <w:szCs w:val="24"/>
        </w:rPr>
        <w:t>202</w:t>
      </w:r>
      <w:r w:rsidR="00706481">
        <w:rPr>
          <w:bCs/>
          <w:caps w:val="0"/>
          <w:szCs w:val="24"/>
        </w:rPr>
        <w:t>6</w:t>
      </w:r>
      <w:r>
        <w:rPr>
          <w:bCs/>
          <w:caps w:val="0"/>
          <w:szCs w:val="24"/>
        </w:rPr>
        <w:t xml:space="preserve"> m. </w:t>
      </w:r>
      <w:r w:rsidR="00706481">
        <w:rPr>
          <w:bCs/>
          <w:caps w:val="0"/>
          <w:szCs w:val="24"/>
        </w:rPr>
        <w:t xml:space="preserve">       </w:t>
      </w:r>
      <w:r>
        <w:rPr>
          <w:bCs/>
          <w:caps w:val="0"/>
          <w:szCs w:val="24"/>
        </w:rPr>
        <w:t xml:space="preserve">     </w:t>
      </w:r>
      <w:r w:rsidR="000F528A">
        <w:rPr>
          <w:bCs/>
          <w:caps w:val="0"/>
          <w:szCs w:val="24"/>
        </w:rPr>
        <w:t xml:space="preserve">  </w:t>
      </w:r>
      <w:r>
        <w:rPr>
          <w:bCs/>
          <w:caps w:val="0"/>
          <w:szCs w:val="24"/>
        </w:rPr>
        <w:t xml:space="preserve">       d. įsakymu</w:t>
      </w:r>
    </w:p>
    <w:p w14:paraId="1438F2BF" w14:textId="08D3EC76" w:rsidR="00F17358" w:rsidRDefault="00F17358" w:rsidP="00F17358">
      <w:pPr>
        <w:tabs>
          <w:tab w:val="left" w:pos="4320"/>
          <w:tab w:val="left" w:pos="4860"/>
          <w:tab w:val="left" w:pos="5000"/>
        </w:tabs>
        <w:ind w:left="6096" w:right="-181"/>
        <w:jc w:val="both"/>
        <w:rPr>
          <w:bCs/>
          <w:caps w:val="0"/>
          <w:szCs w:val="24"/>
        </w:rPr>
      </w:pPr>
      <w:r>
        <w:rPr>
          <w:bCs/>
          <w:caps w:val="0"/>
          <w:szCs w:val="24"/>
        </w:rPr>
        <w:t xml:space="preserve">Nr. 4RKĮ-      </w:t>
      </w:r>
      <w:r w:rsidR="000F528A">
        <w:rPr>
          <w:bCs/>
          <w:caps w:val="0"/>
          <w:szCs w:val="24"/>
        </w:rPr>
        <w:t xml:space="preserve">  </w:t>
      </w:r>
      <w:r>
        <w:rPr>
          <w:bCs/>
          <w:caps w:val="0"/>
          <w:szCs w:val="24"/>
        </w:rPr>
        <w:t xml:space="preserve">      </w:t>
      </w:r>
    </w:p>
    <w:p w14:paraId="67C55151" w14:textId="77777777" w:rsidR="00F17358" w:rsidRDefault="00F17358" w:rsidP="00F17358">
      <w:pPr>
        <w:tabs>
          <w:tab w:val="left" w:pos="4320"/>
          <w:tab w:val="left" w:pos="4860"/>
          <w:tab w:val="left" w:pos="5000"/>
        </w:tabs>
        <w:ind w:left="6096" w:right="-181"/>
        <w:jc w:val="both"/>
        <w:rPr>
          <w:bCs/>
          <w:caps w:val="0"/>
          <w:szCs w:val="24"/>
        </w:rPr>
      </w:pPr>
    </w:p>
    <w:p w14:paraId="17CD78A7" w14:textId="77777777" w:rsidR="00F17358" w:rsidRDefault="00F17358" w:rsidP="00F17358">
      <w:pPr>
        <w:tabs>
          <w:tab w:val="left" w:pos="4320"/>
          <w:tab w:val="left" w:pos="4860"/>
          <w:tab w:val="left" w:pos="5000"/>
        </w:tabs>
        <w:ind w:left="6096" w:right="-181"/>
        <w:jc w:val="both"/>
        <w:rPr>
          <w:bCs/>
          <w:caps w:val="0"/>
          <w:szCs w:val="24"/>
        </w:rPr>
      </w:pPr>
    </w:p>
    <w:p w14:paraId="7F1C9B45" w14:textId="77EAD3A3" w:rsidR="00F17358" w:rsidRDefault="00F17358" w:rsidP="00F17358">
      <w:pPr>
        <w:pStyle w:val="Header"/>
        <w:widowControl w:val="0"/>
        <w:tabs>
          <w:tab w:val="clear" w:pos="4153"/>
          <w:tab w:val="clear" w:pos="8306"/>
          <w:tab w:val="left" w:pos="9498"/>
        </w:tabs>
        <w:jc w:val="center"/>
        <w:rPr>
          <w:b/>
          <w:color w:val="000000"/>
          <w:spacing w:val="-2"/>
          <w:szCs w:val="24"/>
          <w:lang w:val="lt-LT"/>
        </w:rPr>
      </w:pPr>
      <w:r w:rsidRPr="00E36497">
        <w:rPr>
          <w:b/>
          <w:color w:val="000000"/>
          <w:spacing w:val="-2"/>
          <w:szCs w:val="24"/>
        </w:rPr>
        <w:t xml:space="preserve">Asmenų, pateikusių prašymus  </w:t>
      </w:r>
      <w:r w:rsidRPr="00D33B5D">
        <w:rPr>
          <w:b/>
          <w:color w:val="000000"/>
          <w:spacing w:val="-2"/>
          <w:szCs w:val="24"/>
        </w:rPr>
        <w:t>grąžinti natūra</w:t>
      </w:r>
      <w:r w:rsidRPr="00E36497">
        <w:rPr>
          <w:b/>
          <w:color w:val="000000"/>
          <w:spacing w:val="-2"/>
          <w:szCs w:val="24"/>
        </w:rPr>
        <w:t xml:space="preserve"> </w:t>
      </w:r>
      <w:r>
        <w:rPr>
          <w:b/>
          <w:color w:val="000000"/>
          <w:spacing w:val="-2"/>
          <w:szCs w:val="24"/>
          <w:lang w:val="lt-LT"/>
        </w:rPr>
        <w:t xml:space="preserve">, </w:t>
      </w:r>
      <w:r w:rsidRPr="00E36497">
        <w:rPr>
          <w:b/>
          <w:color w:val="000000"/>
          <w:spacing w:val="-2"/>
          <w:szCs w:val="24"/>
        </w:rPr>
        <w:t xml:space="preserve">PERDUOTI ar SUTEIKTI nuosavybėn neatlygintinai žemės, miško sklypus ar vandens telkinius, taip pat parduoti, išnuomoti, perduoti neatlygintinai naudotis arba patikėjimo teise valstybinės žemės sklypus </w:t>
      </w:r>
      <w:r>
        <w:rPr>
          <w:b/>
          <w:color w:val="000000"/>
          <w:spacing w:val="-2"/>
          <w:szCs w:val="24"/>
          <w:lang w:val="lt-LT"/>
        </w:rPr>
        <w:t>tauragės</w:t>
      </w:r>
      <w:r w:rsidRPr="00E36497">
        <w:rPr>
          <w:b/>
          <w:color w:val="000000"/>
          <w:spacing w:val="-2"/>
          <w:szCs w:val="24"/>
        </w:rPr>
        <w:t xml:space="preserve"> apskrities </w:t>
      </w:r>
      <w:r w:rsidR="00174210">
        <w:rPr>
          <w:b/>
          <w:color w:val="000000"/>
          <w:spacing w:val="-2"/>
          <w:szCs w:val="24"/>
        </w:rPr>
        <w:t>pagėgių</w:t>
      </w:r>
      <w:r>
        <w:rPr>
          <w:b/>
          <w:color w:val="000000"/>
          <w:spacing w:val="-2"/>
          <w:szCs w:val="24"/>
          <w:lang w:val="lt-LT"/>
        </w:rPr>
        <w:t xml:space="preserve"> </w:t>
      </w:r>
      <w:r w:rsidRPr="00E36497">
        <w:rPr>
          <w:b/>
          <w:color w:val="000000"/>
          <w:spacing w:val="-2"/>
          <w:szCs w:val="24"/>
        </w:rPr>
        <w:t>savivaldybės</w:t>
      </w:r>
      <w:r>
        <w:rPr>
          <w:b/>
          <w:color w:val="000000"/>
          <w:spacing w:val="-2"/>
          <w:szCs w:val="24"/>
          <w:lang w:val="lt-LT"/>
        </w:rPr>
        <w:t xml:space="preserve"> </w:t>
      </w:r>
      <w:r w:rsidR="0010670A">
        <w:rPr>
          <w:b/>
          <w:color w:val="000000"/>
          <w:spacing w:val="-2"/>
          <w:szCs w:val="24"/>
          <w:lang w:val="lt-LT"/>
        </w:rPr>
        <w:t xml:space="preserve"> Natkiškių</w:t>
      </w:r>
      <w:r w:rsidRPr="00E36497">
        <w:rPr>
          <w:b/>
          <w:color w:val="000000"/>
          <w:spacing w:val="-2"/>
          <w:szCs w:val="24"/>
        </w:rPr>
        <w:t xml:space="preserve"> seniūnijos </w:t>
      </w:r>
      <w:r w:rsidR="0010670A">
        <w:rPr>
          <w:b/>
          <w:color w:val="000000"/>
          <w:spacing w:val="-2"/>
          <w:szCs w:val="24"/>
        </w:rPr>
        <w:t>Natkiškių</w:t>
      </w:r>
      <w:r>
        <w:rPr>
          <w:b/>
          <w:color w:val="000000"/>
          <w:spacing w:val="-2"/>
          <w:szCs w:val="24"/>
          <w:lang w:val="lt-LT"/>
        </w:rPr>
        <w:t xml:space="preserve"> </w:t>
      </w:r>
      <w:r w:rsidRPr="00E36497">
        <w:rPr>
          <w:b/>
          <w:color w:val="000000"/>
          <w:spacing w:val="-2"/>
          <w:szCs w:val="24"/>
        </w:rPr>
        <w:t>kadastro vietovėje, sąrašas</w:t>
      </w:r>
    </w:p>
    <w:p w14:paraId="75C6CC2F" w14:textId="77777777" w:rsidR="00EB74B9" w:rsidRPr="00DC2C7C" w:rsidRDefault="00EB74B9" w:rsidP="00BD0825">
      <w:pPr>
        <w:spacing w:line="216" w:lineRule="auto"/>
        <w:jc w:val="both"/>
        <w:rPr>
          <w:caps w:val="0"/>
          <w:sz w:val="20"/>
        </w:rPr>
      </w:pPr>
    </w:p>
    <w:p w14:paraId="669417D7" w14:textId="77777777" w:rsidR="00E574F4" w:rsidRDefault="00E574F4" w:rsidP="00E574F4">
      <w:pPr>
        <w:jc w:val="both"/>
        <w:rPr>
          <w:b/>
          <w:caps w:val="0"/>
          <w:szCs w:val="24"/>
        </w:rPr>
      </w:pPr>
      <w:r w:rsidRPr="00E574F4">
        <w:rPr>
          <w:b/>
          <w:caps w:val="0"/>
          <w:szCs w:val="24"/>
        </w:rPr>
        <w:t xml:space="preserve">XI. Parduodami, nuomojami, perduodami neatlygintinai naudotis ar patikėjimo teise statiniams ar įrenginiams eksploatuoti reikalingi žemės sklypai. </w:t>
      </w:r>
    </w:p>
    <w:p w14:paraId="5A637B2E" w14:textId="77777777" w:rsidR="009B2320" w:rsidRPr="00DC2C7C" w:rsidRDefault="009B2320" w:rsidP="00E574F4">
      <w:pPr>
        <w:jc w:val="both"/>
        <w:rPr>
          <w:b/>
          <w:caps w:val="0"/>
          <w:sz w:val="20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8"/>
        <w:gridCol w:w="4110"/>
        <w:gridCol w:w="6521"/>
      </w:tblGrid>
      <w:tr w:rsidR="00C90873" w:rsidRPr="00E574F4" w14:paraId="132DE93A" w14:textId="77777777" w:rsidTr="00C6439A">
        <w:trPr>
          <w:trHeight w:val="8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797904" w14:textId="77777777" w:rsidR="00C90873" w:rsidRPr="00E574F4" w:rsidRDefault="00C90873" w:rsidP="00C6439A">
            <w:pPr>
              <w:jc w:val="center"/>
              <w:rPr>
                <w:caps w:val="0"/>
                <w:szCs w:val="24"/>
              </w:rPr>
            </w:pPr>
            <w:r w:rsidRPr="00E574F4">
              <w:rPr>
                <w:caps w:val="0"/>
                <w:szCs w:val="24"/>
              </w:rPr>
              <w:t>Eil. Nr.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24581C" w14:textId="77777777" w:rsidR="00C90873" w:rsidRPr="00E574F4" w:rsidRDefault="00C90873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Fizinio asmens v</w:t>
            </w:r>
            <w:r w:rsidRPr="00E574F4">
              <w:rPr>
                <w:caps w:val="0"/>
                <w:szCs w:val="24"/>
              </w:rPr>
              <w:t>ardas, pavardė</w:t>
            </w:r>
            <w:r>
              <w:rPr>
                <w:caps w:val="0"/>
                <w:szCs w:val="24"/>
              </w:rPr>
              <w:t xml:space="preserve"> ar juridinio asmens arba </w:t>
            </w:r>
            <w:r w:rsidR="00C13D79">
              <w:rPr>
                <w:caps w:val="0"/>
                <w:szCs w:val="24"/>
              </w:rPr>
              <w:t xml:space="preserve">kitos </w:t>
            </w:r>
            <w:r>
              <w:rPr>
                <w:caps w:val="0"/>
                <w:szCs w:val="24"/>
              </w:rPr>
              <w:t>užsienio organizacijos pavadinimas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54F2DA" w14:textId="77777777" w:rsidR="00C90873" w:rsidRDefault="00C90873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Prašymo gavimo teritoriniame</w:t>
            </w:r>
          </w:p>
          <w:p w14:paraId="1EF57661" w14:textId="77777777" w:rsidR="00C90873" w:rsidRPr="00E574F4" w:rsidRDefault="00C90873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skyriuje data ir numeris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CB3144" w14:textId="77777777" w:rsidR="00C90873" w:rsidRPr="00E574F4" w:rsidRDefault="00C90873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Statinių ar įrenginių, kurių eksploatavimui projektuojami žemės sklypa</w:t>
            </w:r>
            <w:r w:rsidR="00AC4873">
              <w:rPr>
                <w:caps w:val="0"/>
                <w:szCs w:val="24"/>
              </w:rPr>
              <w:t>s (-</w:t>
            </w:r>
            <w:r>
              <w:rPr>
                <w:caps w:val="0"/>
                <w:szCs w:val="24"/>
              </w:rPr>
              <w:t>i</w:t>
            </w:r>
            <w:r w:rsidR="00AC4873">
              <w:rPr>
                <w:caps w:val="0"/>
                <w:szCs w:val="24"/>
              </w:rPr>
              <w:t>)</w:t>
            </w:r>
            <w:r>
              <w:rPr>
                <w:caps w:val="0"/>
                <w:szCs w:val="24"/>
              </w:rPr>
              <w:t>, unikalūs numeriai</w:t>
            </w:r>
          </w:p>
        </w:tc>
      </w:tr>
      <w:tr w:rsidR="00C90873" w:rsidRPr="00E574F4" w14:paraId="52D6429B" w14:textId="77777777" w:rsidTr="00A55C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35922A5" w14:textId="77777777" w:rsidR="00C90873" w:rsidRPr="00E574F4" w:rsidRDefault="00C90873" w:rsidP="00E574F4">
            <w:pPr>
              <w:jc w:val="center"/>
              <w:rPr>
                <w:caps w:val="0"/>
                <w:szCs w:val="24"/>
              </w:rPr>
            </w:pPr>
            <w:r w:rsidRPr="00E574F4">
              <w:rPr>
                <w:caps w:val="0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D930634" w14:textId="77777777" w:rsidR="00C90873" w:rsidRPr="00E574F4" w:rsidRDefault="00C90873" w:rsidP="00E574F4">
            <w:pPr>
              <w:jc w:val="center"/>
              <w:rPr>
                <w:caps w:val="0"/>
                <w:szCs w:val="24"/>
              </w:rPr>
            </w:pPr>
            <w:r w:rsidRPr="00E574F4">
              <w:rPr>
                <w:caps w:val="0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C61F92B" w14:textId="77777777" w:rsidR="00C90873" w:rsidRPr="00E574F4" w:rsidRDefault="00C90873" w:rsidP="00E574F4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5A0BF44" w14:textId="77777777" w:rsidR="00C90873" w:rsidRPr="00E574F4" w:rsidRDefault="00C90873" w:rsidP="00C90873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4</w:t>
            </w:r>
          </w:p>
        </w:tc>
      </w:tr>
      <w:tr w:rsidR="00634631" w:rsidRPr="00E574F4" w14:paraId="21B868D3" w14:textId="77777777" w:rsidTr="00225C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55839" w14:textId="1A2F33C5" w:rsidR="00634631" w:rsidRDefault="006C6C97" w:rsidP="00E574F4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1</w:t>
            </w:r>
            <w:r w:rsidR="00072675">
              <w:rPr>
                <w:caps w:val="0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67F77" w14:textId="65398493" w:rsidR="004F1A98" w:rsidRPr="008770DF" w:rsidRDefault="007D21FD" w:rsidP="00600851">
            <w:pPr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R.A.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4BC44" w14:textId="7F2730FD" w:rsidR="00634631" w:rsidRDefault="00820B22" w:rsidP="00665CFC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2026-07-14 Nr.</w:t>
            </w:r>
            <w:r w:rsidR="00FA1FE9">
              <w:rPr>
                <w:caps w:val="0"/>
                <w:szCs w:val="24"/>
              </w:rPr>
              <w:t>1GPds-17034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53D9" w14:textId="20894846" w:rsidR="00634631" w:rsidRDefault="005E0378" w:rsidP="00665CFC">
            <w:pPr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8897-5015-6012, 8897-5015-6023, 8897-5015-6034, 8897-5015-6045 Natkiškių k., Alyvų g. 9</w:t>
            </w:r>
          </w:p>
        </w:tc>
      </w:tr>
    </w:tbl>
    <w:p w14:paraId="1FE81F5B" w14:textId="77777777" w:rsidR="00FB4731" w:rsidRPr="00DC2C7C" w:rsidRDefault="00445A9E" w:rsidP="00BD0825">
      <w:pPr>
        <w:spacing w:line="216" w:lineRule="auto"/>
        <w:jc w:val="both"/>
        <w:rPr>
          <w:caps w:val="0"/>
          <w:sz w:val="20"/>
        </w:rPr>
      </w:pPr>
      <w:r w:rsidRPr="00DC2C7C">
        <w:rPr>
          <w:caps w:val="0"/>
          <w:sz w:val="20"/>
        </w:rPr>
        <w:t xml:space="preserve"> </w:t>
      </w:r>
    </w:p>
    <w:p w14:paraId="2707B5B6" w14:textId="77777777" w:rsidR="00A40BB8" w:rsidRDefault="00E574F4" w:rsidP="00E574F4">
      <w:pPr>
        <w:jc w:val="both"/>
        <w:rPr>
          <w:b/>
          <w:caps w:val="0"/>
          <w:szCs w:val="24"/>
        </w:rPr>
      </w:pPr>
      <w:r w:rsidRPr="00E574F4">
        <w:rPr>
          <w:b/>
          <w:caps w:val="0"/>
          <w:szCs w:val="24"/>
        </w:rPr>
        <w:t xml:space="preserve">XII. Parduodami, nuomojami, perduodami neatlygintinai naudotis ar patikėjimo teise žemės sklypai kitais įstatymų nustatytais atvejais. </w:t>
      </w:r>
    </w:p>
    <w:p w14:paraId="6DD2BDD0" w14:textId="77777777" w:rsidR="00DB499B" w:rsidRPr="00DC2C7C" w:rsidRDefault="00E574F4" w:rsidP="00E574F4">
      <w:pPr>
        <w:jc w:val="both"/>
        <w:rPr>
          <w:b/>
          <w:caps w:val="0"/>
          <w:sz w:val="20"/>
        </w:rPr>
      </w:pPr>
      <w:r w:rsidRPr="00DC2C7C">
        <w:rPr>
          <w:b/>
          <w:caps w:val="0"/>
          <w:sz w:val="20"/>
        </w:rPr>
        <w:t xml:space="preserve"> </w:t>
      </w:r>
    </w:p>
    <w:tbl>
      <w:tblPr>
        <w:tblW w:w="157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30"/>
        <w:gridCol w:w="1985"/>
        <w:gridCol w:w="851"/>
        <w:gridCol w:w="1417"/>
        <w:gridCol w:w="1276"/>
        <w:gridCol w:w="1105"/>
        <w:gridCol w:w="1163"/>
        <w:gridCol w:w="1417"/>
        <w:gridCol w:w="709"/>
        <w:gridCol w:w="142"/>
        <w:gridCol w:w="1672"/>
        <w:gridCol w:w="7"/>
      </w:tblGrid>
      <w:tr w:rsidR="001D4AFE" w:rsidRPr="00E574F4" w14:paraId="6BDC7237" w14:textId="77777777" w:rsidTr="00176DBF">
        <w:trPr>
          <w:trHeight w:val="28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C8C554" w14:textId="77777777" w:rsidR="00C90873" w:rsidRPr="00E574F4" w:rsidRDefault="00C90873" w:rsidP="00C6439A">
            <w:pPr>
              <w:jc w:val="center"/>
              <w:rPr>
                <w:caps w:val="0"/>
                <w:szCs w:val="24"/>
              </w:rPr>
            </w:pPr>
            <w:r w:rsidRPr="00E574F4">
              <w:rPr>
                <w:caps w:val="0"/>
                <w:szCs w:val="24"/>
              </w:rPr>
              <w:t>Eil. Nr.</w:t>
            </w:r>
          </w:p>
        </w:tc>
        <w:tc>
          <w:tcPr>
            <w:tcW w:w="3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470F97" w14:textId="77777777" w:rsidR="00C90873" w:rsidRPr="00E574F4" w:rsidRDefault="00C90873" w:rsidP="00C6439A">
            <w:pPr>
              <w:jc w:val="center"/>
              <w:rPr>
                <w:caps w:val="0"/>
                <w:szCs w:val="24"/>
              </w:rPr>
            </w:pPr>
            <w:r w:rsidRPr="00FB4731">
              <w:rPr>
                <w:caps w:val="0"/>
                <w:szCs w:val="24"/>
              </w:rPr>
              <w:t xml:space="preserve">Fizinio asmens vardas, pavardė ar juridinio asmens arba </w:t>
            </w:r>
            <w:r w:rsidR="00C13D79">
              <w:rPr>
                <w:caps w:val="0"/>
                <w:szCs w:val="24"/>
              </w:rPr>
              <w:t xml:space="preserve">kitos </w:t>
            </w:r>
            <w:r w:rsidRPr="00FB4731">
              <w:rPr>
                <w:caps w:val="0"/>
                <w:szCs w:val="24"/>
              </w:rPr>
              <w:t>užsienio organizacijos pavadinimas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2DF929" w14:textId="77777777" w:rsidR="00C90873" w:rsidRPr="00E574F4" w:rsidRDefault="00C90873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Prašymo gavimo teritoriniame skyriuje data ir numeris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C638C" w14:textId="77777777" w:rsidR="00C90873" w:rsidRPr="00E574F4" w:rsidRDefault="00C90873" w:rsidP="003F71CB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Pageidaujama</w:t>
            </w:r>
            <w:r w:rsidR="0074719D">
              <w:rPr>
                <w:caps w:val="0"/>
                <w:szCs w:val="24"/>
              </w:rPr>
              <w:t xml:space="preserve"> gauti</w:t>
            </w:r>
            <w:r>
              <w:rPr>
                <w:caps w:val="0"/>
                <w:szCs w:val="24"/>
              </w:rPr>
              <w:t xml:space="preserve"> žemės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E0E7" w14:textId="77777777" w:rsidR="00C90873" w:rsidRPr="00E574F4" w:rsidRDefault="00C90873" w:rsidP="00C6439A">
            <w:pPr>
              <w:jc w:val="center"/>
              <w:rPr>
                <w:caps w:val="0"/>
                <w:szCs w:val="24"/>
              </w:rPr>
            </w:pPr>
            <w:r w:rsidRPr="00C90873">
              <w:rPr>
                <w:caps w:val="0"/>
                <w:szCs w:val="24"/>
              </w:rPr>
              <w:t>Pageidaujama</w:t>
            </w:r>
            <w:r w:rsidR="0074719D">
              <w:rPr>
                <w:caps w:val="0"/>
                <w:szCs w:val="24"/>
              </w:rPr>
              <w:t xml:space="preserve"> gauti</w:t>
            </w:r>
            <w:r w:rsidRPr="00C90873">
              <w:rPr>
                <w:caps w:val="0"/>
                <w:szCs w:val="24"/>
              </w:rPr>
              <w:t xml:space="preserve"> </w:t>
            </w:r>
            <w:r>
              <w:rPr>
                <w:caps w:val="0"/>
                <w:szCs w:val="24"/>
              </w:rPr>
              <w:t>miško</w:t>
            </w:r>
          </w:p>
        </w:tc>
        <w:tc>
          <w:tcPr>
            <w:tcW w:w="2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7DF40" w14:textId="77777777" w:rsidR="00C90873" w:rsidRPr="00E574F4" w:rsidRDefault="00C90873" w:rsidP="00C6439A">
            <w:pPr>
              <w:jc w:val="center"/>
              <w:rPr>
                <w:caps w:val="0"/>
                <w:szCs w:val="24"/>
              </w:rPr>
            </w:pPr>
            <w:r w:rsidRPr="00C90873">
              <w:rPr>
                <w:caps w:val="0"/>
                <w:szCs w:val="24"/>
              </w:rPr>
              <w:t>Pageidaujama</w:t>
            </w:r>
            <w:r w:rsidR="0074719D">
              <w:rPr>
                <w:caps w:val="0"/>
                <w:szCs w:val="24"/>
              </w:rPr>
              <w:t xml:space="preserve"> gauti</w:t>
            </w:r>
            <w:r w:rsidRPr="00C90873">
              <w:rPr>
                <w:caps w:val="0"/>
                <w:szCs w:val="24"/>
              </w:rPr>
              <w:t xml:space="preserve"> </w:t>
            </w:r>
            <w:r>
              <w:rPr>
                <w:caps w:val="0"/>
                <w:szCs w:val="24"/>
              </w:rPr>
              <w:t>vandens telkinio</w:t>
            </w:r>
          </w:p>
        </w:tc>
      </w:tr>
      <w:tr w:rsidR="00F61BB0" w:rsidRPr="00E574F4" w14:paraId="19445E3A" w14:textId="77777777" w:rsidTr="008770DF">
        <w:trPr>
          <w:gridAfter w:val="1"/>
          <w:wAfter w:w="7" w:type="dxa"/>
          <w:trHeight w:val="732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8B44" w14:textId="77777777" w:rsidR="00851952" w:rsidRPr="00E574F4" w:rsidRDefault="00851952" w:rsidP="00C6439A">
            <w:pPr>
              <w:jc w:val="center"/>
              <w:rPr>
                <w:caps w:val="0"/>
                <w:szCs w:val="24"/>
                <w:lang w:val="en-AU"/>
              </w:rPr>
            </w:pPr>
          </w:p>
        </w:tc>
        <w:tc>
          <w:tcPr>
            <w:tcW w:w="3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56BE" w14:textId="77777777" w:rsidR="00851952" w:rsidRPr="00FB4731" w:rsidRDefault="00851952" w:rsidP="00C6439A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82DB" w14:textId="77777777" w:rsidR="00851952" w:rsidRDefault="00851952" w:rsidP="00C6439A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5CF24" w14:textId="77777777" w:rsidR="00851952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plotas</w:t>
            </w:r>
          </w:p>
          <w:p w14:paraId="51189223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(ha)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B1E6F" w14:textId="77777777" w:rsidR="00851952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gavimo</w:t>
            </w:r>
          </w:p>
          <w:p w14:paraId="5DBB5A5F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tikslas**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6C460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įsiterpusio žemės ploto Nr.***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9D3A" w14:textId="77777777" w:rsidR="00851952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plotas</w:t>
            </w:r>
          </w:p>
          <w:p w14:paraId="19246169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(ha)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9BA7C" w14:textId="77777777" w:rsidR="00851952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g</w:t>
            </w:r>
            <w:r w:rsidRPr="0074719D">
              <w:rPr>
                <w:caps w:val="0"/>
                <w:szCs w:val="24"/>
              </w:rPr>
              <w:t>avimo</w:t>
            </w:r>
          </w:p>
          <w:p w14:paraId="2733E983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 w:rsidRPr="0074719D">
              <w:rPr>
                <w:caps w:val="0"/>
                <w:szCs w:val="24"/>
              </w:rPr>
              <w:t>tikslas</w:t>
            </w:r>
            <w:r>
              <w:rPr>
                <w:caps w:val="0"/>
                <w:szCs w:val="24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1FE7D" w14:textId="77777777" w:rsidR="00851952" w:rsidRPr="00E574F4" w:rsidRDefault="00851952" w:rsidP="00851952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įsiterpusio žemės ploto Nr.***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C838" w14:textId="77777777" w:rsidR="00851952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plotas</w:t>
            </w:r>
          </w:p>
          <w:p w14:paraId="14F9D8C6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(ha)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DE1E5" w14:textId="77777777" w:rsidR="00851952" w:rsidRDefault="00851952" w:rsidP="008770DF">
            <w:pPr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g</w:t>
            </w:r>
            <w:r w:rsidRPr="0074719D">
              <w:rPr>
                <w:caps w:val="0"/>
                <w:szCs w:val="24"/>
              </w:rPr>
              <w:t>avimo</w:t>
            </w:r>
          </w:p>
          <w:p w14:paraId="59CFF059" w14:textId="77777777" w:rsidR="00851952" w:rsidRPr="00E574F4" w:rsidRDefault="00851952" w:rsidP="008770DF">
            <w:pPr>
              <w:rPr>
                <w:caps w:val="0"/>
                <w:szCs w:val="24"/>
              </w:rPr>
            </w:pPr>
            <w:r w:rsidRPr="0074719D">
              <w:rPr>
                <w:caps w:val="0"/>
                <w:szCs w:val="24"/>
              </w:rPr>
              <w:t>tikslas</w:t>
            </w:r>
            <w:r>
              <w:rPr>
                <w:caps w:val="0"/>
                <w:szCs w:val="24"/>
              </w:rPr>
              <w:t>**</w:t>
            </w:r>
          </w:p>
        </w:tc>
      </w:tr>
      <w:tr w:rsidR="00F61BB0" w:rsidRPr="00E574F4" w14:paraId="5E2D1C88" w14:textId="77777777" w:rsidTr="008770DF">
        <w:trPr>
          <w:gridAfter w:val="1"/>
          <w:wAfter w:w="7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F8D04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 w:rsidRPr="00E574F4">
              <w:rPr>
                <w:caps w:val="0"/>
                <w:szCs w:val="24"/>
              </w:rPr>
              <w:t>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1CA44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 w:rsidRPr="00E574F4">
              <w:rPr>
                <w:caps w:val="0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95743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 w:rsidRPr="00E574F4">
              <w:rPr>
                <w:caps w:val="0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586E5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4EC11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0F8BB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2EC63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34C43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165F5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123A5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10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16144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11</w:t>
            </w:r>
          </w:p>
        </w:tc>
      </w:tr>
      <w:tr w:rsidR="00A55F56" w:rsidRPr="001914FF" w14:paraId="2523840E" w14:textId="77777777" w:rsidTr="008770DF">
        <w:trPr>
          <w:gridAfter w:val="1"/>
          <w:wAfter w:w="7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32709" w14:textId="595AE2D6" w:rsidR="00A55F56" w:rsidRDefault="00A94FDA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1.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D733E" w14:textId="4E31BD57" w:rsidR="00A55F56" w:rsidRDefault="00820B22" w:rsidP="00A55F56">
            <w:pPr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Z</w:t>
            </w:r>
            <w:r w:rsidR="007D21FD">
              <w:rPr>
                <w:caps w:val="0"/>
                <w:sz w:val="22"/>
                <w:szCs w:val="22"/>
                <w:lang w:val="en-AU"/>
              </w:rPr>
              <w:t>.</w:t>
            </w:r>
            <w:r>
              <w:rPr>
                <w:caps w:val="0"/>
                <w:sz w:val="22"/>
                <w:szCs w:val="22"/>
                <w:lang w:val="en-AU"/>
              </w:rPr>
              <w:t xml:space="preserve"> D</w:t>
            </w:r>
            <w:r w:rsidR="007D21FD">
              <w:rPr>
                <w:caps w:val="0"/>
                <w:sz w:val="22"/>
                <w:szCs w:val="22"/>
                <w:lang w:val="en-A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AC560" w14:textId="7486AE8E" w:rsidR="00A55F56" w:rsidRDefault="00A55F56" w:rsidP="00A55F56">
            <w:pPr>
              <w:jc w:val="center"/>
              <w:rPr>
                <w:caps w:val="0"/>
                <w:szCs w:val="24"/>
                <w:lang w:val="en-AU"/>
              </w:rPr>
            </w:pPr>
            <w:r>
              <w:rPr>
                <w:caps w:val="0"/>
                <w:szCs w:val="24"/>
                <w:lang w:val="en-AU"/>
              </w:rPr>
              <w:t>202</w:t>
            </w:r>
            <w:r w:rsidR="004A06D7">
              <w:rPr>
                <w:caps w:val="0"/>
                <w:szCs w:val="24"/>
                <w:lang w:val="en-AU"/>
              </w:rPr>
              <w:t>5</w:t>
            </w:r>
            <w:r>
              <w:rPr>
                <w:caps w:val="0"/>
                <w:szCs w:val="24"/>
                <w:lang w:val="en-AU"/>
              </w:rPr>
              <w:t>-0</w:t>
            </w:r>
            <w:r w:rsidR="00820B22">
              <w:rPr>
                <w:caps w:val="0"/>
                <w:szCs w:val="24"/>
                <w:lang w:val="en-AU"/>
              </w:rPr>
              <w:t>6</w:t>
            </w:r>
            <w:r>
              <w:rPr>
                <w:caps w:val="0"/>
                <w:szCs w:val="24"/>
                <w:lang w:val="en-AU"/>
              </w:rPr>
              <w:t>-</w:t>
            </w:r>
            <w:r w:rsidR="008770DF">
              <w:rPr>
                <w:caps w:val="0"/>
                <w:szCs w:val="24"/>
                <w:lang w:val="en-AU"/>
              </w:rPr>
              <w:t>1</w:t>
            </w:r>
            <w:r w:rsidR="005B65F3">
              <w:rPr>
                <w:caps w:val="0"/>
                <w:szCs w:val="24"/>
                <w:lang w:val="en-AU"/>
              </w:rPr>
              <w:t>8</w:t>
            </w:r>
            <w:r>
              <w:rPr>
                <w:caps w:val="0"/>
                <w:szCs w:val="24"/>
                <w:lang w:val="en-AU"/>
              </w:rPr>
              <w:t xml:space="preserve"> Nr.1GP-</w:t>
            </w:r>
            <w:r w:rsidR="00820B22">
              <w:rPr>
                <w:caps w:val="0"/>
                <w:szCs w:val="24"/>
                <w:lang w:val="en-AU"/>
              </w:rPr>
              <w:t>2</w:t>
            </w:r>
            <w:r w:rsidR="005B65F3">
              <w:rPr>
                <w:caps w:val="0"/>
                <w:szCs w:val="24"/>
                <w:lang w:val="en-AU"/>
              </w:rPr>
              <w:t>9</w:t>
            </w:r>
            <w:r w:rsidR="00820B22">
              <w:rPr>
                <w:caps w:val="0"/>
                <w:szCs w:val="24"/>
                <w:lang w:val="en-AU"/>
              </w:rPr>
              <w:t>279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2C206" w14:textId="325978F2" w:rsidR="00A55F56" w:rsidRDefault="00820B22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1</w:t>
            </w:r>
            <w:r w:rsidR="008770DF">
              <w:rPr>
                <w:caps w:val="0"/>
                <w:sz w:val="22"/>
                <w:szCs w:val="22"/>
                <w:lang w:val="en-AU"/>
              </w:rPr>
              <w:t>,</w:t>
            </w:r>
            <w:r>
              <w:rPr>
                <w:caps w:val="0"/>
                <w:sz w:val="22"/>
                <w:szCs w:val="22"/>
                <w:lang w:val="en-AU"/>
              </w:rPr>
              <w:t>5</w:t>
            </w:r>
            <w:r w:rsidR="008770DF">
              <w:rPr>
                <w:caps w:val="0"/>
                <w:sz w:val="22"/>
                <w:szCs w:val="22"/>
                <w:lang w:val="en-A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A4B54" w14:textId="06D9CA8A" w:rsidR="00A55F56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proofErr w:type="spellStart"/>
            <w:r>
              <w:rPr>
                <w:caps w:val="0"/>
                <w:sz w:val="22"/>
                <w:szCs w:val="22"/>
                <w:lang w:val="en-AU"/>
              </w:rPr>
              <w:t>nuoma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8A59D" w14:textId="05A1097A" w:rsidR="00A55F56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588C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FA48A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0604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B705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266B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</w:tr>
    </w:tbl>
    <w:p w14:paraId="30432613" w14:textId="3F973316" w:rsidR="001D4AFE" w:rsidRPr="00127D4F" w:rsidRDefault="001D4AFE" w:rsidP="00DC2C7C">
      <w:pPr>
        <w:pStyle w:val="Header"/>
        <w:widowControl w:val="0"/>
        <w:tabs>
          <w:tab w:val="clear" w:pos="4153"/>
          <w:tab w:val="clear" w:pos="8306"/>
          <w:tab w:val="left" w:pos="9498"/>
        </w:tabs>
        <w:rPr>
          <w:caps w:val="0"/>
          <w:sz w:val="18"/>
          <w:szCs w:val="18"/>
          <w:lang w:val="lt-LT"/>
        </w:rPr>
      </w:pPr>
    </w:p>
    <w:sectPr w:rsidR="001D4AFE" w:rsidRPr="00127D4F" w:rsidSect="00DC2C7C">
      <w:headerReference w:type="even" r:id="rId11"/>
      <w:headerReference w:type="default" r:id="rId12"/>
      <w:footerReference w:type="even" r:id="rId13"/>
      <w:footerReference w:type="default" r:id="rId14"/>
      <w:pgSz w:w="16840" w:h="11907" w:orient="landscape" w:code="9"/>
      <w:pgMar w:top="567" w:right="680" w:bottom="284" w:left="1276" w:header="567" w:footer="567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CE826" w14:textId="77777777" w:rsidR="002779C8" w:rsidRDefault="002779C8">
      <w:r>
        <w:separator/>
      </w:r>
    </w:p>
  </w:endnote>
  <w:endnote w:type="continuationSeparator" w:id="0">
    <w:p w14:paraId="6332EF31" w14:textId="77777777" w:rsidR="002779C8" w:rsidRDefault="00277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3070C" w14:textId="77777777" w:rsidR="00D70F4C" w:rsidRDefault="00D70F4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A7241E8" w14:textId="77777777" w:rsidR="00D70F4C" w:rsidRDefault="00D70F4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31288" w14:textId="77777777" w:rsidR="00D70F4C" w:rsidRDefault="00D70F4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44A7F" w14:textId="77777777" w:rsidR="002779C8" w:rsidRDefault="002779C8">
      <w:r>
        <w:separator/>
      </w:r>
    </w:p>
  </w:footnote>
  <w:footnote w:type="continuationSeparator" w:id="0">
    <w:p w14:paraId="79CF42AA" w14:textId="77777777" w:rsidR="002779C8" w:rsidRDefault="00277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2A750" w14:textId="77777777" w:rsidR="00D70F4C" w:rsidRDefault="00D70F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F98E91" w14:textId="77777777" w:rsidR="00D70F4C" w:rsidRDefault="00D70F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FDC5" w14:textId="1341F014" w:rsidR="00D70F4C" w:rsidRDefault="00D70F4C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B057E">
      <w:rPr>
        <w:noProof/>
      </w:rPr>
      <w:t>5</w:t>
    </w:r>
    <w:r>
      <w:rPr>
        <w:noProof/>
      </w:rPr>
      <w:fldChar w:fldCharType="end"/>
    </w:r>
  </w:p>
  <w:p w14:paraId="2A4F2F62" w14:textId="77777777" w:rsidR="00D70F4C" w:rsidRDefault="00D70F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66B56"/>
    <w:multiLevelType w:val="hybridMultilevel"/>
    <w:tmpl w:val="4E22F310"/>
    <w:lvl w:ilvl="0" w:tplc="A42A7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967B7B"/>
    <w:multiLevelType w:val="multilevel"/>
    <w:tmpl w:val="49662CB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2" w15:restartNumberingAfterBreak="0">
    <w:nsid w:val="1B1F301D"/>
    <w:multiLevelType w:val="multilevel"/>
    <w:tmpl w:val="13F61D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18F30B0"/>
    <w:multiLevelType w:val="hybridMultilevel"/>
    <w:tmpl w:val="14DED454"/>
    <w:lvl w:ilvl="0" w:tplc="5E94F2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D7F08"/>
    <w:multiLevelType w:val="hybridMultilevel"/>
    <w:tmpl w:val="63623EC4"/>
    <w:lvl w:ilvl="0" w:tplc="24ECFC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F21BF"/>
    <w:multiLevelType w:val="hybridMultilevel"/>
    <w:tmpl w:val="CF04705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36A1D"/>
    <w:multiLevelType w:val="hybridMultilevel"/>
    <w:tmpl w:val="E3B2A1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3E12CC"/>
    <w:multiLevelType w:val="hybridMultilevel"/>
    <w:tmpl w:val="613CC3EC"/>
    <w:lvl w:ilvl="0" w:tplc="A0C653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53C6D1D"/>
    <w:multiLevelType w:val="multilevel"/>
    <w:tmpl w:val="61B83F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3136C66"/>
    <w:multiLevelType w:val="hybridMultilevel"/>
    <w:tmpl w:val="F5CC1FD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9D28C8"/>
    <w:multiLevelType w:val="hybridMultilevel"/>
    <w:tmpl w:val="11FC62AE"/>
    <w:lvl w:ilvl="0" w:tplc="0427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E123DD"/>
    <w:multiLevelType w:val="multilevel"/>
    <w:tmpl w:val="7BE45C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7C3383B"/>
    <w:multiLevelType w:val="hybridMultilevel"/>
    <w:tmpl w:val="F6966266"/>
    <w:lvl w:ilvl="0" w:tplc="C94E2D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B4D09E6"/>
    <w:multiLevelType w:val="hybridMultilevel"/>
    <w:tmpl w:val="C9F08350"/>
    <w:lvl w:ilvl="0" w:tplc="5854EF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CB3397"/>
    <w:multiLevelType w:val="hybridMultilevel"/>
    <w:tmpl w:val="17824A0E"/>
    <w:lvl w:ilvl="0" w:tplc="CBE823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A806FE3"/>
    <w:multiLevelType w:val="multilevel"/>
    <w:tmpl w:val="017EAFA4"/>
    <w:lvl w:ilvl="0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7B733D2B"/>
    <w:multiLevelType w:val="hybridMultilevel"/>
    <w:tmpl w:val="61F448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2541188">
    <w:abstractNumId w:val="6"/>
  </w:num>
  <w:num w:numId="2" w16cid:durableId="1787120953">
    <w:abstractNumId w:val="16"/>
  </w:num>
  <w:num w:numId="3" w16cid:durableId="1676878405">
    <w:abstractNumId w:val="12"/>
  </w:num>
  <w:num w:numId="4" w16cid:durableId="304966466">
    <w:abstractNumId w:val="7"/>
  </w:num>
  <w:num w:numId="5" w16cid:durableId="82652534">
    <w:abstractNumId w:val="15"/>
  </w:num>
  <w:num w:numId="6" w16cid:durableId="2131392102">
    <w:abstractNumId w:val="10"/>
  </w:num>
  <w:num w:numId="7" w16cid:durableId="1460104899">
    <w:abstractNumId w:val="11"/>
  </w:num>
  <w:num w:numId="8" w16cid:durableId="730806220">
    <w:abstractNumId w:val="8"/>
  </w:num>
  <w:num w:numId="9" w16cid:durableId="691031711">
    <w:abstractNumId w:val="14"/>
  </w:num>
  <w:num w:numId="10" w16cid:durableId="1561283522">
    <w:abstractNumId w:val="9"/>
  </w:num>
  <w:num w:numId="11" w16cid:durableId="1552421786">
    <w:abstractNumId w:val="0"/>
  </w:num>
  <w:num w:numId="12" w16cid:durableId="1311590100">
    <w:abstractNumId w:val="5"/>
  </w:num>
  <w:num w:numId="13" w16cid:durableId="113408923">
    <w:abstractNumId w:val="2"/>
  </w:num>
  <w:num w:numId="14" w16cid:durableId="870921106">
    <w:abstractNumId w:val="1"/>
  </w:num>
  <w:num w:numId="15" w16cid:durableId="954795926">
    <w:abstractNumId w:val="4"/>
  </w:num>
  <w:num w:numId="16" w16cid:durableId="1705716580">
    <w:abstractNumId w:val="13"/>
  </w:num>
  <w:num w:numId="17" w16cid:durableId="18165293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E31"/>
    <w:rsid w:val="00004D84"/>
    <w:rsid w:val="00005A18"/>
    <w:rsid w:val="00007A00"/>
    <w:rsid w:val="00011080"/>
    <w:rsid w:val="00012A0C"/>
    <w:rsid w:val="00021799"/>
    <w:rsid w:val="000336C7"/>
    <w:rsid w:val="0003623F"/>
    <w:rsid w:val="000442D4"/>
    <w:rsid w:val="00051C9C"/>
    <w:rsid w:val="00052C1A"/>
    <w:rsid w:val="0005371F"/>
    <w:rsid w:val="00060EB2"/>
    <w:rsid w:val="000619B7"/>
    <w:rsid w:val="00064722"/>
    <w:rsid w:val="00067E9F"/>
    <w:rsid w:val="00070861"/>
    <w:rsid w:val="00070CE4"/>
    <w:rsid w:val="00072675"/>
    <w:rsid w:val="00073662"/>
    <w:rsid w:val="000847EF"/>
    <w:rsid w:val="00087E69"/>
    <w:rsid w:val="00090863"/>
    <w:rsid w:val="00092136"/>
    <w:rsid w:val="00093979"/>
    <w:rsid w:val="00093AD7"/>
    <w:rsid w:val="00096647"/>
    <w:rsid w:val="00097371"/>
    <w:rsid w:val="000975A5"/>
    <w:rsid w:val="000A3F90"/>
    <w:rsid w:val="000A50E8"/>
    <w:rsid w:val="000A5D7B"/>
    <w:rsid w:val="000A6A2D"/>
    <w:rsid w:val="000D3C65"/>
    <w:rsid w:val="000D540E"/>
    <w:rsid w:val="000D748C"/>
    <w:rsid w:val="000E08B9"/>
    <w:rsid w:val="000E1A25"/>
    <w:rsid w:val="000F1951"/>
    <w:rsid w:val="000F1F1A"/>
    <w:rsid w:val="000F528A"/>
    <w:rsid w:val="00100462"/>
    <w:rsid w:val="001020DC"/>
    <w:rsid w:val="00104E15"/>
    <w:rsid w:val="00105A9E"/>
    <w:rsid w:val="0010670A"/>
    <w:rsid w:val="00117C6C"/>
    <w:rsid w:val="00122331"/>
    <w:rsid w:val="00124C1D"/>
    <w:rsid w:val="00124D82"/>
    <w:rsid w:val="0012769B"/>
    <w:rsid w:val="00127D4F"/>
    <w:rsid w:val="0013189F"/>
    <w:rsid w:val="00135E71"/>
    <w:rsid w:val="001369F3"/>
    <w:rsid w:val="00147073"/>
    <w:rsid w:val="00152890"/>
    <w:rsid w:val="001549FB"/>
    <w:rsid w:val="0016132B"/>
    <w:rsid w:val="00165066"/>
    <w:rsid w:val="00174210"/>
    <w:rsid w:val="00175309"/>
    <w:rsid w:val="00176DBF"/>
    <w:rsid w:val="001827BA"/>
    <w:rsid w:val="00186D05"/>
    <w:rsid w:val="001914FF"/>
    <w:rsid w:val="00196B2B"/>
    <w:rsid w:val="001971CD"/>
    <w:rsid w:val="001A5C9C"/>
    <w:rsid w:val="001B008C"/>
    <w:rsid w:val="001B0B9A"/>
    <w:rsid w:val="001B3B2E"/>
    <w:rsid w:val="001B4A8D"/>
    <w:rsid w:val="001B55AA"/>
    <w:rsid w:val="001C1176"/>
    <w:rsid w:val="001C2E26"/>
    <w:rsid w:val="001D1FCF"/>
    <w:rsid w:val="001D2387"/>
    <w:rsid w:val="001D2E2A"/>
    <w:rsid w:val="001D4AFE"/>
    <w:rsid w:val="001D77AF"/>
    <w:rsid w:val="001E66EA"/>
    <w:rsid w:val="001F3626"/>
    <w:rsid w:val="001F47F4"/>
    <w:rsid w:val="001F66FF"/>
    <w:rsid w:val="001F6B6B"/>
    <w:rsid w:val="00204420"/>
    <w:rsid w:val="00213966"/>
    <w:rsid w:val="00221DD3"/>
    <w:rsid w:val="002244F5"/>
    <w:rsid w:val="00225C7A"/>
    <w:rsid w:val="00225D7E"/>
    <w:rsid w:val="0023102E"/>
    <w:rsid w:val="002339DF"/>
    <w:rsid w:val="00234458"/>
    <w:rsid w:val="0024379B"/>
    <w:rsid w:val="002530A8"/>
    <w:rsid w:val="0025368A"/>
    <w:rsid w:val="0025412B"/>
    <w:rsid w:val="00254840"/>
    <w:rsid w:val="002577E0"/>
    <w:rsid w:val="002646EB"/>
    <w:rsid w:val="00273FDA"/>
    <w:rsid w:val="00275FB8"/>
    <w:rsid w:val="002779C8"/>
    <w:rsid w:val="00284A0A"/>
    <w:rsid w:val="0029031E"/>
    <w:rsid w:val="00290AB4"/>
    <w:rsid w:val="00290F2C"/>
    <w:rsid w:val="0029139C"/>
    <w:rsid w:val="00292085"/>
    <w:rsid w:val="0029427F"/>
    <w:rsid w:val="00296D79"/>
    <w:rsid w:val="00296FAC"/>
    <w:rsid w:val="00297B3C"/>
    <w:rsid w:val="002A6D78"/>
    <w:rsid w:val="002B695A"/>
    <w:rsid w:val="002C15F1"/>
    <w:rsid w:val="002C263B"/>
    <w:rsid w:val="002C44D3"/>
    <w:rsid w:val="002C7F10"/>
    <w:rsid w:val="002D1025"/>
    <w:rsid w:val="002D7F94"/>
    <w:rsid w:val="002E0798"/>
    <w:rsid w:val="002E620B"/>
    <w:rsid w:val="002E6CD7"/>
    <w:rsid w:val="002F4238"/>
    <w:rsid w:val="003001A1"/>
    <w:rsid w:val="003066FF"/>
    <w:rsid w:val="00310B90"/>
    <w:rsid w:val="00317F98"/>
    <w:rsid w:val="00321E0A"/>
    <w:rsid w:val="00326161"/>
    <w:rsid w:val="0033054E"/>
    <w:rsid w:val="0033093E"/>
    <w:rsid w:val="0034665E"/>
    <w:rsid w:val="003475AE"/>
    <w:rsid w:val="003477D5"/>
    <w:rsid w:val="0035041E"/>
    <w:rsid w:val="0035112E"/>
    <w:rsid w:val="003609C2"/>
    <w:rsid w:val="00361935"/>
    <w:rsid w:val="00363BA5"/>
    <w:rsid w:val="003657D7"/>
    <w:rsid w:val="003671BA"/>
    <w:rsid w:val="00367839"/>
    <w:rsid w:val="00371215"/>
    <w:rsid w:val="003728B1"/>
    <w:rsid w:val="00373201"/>
    <w:rsid w:val="00376A89"/>
    <w:rsid w:val="00377801"/>
    <w:rsid w:val="00380889"/>
    <w:rsid w:val="003829C7"/>
    <w:rsid w:val="00386782"/>
    <w:rsid w:val="003912D6"/>
    <w:rsid w:val="00392628"/>
    <w:rsid w:val="00396A5A"/>
    <w:rsid w:val="003A0E84"/>
    <w:rsid w:val="003A37E8"/>
    <w:rsid w:val="003A4B73"/>
    <w:rsid w:val="003A5AD4"/>
    <w:rsid w:val="003A672F"/>
    <w:rsid w:val="003B057E"/>
    <w:rsid w:val="003B20A9"/>
    <w:rsid w:val="003B4838"/>
    <w:rsid w:val="003C0DFA"/>
    <w:rsid w:val="003C2253"/>
    <w:rsid w:val="003C6481"/>
    <w:rsid w:val="003E5AE7"/>
    <w:rsid w:val="003F538D"/>
    <w:rsid w:val="003F71CB"/>
    <w:rsid w:val="004038ED"/>
    <w:rsid w:val="004042B7"/>
    <w:rsid w:val="00406592"/>
    <w:rsid w:val="004129D2"/>
    <w:rsid w:val="00420A22"/>
    <w:rsid w:val="00421105"/>
    <w:rsid w:val="00421DC0"/>
    <w:rsid w:val="0042655E"/>
    <w:rsid w:val="00432991"/>
    <w:rsid w:val="00435038"/>
    <w:rsid w:val="0043751F"/>
    <w:rsid w:val="0044006F"/>
    <w:rsid w:val="00440DDD"/>
    <w:rsid w:val="004426AC"/>
    <w:rsid w:val="00445A9E"/>
    <w:rsid w:val="00445E27"/>
    <w:rsid w:val="00450598"/>
    <w:rsid w:val="004550FC"/>
    <w:rsid w:val="0045626D"/>
    <w:rsid w:val="0046197F"/>
    <w:rsid w:val="00461A89"/>
    <w:rsid w:val="00461BA8"/>
    <w:rsid w:val="00462DE5"/>
    <w:rsid w:val="0048079E"/>
    <w:rsid w:val="00483977"/>
    <w:rsid w:val="00484E0D"/>
    <w:rsid w:val="00487B41"/>
    <w:rsid w:val="00496B54"/>
    <w:rsid w:val="00497AA9"/>
    <w:rsid w:val="004A06D7"/>
    <w:rsid w:val="004A245D"/>
    <w:rsid w:val="004A5910"/>
    <w:rsid w:val="004A5B8F"/>
    <w:rsid w:val="004A5C6B"/>
    <w:rsid w:val="004A5F6C"/>
    <w:rsid w:val="004C1576"/>
    <w:rsid w:val="004C79C4"/>
    <w:rsid w:val="004D32E9"/>
    <w:rsid w:val="004D5245"/>
    <w:rsid w:val="004D5F98"/>
    <w:rsid w:val="004D71BE"/>
    <w:rsid w:val="004D76C6"/>
    <w:rsid w:val="004E1330"/>
    <w:rsid w:val="004E31F4"/>
    <w:rsid w:val="004E7C3B"/>
    <w:rsid w:val="004E7ED6"/>
    <w:rsid w:val="004F1A98"/>
    <w:rsid w:val="004F2B18"/>
    <w:rsid w:val="004F7BDE"/>
    <w:rsid w:val="00504C69"/>
    <w:rsid w:val="00506FAF"/>
    <w:rsid w:val="00512094"/>
    <w:rsid w:val="0052103A"/>
    <w:rsid w:val="00521295"/>
    <w:rsid w:val="00524CF5"/>
    <w:rsid w:val="00526174"/>
    <w:rsid w:val="00526214"/>
    <w:rsid w:val="00526B26"/>
    <w:rsid w:val="00527EED"/>
    <w:rsid w:val="0053087D"/>
    <w:rsid w:val="00531BC8"/>
    <w:rsid w:val="0054453C"/>
    <w:rsid w:val="00546FD4"/>
    <w:rsid w:val="00550D23"/>
    <w:rsid w:val="00553FD4"/>
    <w:rsid w:val="005544BC"/>
    <w:rsid w:val="005557A1"/>
    <w:rsid w:val="0055617A"/>
    <w:rsid w:val="00560077"/>
    <w:rsid w:val="00560240"/>
    <w:rsid w:val="005666EE"/>
    <w:rsid w:val="00570AE7"/>
    <w:rsid w:val="0057523C"/>
    <w:rsid w:val="00591C9E"/>
    <w:rsid w:val="00592322"/>
    <w:rsid w:val="005948CB"/>
    <w:rsid w:val="0059553F"/>
    <w:rsid w:val="005A2223"/>
    <w:rsid w:val="005A48E1"/>
    <w:rsid w:val="005B098B"/>
    <w:rsid w:val="005B0997"/>
    <w:rsid w:val="005B65F3"/>
    <w:rsid w:val="005B6BC0"/>
    <w:rsid w:val="005B7E48"/>
    <w:rsid w:val="005C1DC4"/>
    <w:rsid w:val="005C3547"/>
    <w:rsid w:val="005D0564"/>
    <w:rsid w:val="005D2E2D"/>
    <w:rsid w:val="005D699B"/>
    <w:rsid w:val="005E01D9"/>
    <w:rsid w:val="005E0378"/>
    <w:rsid w:val="005E326C"/>
    <w:rsid w:val="005E4A0A"/>
    <w:rsid w:val="005E50DE"/>
    <w:rsid w:val="005E53ED"/>
    <w:rsid w:val="005E6540"/>
    <w:rsid w:val="005F1108"/>
    <w:rsid w:val="005F638C"/>
    <w:rsid w:val="005F7B74"/>
    <w:rsid w:val="006002AD"/>
    <w:rsid w:val="00600851"/>
    <w:rsid w:val="00603930"/>
    <w:rsid w:val="00610DE2"/>
    <w:rsid w:val="006168C9"/>
    <w:rsid w:val="00617787"/>
    <w:rsid w:val="006179BD"/>
    <w:rsid w:val="0062596A"/>
    <w:rsid w:val="00625AB6"/>
    <w:rsid w:val="00631E8C"/>
    <w:rsid w:val="006326B2"/>
    <w:rsid w:val="00632E0F"/>
    <w:rsid w:val="00633761"/>
    <w:rsid w:val="00634631"/>
    <w:rsid w:val="00643CB1"/>
    <w:rsid w:val="00644971"/>
    <w:rsid w:val="00645BD4"/>
    <w:rsid w:val="00646512"/>
    <w:rsid w:val="00655CE1"/>
    <w:rsid w:val="00660C4A"/>
    <w:rsid w:val="00665CFC"/>
    <w:rsid w:val="0066718F"/>
    <w:rsid w:val="00671D42"/>
    <w:rsid w:val="00671E24"/>
    <w:rsid w:val="00677250"/>
    <w:rsid w:val="00677B5E"/>
    <w:rsid w:val="0068241E"/>
    <w:rsid w:val="0068664D"/>
    <w:rsid w:val="00687624"/>
    <w:rsid w:val="0069085C"/>
    <w:rsid w:val="00695442"/>
    <w:rsid w:val="006970C9"/>
    <w:rsid w:val="00697B09"/>
    <w:rsid w:val="006A0D15"/>
    <w:rsid w:val="006A1C5A"/>
    <w:rsid w:val="006A5065"/>
    <w:rsid w:val="006A7467"/>
    <w:rsid w:val="006B0B05"/>
    <w:rsid w:val="006B3E9F"/>
    <w:rsid w:val="006B7566"/>
    <w:rsid w:val="006B76AB"/>
    <w:rsid w:val="006C0393"/>
    <w:rsid w:val="006C079B"/>
    <w:rsid w:val="006C12E6"/>
    <w:rsid w:val="006C6C97"/>
    <w:rsid w:val="006D3714"/>
    <w:rsid w:val="006D4090"/>
    <w:rsid w:val="006D5725"/>
    <w:rsid w:val="006E1059"/>
    <w:rsid w:val="006F5CEC"/>
    <w:rsid w:val="00702D36"/>
    <w:rsid w:val="00704EA4"/>
    <w:rsid w:val="00706481"/>
    <w:rsid w:val="007119E9"/>
    <w:rsid w:val="007126C3"/>
    <w:rsid w:val="00716348"/>
    <w:rsid w:val="00725D05"/>
    <w:rsid w:val="007275C7"/>
    <w:rsid w:val="00727F0E"/>
    <w:rsid w:val="00730476"/>
    <w:rsid w:val="0073341F"/>
    <w:rsid w:val="00733EB3"/>
    <w:rsid w:val="00734597"/>
    <w:rsid w:val="00735536"/>
    <w:rsid w:val="00736267"/>
    <w:rsid w:val="00741E72"/>
    <w:rsid w:val="00745B53"/>
    <w:rsid w:val="0074719D"/>
    <w:rsid w:val="0075068B"/>
    <w:rsid w:val="00756EBF"/>
    <w:rsid w:val="00761E84"/>
    <w:rsid w:val="0076333A"/>
    <w:rsid w:val="007651D8"/>
    <w:rsid w:val="00765313"/>
    <w:rsid w:val="00765557"/>
    <w:rsid w:val="00766B29"/>
    <w:rsid w:val="00771BDC"/>
    <w:rsid w:val="00773431"/>
    <w:rsid w:val="007739F8"/>
    <w:rsid w:val="00774E28"/>
    <w:rsid w:val="00777FA5"/>
    <w:rsid w:val="00783818"/>
    <w:rsid w:val="00783C99"/>
    <w:rsid w:val="0078551C"/>
    <w:rsid w:val="00785DA4"/>
    <w:rsid w:val="0078612C"/>
    <w:rsid w:val="00786597"/>
    <w:rsid w:val="007866E1"/>
    <w:rsid w:val="00786E78"/>
    <w:rsid w:val="00792513"/>
    <w:rsid w:val="007A77F8"/>
    <w:rsid w:val="007D21FD"/>
    <w:rsid w:val="007D30FB"/>
    <w:rsid w:val="007E5727"/>
    <w:rsid w:val="007F19F8"/>
    <w:rsid w:val="007F55B4"/>
    <w:rsid w:val="00801C11"/>
    <w:rsid w:val="00806E58"/>
    <w:rsid w:val="00807B95"/>
    <w:rsid w:val="00817672"/>
    <w:rsid w:val="008179B6"/>
    <w:rsid w:val="00817A0D"/>
    <w:rsid w:val="0082067A"/>
    <w:rsid w:val="00820B22"/>
    <w:rsid w:val="008250AB"/>
    <w:rsid w:val="00834406"/>
    <w:rsid w:val="008356C9"/>
    <w:rsid w:val="00837008"/>
    <w:rsid w:val="00837D5E"/>
    <w:rsid w:val="00837DF1"/>
    <w:rsid w:val="00846245"/>
    <w:rsid w:val="0085097D"/>
    <w:rsid w:val="00851952"/>
    <w:rsid w:val="00851D85"/>
    <w:rsid w:val="00855499"/>
    <w:rsid w:val="008621F7"/>
    <w:rsid w:val="008666EF"/>
    <w:rsid w:val="00870911"/>
    <w:rsid w:val="00873A51"/>
    <w:rsid w:val="008751B8"/>
    <w:rsid w:val="00876883"/>
    <w:rsid w:val="008770DF"/>
    <w:rsid w:val="00885BE7"/>
    <w:rsid w:val="00886B59"/>
    <w:rsid w:val="00892400"/>
    <w:rsid w:val="00896092"/>
    <w:rsid w:val="008A1F04"/>
    <w:rsid w:val="008A791E"/>
    <w:rsid w:val="008B40F5"/>
    <w:rsid w:val="008C19EB"/>
    <w:rsid w:val="008C3CBC"/>
    <w:rsid w:val="008C7519"/>
    <w:rsid w:val="008D06C0"/>
    <w:rsid w:val="008D6C25"/>
    <w:rsid w:val="008D6E09"/>
    <w:rsid w:val="008D7139"/>
    <w:rsid w:val="008D74E4"/>
    <w:rsid w:val="008E4B29"/>
    <w:rsid w:val="008E7E7F"/>
    <w:rsid w:val="008F0239"/>
    <w:rsid w:val="008F1E63"/>
    <w:rsid w:val="008F457B"/>
    <w:rsid w:val="008F6B84"/>
    <w:rsid w:val="008F7481"/>
    <w:rsid w:val="009056E8"/>
    <w:rsid w:val="0091169F"/>
    <w:rsid w:val="00912310"/>
    <w:rsid w:val="00917290"/>
    <w:rsid w:val="00924BBA"/>
    <w:rsid w:val="009270EF"/>
    <w:rsid w:val="0093573C"/>
    <w:rsid w:val="00936B05"/>
    <w:rsid w:val="00940F72"/>
    <w:rsid w:val="009426B0"/>
    <w:rsid w:val="00945EE1"/>
    <w:rsid w:val="00946F39"/>
    <w:rsid w:val="00947071"/>
    <w:rsid w:val="00950358"/>
    <w:rsid w:val="00950FAD"/>
    <w:rsid w:val="00961791"/>
    <w:rsid w:val="00970AD2"/>
    <w:rsid w:val="00981197"/>
    <w:rsid w:val="00986FE9"/>
    <w:rsid w:val="0099133C"/>
    <w:rsid w:val="009920F4"/>
    <w:rsid w:val="009930BC"/>
    <w:rsid w:val="00995273"/>
    <w:rsid w:val="00995588"/>
    <w:rsid w:val="00995DE9"/>
    <w:rsid w:val="00997578"/>
    <w:rsid w:val="009A5D9F"/>
    <w:rsid w:val="009A6E46"/>
    <w:rsid w:val="009B1D0B"/>
    <w:rsid w:val="009B2320"/>
    <w:rsid w:val="009B39D4"/>
    <w:rsid w:val="009B43D6"/>
    <w:rsid w:val="009B7545"/>
    <w:rsid w:val="009C7C19"/>
    <w:rsid w:val="009D0A89"/>
    <w:rsid w:val="009D6B12"/>
    <w:rsid w:val="009D7D69"/>
    <w:rsid w:val="009E1C00"/>
    <w:rsid w:val="009E25CE"/>
    <w:rsid w:val="009E3174"/>
    <w:rsid w:val="009E33CB"/>
    <w:rsid w:val="009E74EF"/>
    <w:rsid w:val="009F3A59"/>
    <w:rsid w:val="009F4A2D"/>
    <w:rsid w:val="00A0086C"/>
    <w:rsid w:val="00A0250B"/>
    <w:rsid w:val="00A03B64"/>
    <w:rsid w:val="00A062C1"/>
    <w:rsid w:val="00A1696A"/>
    <w:rsid w:val="00A22E6A"/>
    <w:rsid w:val="00A24E22"/>
    <w:rsid w:val="00A25FEC"/>
    <w:rsid w:val="00A33B65"/>
    <w:rsid w:val="00A33DF5"/>
    <w:rsid w:val="00A3628A"/>
    <w:rsid w:val="00A40BB8"/>
    <w:rsid w:val="00A4550F"/>
    <w:rsid w:val="00A47607"/>
    <w:rsid w:val="00A5474B"/>
    <w:rsid w:val="00A55CC0"/>
    <w:rsid w:val="00A55E31"/>
    <w:rsid w:val="00A55F56"/>
    <w:rsid w:val="00A563F4"/>
    <w:rsid w:val="00A60B46"/>
    <w:rsid w:val="00A62EBC"/>
    <w:rsid w:val="00A67A58"/>
    <w:rsid w:val="00A70378"/>
    <w:rsid w:val="00A75B8F"/>
    <w:rsid w:val="00A76A0E"/>
    <w:rsid w:val="00A80396"/>
    <w:rsid w:val="00A84B3F"/>
    <w:rsid w:val="00A94FDA"/>
    <w:rsid w:val="00AA14B2"/>
    <w:rsid w:val="00AA43D4"/>
    <w:rsid w:val="00AB14AD"/>
    <w:rsid w:val="00AB710A"/>
    <w:rsid w:val="00AC2137"/>
    <w:rsid w:val="00AC4873"/>
    <w:rsid w:val="00AC7DF6"/>
    <w:rsid w:val="00AC7E96"/>
    <w:rsid w:val="00AD115A"/>
    <w:rsid w:val="00AD5468"/>
    <w:rsid w:val="00AD548F"/>
    <w:rsid w:val="00AE105E"/>
    <w:rsid w:val="00AE6CA8"/>
    <w:rsid w:val="00AF1079"/>
    <w:rsid w:val="00AF4503"/>
    <w:rsid w:val="00AF6DB3"/>
    <w:rsid w:val="00B00AE0"/>
    <w:rsid w:val="00B10225"/>
    <w:rsid w:val="00B1254B"/>
    <w:rsid w:val="00B134F5"/>
    <w:rsid w:val="00B17870"/>
    <w:rsid w:val="00B22546"/>
    <w:rsid w:val="00B30376"/>
    <w:rsid w:val="00B33C12"/>
    <w:rsid w:val="00B3480D"/>
    <w:rsid w:val="00B404CB"/>
    <w:rsid w:val="00B458CD"/>
    <w:rsid w:val="00B45B34"/>
    <w:rsid w:val="00B45BF1"/>
    <w:rsid w:val="00B51477"/>
    <w:rsid w:val="00B52D8A"/>
    <w:rsid w:val="00B53292"/>
    <w:rsid w:val="00B569B3"/>
    <w:rsid w:val="00B60912"/>
    <w:rsid w:val="00B63323"/>
    <w:rsid w:val="00B63A7B"/>
    <w:rsid w:val="00B64296"/>
    <w:rsid w:val="00B732E9"/>
    <w:rsid w:val="00B90895"/>
    <w:rsid w:val="00B9241E"/>
    <w:rsid w:val="00B943E6"/>
    <w:rsid w:val="00B967A2"/>
    <w:rsid w:val="00B974BE"/>
    <w:rsid w:val="00BA2237"/>
    <w:rsid w:val="00BA4E01"/>
    <w:rsid w:val="00BA74F7"/>
    <w:rsid w:val="00BA7E74"/>
    <w:rsid w:val="00BB6081"/>
    <w:rsid w:val="00BB68BA"/>
    <w:rsid w:val="00BB7979"/>
    <w:rsid w:val="00BC46E1"/>
    <w:rsid w:val="00BD0614"/>
    <w:rsid w:val="00BD0825"/>
    <w:rsid w:val="00BD46CD"/>
    <w:rsid w:val="00BE6670"/>
    <w:rsid w:val="00BF237F"/>
    <w:rsid w:val="00BF3E94"/>
    <w:rsid w:val="00BF7250"/>
    <w:rsid w:val="00C01E62"/>
    <w:rsid w:val="00C03660"/>
    <w:rsid w:val="00C1108F"/>
    <w:rsid w:val="00C12696"/>
    <w:rsid w:val="00C12C4F"/>
    <w:rsid w:val="00C13D79"/>
    <w:rsid w:val="00C151B2"/>
    <w:rsid w:val="00C16A39"/>
    <w:rsid w:val="00C17085"/>
    <w:rsid w:val="00C176A5"/>
    <w:rsid w:val="00C20886"/>
    <w:rsid w:val="00C214C0"/>
    <w:rsid w:val="00C30067"/>
    <w:rsid w:val="00C30B52"/>
    <w:rsid w:val="00C322FD"/>
    <w:rsid w:val="00C3433A"/>
    <w:rsid w:val="00C40A47"/>
    <w:rsid w:val="00C433C8"/>
    <w:rsid w:val="00C4413F"/>
    <w:rsid w:val="00C44B90"/>
    <w:rsid w:val="00C47ED6"/>
    <w:rsid w:val="00C548F1"/>
    <w:rsid w:val="00C6111D"/>
    <w:rsid w:val="00C61443"/>
    <w:rsid w:val="00C6439A"/>
    <w:rsid w:val="00C707BB"/>
    <w:rsid w:val="00C7212E"/>
    <w:rsid w:val="00C723A4"/>
    <w:rsid w:val="00C85571"/>
    <w:rsid w:val="00C85D72"/>
    <w:rsid w:val="00C90873"/>
    <w:rsid w:val="00C92E07"/>
    <w:rsid w:val="00C9538D"/>
    <w:rsid w:val="00C96631"/>
    <w:rsid w:val="00CA11CC"/>
    <w:rsid w:val="00CA427E"/>
    <w:rsid w:val="00CA4FA0"/>
    <w:rsid w:val="00CB037E"/>
    <w:rsid w:val="00CB1373"/>
    <w:rsid w:val="00CB1DD8"/>
    <w:rsid w:val="00CB3A71"/>
    <w:rsid w:val="00CB7378"/>
    <w:rsid w:val="00CC1A6D"/>
    <w:rsid w:val="00CC437A"/>
    <w:rsid w:val="00CD5574"/>
    <w:rsid w:val="00CE013D"/>
    <w:rsid w:val="00CE3A11"/>
    <w:rsid w:val="00CE7806"/>
    <w:rsid w:val="00CF1237"/>
    <w:rsid w:val="00CF1A03"/>
    <w:rsid w:val="00D008E7"/>
    <w:rsid w:val="00D013C6"/>
    <w:rsid w:val="00D018BB"/>
    <w:rsid w:val="00D03922"/>
    <w:rsid w:val="00D046CD"/>
    <w:rsid w:val="00D06847"/>
    <w:rsid w:val="00D116B2"/>
    <w:rsid w:val="00D12BDE"/>
    <w:rsid w:val="00D1525A"/>
    <w:rsid w:val="00D232D8"/>
    <w:rsid w:val="00D32468"/>
    <w:rsid w:val="00D33B5D"/>
    <w:rsid w:val="00D406DC"/>
    <w:rsid w:val="00D439BF"/>
    <w:rsid w:val="00D460F6"/>
    <w:rsid w:val="00D50E7A"/>
    <w:rsid w:val="00D5292A"/>
    <w:rsid w:val="00D55C65"/>
    <w:rsid w:val="00D63C35"/>
    <w:rsid w:val="00D65C1F"/>
    <w:rsid w:val="00D661DB"/>
    <w:rsid w:val="00D674A2"/>
    <w:rsid w:val="00D70196"/>
    <w:rsid w:val="00D70F4C"/>
    <w:rsid w:val="00D7413C"/>
    <w:rsid w:val="00D761C7"/>
    <w:rsid w:val="00D76288"/>
    <w:rsid w:val="00D77339"/>
    <w:rsid w:val="00D80241"/>
    <w:rsid w:val="00D816AC"/>
    <w:rsid w:val="00D8334C"/>
    <w:rsid w:val="00D86601"/>
    <w:rsid w:val="00D90A24"/>
    <w:rsid w:val="00D92C26"/>
    <w:rsid w:val="00D95366"/>
    <w:rsid w:val="00DA6CE9"/>
    <w:rsid w:val="00DA751D"/>
    <w:rsid w:val="00DB115C"/>
    <w:rsid w:val="00DB499B"/>
    <w:rsid w:val="00DB51BF"/>
    <w:rsid w:val="00DB5864"/>
    <w:rsid w:val="00DB66A5"/>
    <w:rsid w:val="00DB701F"/>
    <w:rsid w:val="00DC0054"/>
    <w:rsid w:val="00DC2C7C"/>
    <w:rsid w:val="00DC43E8"/>
    <w:rsid w:val="00DC5923"/>
    <w:rsid w:val="00DD242E"/>
    <w:rsid w:val="00DD31FA"/>
    <w:rsid w:val="00DD4DF1"/>
    <w:rsid w:val="00DD66A0"/>
    <w:rsid w:val="00DD7AB3"/>
    <w:rsid w:val="00DE14FE"/>
    <w:rsid w:val="00DE2B94"/>
    <w:rsid w:val="00DE777C"/>
    <w:rsid w:val="00DE7B8A"/>
    <w:rsid w:val="00DF19BB"/>
    <w:rsid w:val="00DF4F6C"/>
    <w:rsid w:val="00E00297"/>
    <w:rsid w:val="00E0369C"/>
    <w:rsid w:val="00E1029B"/>
    <w:rsid w:val="00E13608"/>
    <w:rsid w:val="00E1441E"/>
    <w:rsid w:val="00E1770C"/>
    <w:rsid w:val="00E27179"/>
    <w:rsid w:val="00E27D75"/>
    <w:rsid w:val="00E3044F"/>
    <w:rsid w:val="00E30F3A"/>
    <w:rsid w:val="00E3159C"/>
    <w:rsid w:val="00E316B2"/>
    <w:rsid w:val="00E32687"/>
    <w:rsid w:val="00E345B5"/>
    <w:rsid w:val="00E348EB"/>
    <w:rsid w:val="00E349D8"/>
    <w:rsid w:val="00E36497"/>
    <w:rsid w:val="00E36A8D"/>
    <w:rsid w:val="00E4050B"/>
    <w:rsid w:val="00E41375"/>
    <w:rsid w:val="00E437C2"/>
    <w:rsid w:val="00E43EB4"/>
    <w:rsid w:val="00E46071"/>
    <w:rsid w:val="00E5000F"/>
    <w:rsid w:val="00E56AB3"/>
    <w:rsid w:val="00E574F4"/>
    <w:rsid w:val="00E63F49"/>
    <w:rsid w:val="00E646A0"/>
    <w:rsid w:val="00E67F3A"/>
    <w:rsid w:val="00E714D4"/>
    <w:rsid w:val="00E74429"/>
    <w:rsid w:val="00E775C5"/>
    <w:rsid w:val="00E83A88"/>
    <w:rsid w:val="00E83E13"/>
    <w:rsid w:val="00E86D04"/>
    <w:rsid w:val="00E9516E"/>
    <w:rsid w:val="00E9700A"/>
    <w:rsid w:val="00EA3C25"/>
    <w:rsid w:val="00EA6662"/>
    <w:rsid w:val="00EA7465"/>
    <w:rsid w:val="00EB4B0F"/>
    <w:rsid w:val="00EB55F7"/>
    <w:rsid w:val="00EB74B9"/>
    <w:rsid w:val="00EC0A0C"/>
    <w:rsid w:val="00ED0C5D"/>
    <w:rsid w:val="00ED2306"/>
    <w:rsid w:val="00ED6A3E"/>
    <w:rsid w:val="00ED76B9"/>
    <w:rsid w:val="00EE4614"/>
    <w:rsid w:val="00EE4AE0"/>
    <w:rsid w:val="00EE4BB2"/>
    <w:rsid w:val="00EE4F82"/>
    <w:rsid w:val="00EF029C"/>
    <w:rsid w:val="00F04C0B"/>
    <w:rsid w:val="00F17358"/>
    <w:rsid w:val="00F2155D"/>
    <w:rsid w:val="00F26B56"/>
    <w:rsid w:val="00F26C47"/>
    <w:rsid w:val="00F316BE"/>
    <w:rsid w:val="00F3177D"/>
    <w:rsid w:val="00F37B63"/>
    <w:rsid w:val="00F401C6"/>
    <w:rsid w:val="00F43027"/>
    <w:rsid w:val="00F56CA8"/>
    <w:rsid w:val="00F60963"/>
    <w:rsid w:val="00F61BB0"/>
    <w:rsid w:val="00F61EC4"/>
    <w:rsid w:val="00F6775A"/>
    <w:rsid w:val="00F67A1C"/>
    <w:rsid w:val="00F773D1"/>
    <w:rsid w:val="00F80EA9"/>
    <w:rsid w:val="00F814C2"/>
    <w:rsid w:val="00F84C08"/>
    <w:rsid w:val="00F866C8"/>
    <w:rsid w:val="00F90D30"/>
    <w:rsid w:val="00F92499"/>
    <w:rsid w:val="00FA1FE9"/>
    <w:rsid w:val="00FA35BD"/>
    <w:rsid w:val="00FA3C02"/>
    <w:rsid w:val="00FA479A"/>
    <w:rsid w:val="00FA64B2"/>
    <w:rsid w:val="00FB26A9"/>
    <w:rsid w:val="00FB2CD4"/>
    <w:rsid w:val="00FB30FE"/>
    <w:rsid w:val="00FB406E"/>
    <w:rsid w:val="00FB4731"/>
    <w:rsid w:val="00FC1ACC"/>
    <w:rsid w:val="00FC1EC1"/>
    <w:rsid w:val="00FC3B83"/>
    <w:rsid w:val="00FC506F"/>
    <w:rsid w:val="00FD27E1"/>
    <w:rsid w:val="00FD491D"/>
    <w:rsid w:val="00FD5135"/>
    <w:rsid w:val="00FE7748"/>
    <w:rsid w:val="00FF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ECBC7B"/>
  <w15:chartTrackingRefBased/>
  <w15:docId w15:val="{8FC48E78-70B5-48A3-AAD7-615538AB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39A"/>
    <w:rPr>
      <w:caps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ind w:left="-540" w:firstLine="540"/>
      <w:jc w:val="center"/>
      <w:outlineLvl w:val="0"/>
    </w:pPr>
    <w:rPr>
      <w:rFonts w:ascii="TimesLT" w:hAnsi="TimesLT"/>
      <w:b/>
      <w:caps w:val="0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442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pPr>
      <w:jc w:val="both"/>
    </w:pPr>
    <w:rPr>
      <w:lang w:val="x-none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ind w:firstLine="720"/>
      <w:jc w:val="both"/>
    </w:pPr>
    <w:rPr>
      <w:cap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008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837008"/>
    <w:rPr>
      <w:rFonts w:ascii="Tahoma" w:hAnsi="Tahoma" w:cs="Tahoma"/>
      <w:caps/>
      <w:sz w:val="16"/>
      <w:szCs w:val="16"/>
      <w:lang w:eastAsia="en-US"/>
    </w:rPr>
  </w:style>
  <w:style w:type="character" w:customStyle="1" w:styleId="BodyTextChar">
    <w:name w:val="Body Text Char"/>
    <w:link w:val="BodyText"/>
    <w:semiHidden/>
    <w:rsid w:val="00CC437A"/>
    <w:rPr>
      <w:caps/>
      <w:sz w:val="24"/>
      <w:lang w:eastAsia="en-US"/>
    </w:rPr>
  </w:style>
  <w:style w:type="character" w:customStyle="1" w:styleId="HeaderChar">
    <w:name w:val="Header Char"/>
    <w:link w:val="Header"/>
    <w:uiPriority w:val="99"/>
    <w:rsid w:val="00655CE1"/>
    <w:rPr>
      <w:caps/>
      <w:sz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204420"/>
    <w:rPr>
      <w:rFonts w:ascii="Cambria" w:eastAsia="Times New Roman" w:hAnsi="Cambria" w:cs="Times New Roman"/>
      <w:b/>
      <w:bCs/>
      <w:caps/>
      <w:sz w:val="26"/>
      <w:szCs w:val="26"/>
      <w:lang w:eastAsia="en-US"/>
    </w:rPr>
  </w:style>
  <w:style w:type="paragraph" w:styleId="Caption">
    <w:name w:val="caption"/>
    <w:basedOn w:val="Normal"/>
    <w:next w:val="Normal"/>
    <w:qFormat/>
    <w:rsid w:val="00204420"/>
    <w:pPr>
      <w:jc w:val="center"/>
    </w:pPr>
    <w:rPr>
      <w:b/>
    </w:rPr>
  </w:style>
  <w:style w:type="table" w:styleId="TableGrid">
    <w:name w:val="Table Grid"/>
    <w:basedOn w:val="TableNormal"/>
    <w:uiPriority w:val="59"/>
    <w:rsid w:val="00AB14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3A0E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0E84"/>
    <w:rPr>
      <w:sz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3A0E84"/>
    <w:rPr>
      <w:cap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0E8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A0E84"/>
    <w:rPr>
      <w:b/>
      <w:bCs/>
      <w:caps/>
      <w:lang w:eastAsia="en-US"/>
    </w:rPr>
  </w:style>
  <w:style w:type="paragraph" w:styleId="Revision">
    <w:name w:val="Revision"/>
    <w:hidden/>
    <w:uiPriority w:val="99"/>
    <w:semiHidden/>
    <w:rsid w:val="00D674A2"/>
    <w:rPr>
      <w:caps/>
      <w:sz w:val="24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623F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03623F"/>
    <w:rPr>
      <w:caps/>
      <w:sz w:val="24"/>
      <w:lang w:eastAsia="en-US"/>
    </w:rPr>
  </w:style>
  <w:style w:type="paragraph" w:customStyle="1" w:styleId="ISTATYMAS">
    <w:name w:val="ISTATYMAS"/>
    <w:rsid w:val="004F7BDE"/>
    <w:pPr>
      <w:autoSpaceDE w:val="0"/>
      <w:autoSpaceDN w:val="0"/>
      <w:adjustRightInd w:val="0"/>
      <w:jc w:val="center"/>
    </w:pPr>
    <w:rPr>
      <w:rFonts w:ascii="TimesLT" w:hAnsi="TimesLT"/>
      <w:lang w:val="en-US" w:eastAsia="en-US"/>
    </w:rPr>
  </w:style>
  <w:style w:type="character" w:customStyle="1" w:styleId="clear1">
    <w:name w:val="clear1"/>
    <w:rsid w:val="004F7BDE"/>
  </w:style>
  <w:style w:type="character" w:customStyle="1" w:styleId="Heading1Char">
    <w:name w:val="Heading 1 Char"/>
    <w:link w:val="Heading1"/>
    <w:rsid w:val="00A3628A"/>
    <w:rPr>
      <w:rFonts w:ascii="TimesLT" w:hAnsi="TimesLT"/>
      <w:b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Nacionalin&#279;%20&#382;em&#279;s%20tarnyb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1E76E2A59B5746B3A34C6DA4060217" ma:contentTypeVersion="8" ma:contentTypeDescription="Create a new document." ma:contentTypeScope="" ma:versionID="b4f16d5d1d3cd82b1117d6cd2b93abe2">
  <xsd:schema xmlns:xsd="http://www.w3.org/2001/XMLSchema" xmlns:xs="http://www.w3.org/2001/XMLSchema" xmlns:p="http://schemas.microsoft.com/office/2006/metadata/properties" xmlns:ns3="e16926e3-0eec-4179-bc78-36c5e0fa7592" targetNamespace="http://schemas.microsoft.com/office/2006/metadata/properties" ma:root="true" ma:fieldsID="d5f3070fa7fa7833440829143753a561" ns3:_="">
    <xsd:import namespace="e16926e3-0eec-4179-bc78-36c5e0fa75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926e3-0eec-4179-bc78-36c5e0fa75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292DD9-EE66-4FDC-BB19-5E60A10ED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6926e3-0eec-4179-bc78-36c5e0fa75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E206B1-2762-458A-B655-5072F1BB4E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013AC8-4FB6-43BB-B285-1FB8984646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3E97335-5893-4811-97E2-C374B338F5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Nacionalinė žemės tarnyb1</Template>
  <TotalTime>1</TotalTime>
  <Pages>1</Pages>
  <Words>1087</Words>
  <Characters>621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Zemetvarkos ir teises departamentas</Company>
  <LinksUpToDate>false</LinksUpToDate>
  <CharactersWithSpaces>1705</CharactersWithSpaces>
  <SharedDoc>false</SharedDoc>
  <HLinks>
    <vt:vector size="6" baseType="variant">
      <vt:variant>
        <vt:i4>7471216</vt:i4>
      </vt:variant>
      <vt:variant>
        <vt:i4>3</vt:i4>
      </vt:variant>
      <vt:variant>
        <vt:i4>0</vt:i4>
      </vt:variant>
      <vt:variant>
        <vt:i4>5</vt:i4>
      </vt:variant>
      <vt:variant>
        <vt:lpwstr>http://www.nzt.lt/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ZUD</dc:creator>
  <cp:keywords/>
  <cp:lastModifiedBy>Violeta Junkarienė</cp:lastModifiedBy>
  <cp:revision>3</cp:revision>
  <cp:lastPrinted>2025-07-04T08:01:00Z</cp:lastPrinted>
  <dcterms:created xsi:type="dcterms:W3CDTF">2026-07-16T06:21:00Z</dcterms:created>
  <dcterms:modified xsi:type="dcterms:W3CDTF">2026-07-16T06:22:00Z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0x0101001A1E76E2A59B5746B3A34C6DA4060217</vt:lpwstr>
  </property>
</Properties>
</file>