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D8BC" w14:textId="77777777" w:rsidR="00F17358" w:rsidRDefault="00F17358" w:rsidP="000F528A">
      <w:pPr>
        <w:tabs>
          <w:tab w:val="left" w:pos="4320"/>
          <w:tab w:val="left" w:pos="4860"/>
          <w:tab w:val="left" w:pos="5000"/>
        </w:tabs>
        <w:ind w:left="7938" w:right="-181" w:hanging="1842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PATVIRTINTA</w:t>
      </w:r>
    </w:p>
    <w:p w14:paraId="5D8E6F86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Nacionalinės žemės tarnybos prie</w:t>
      </w:r>
    </w:p>
    <w:p w14:paraId="713C93B1" w14:textId="77777777" w:rsidR="000F528A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Aplinkos ministerijos Klaipėdos apygardos žemės tvarkymo </w:t>
      </w:r>
    </w:p>
    <w:p w14:paraId="3C594F9B" w14:textId="30D4DD5A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ir administravimo skyriaus vedėjo</w:t>
      </w:r>
    </w:p>
    <w:p w14:paraId="494FC4AD" w14:textId="17E6508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202</w:t>
      </w:r>
      <w:r w:rsidR="00706481">
        <w:rPr>
          <w:bCs/>
          <w:caps w:val="0"/>
          <w:szCs w:val="24"/>
        </w:rPr>
        <w:t>6</w:t>
      </w:r>
      <w:r>
        <w:rPr>
          <w:bCs/>
          <w:caps w:val="0"/>
          <w:szCs w:val="24"/>
        </w:rPr>
        <w:t xml:space="preserve"> m. </w:t>
      </w:r>
      <w:r w:rsidR="00706481">
        <w:rPr>
          <w:bCs/>
          <w:caps w:val="0"/>
          <w:szCs w:val="24"/>
        </w:rPr>
        <w:t xml:space="preserve">       </w:t>
      </w:r>
      <w:r>
        <w:rPr>
          <w:bCs/>
          <w:caps w:val="0"/>
          <w:szCs w:val="24"/>
        </w:rPr>
        <w:t xml:space="preserve">     </w:t>
      </w:r>
      <w:r w:rsidR="000F528A">
        <w:rPr>
          <w:bCs/>
          <w:caps w:val="0"/>
          <w:szCs w:val="24"/>
        </w:rPr>
        <w:t xml:space="preserve">  </w:t>
      </w:r>
      <w:r>
        <w:rPr>
          <w:bCs/>
          <w:caps w:val="0"/>
          <w:szCs w:val="24"/>
        </w:rPr>
        <w:t xml:space="preserve">       d. įsakymu</w:t>
      </w:r>
    </w:p>
    <w:p w14:paraId="1438F2BF" w14:textId="08D3EC76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Nr. 4RKĮ-      </w:t>
      </w:r>
      <w:r w:rsidR="000F528A">
        <w:rPr>
          <w:bCs/>
          <w:caps w:val="0"/>
          <w:szCs w:val="24"/>
        </w:rPr>
        <w:t xml:space="preserve">  </w:t>
      </w:r>
      <w:r>
        <w:rPr>
          <w:bCs/>
          <w:caps w:val="0"/>
          <w:szCs w:val="24"/>
        </w:rPr>
        <w:t xml:space="preserve">      </w:t>
      </w:r>
    </w:p>
    <w:p w14:paraId="67C55151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17CD78A7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7F1C9B45" w14:textId="723AD2BD" w:rsidR="00F17358" w:rsidRDefault="00F17358" w:rsidP="00F17358">
      <w:pPr>
        <w:pStyle w:val="Header"/>
        <w:widowControl w:val="0"/>
        <w:tabs>
          <w:tab w:val="clear" w:pos="4153"/>
          <w:tab w:val="clear" w:pos="8306"/>
          <w:tab w:val="left" w:pos="9498"/>
        </w:tabs>
        <w:jc w:val="center"/>
        <w:rPr>
          <w:b/>
          <w:color w:val="000000"/>
          <w:spacing w:val="-2"/>
          <w:szCs w:val="24"/>
          <w:lang w:val="lt-LT"/>
        </w:rPr>
      </w:pPr>
      <w:r w:rsidRPr="00E36497">
        <w:rPr>
          <w:b/>
          <w:color w:val="000000"/>
          <w:spacing w:val="-2"/>
          <w:szCs w:val="24"/>
        </w:rPr>
        <w:t xml:space="preserve">Asmenų, pateikusių prašymus  </w:t>
      </w:r>
      <w:r w:rsidRPr="00D33B5D">
        <w:rPr>
          <w:b/>
          <w:color w:val="000000"/>
          <w:spacing w:val="-2"/>
          <w:szCs w:val="24"/>
        </w:rPr>
        <w:t>grąžinti natūra</w:t>
      </w:r>
      <w:r w:rsidRPr="00E36497">
        <w:rPr>
          <w:b/>
          <w:color w:val="000000"/>
          <w:spacing w:val="-2"/>
          <w:szCs w:val="24"/>
        </w:rPr>
        <w:t xml:space="preserve"> </w:t>
      </w:r>
      <w:r>
        <w:rPr>
          <w:b/>
          <w:color w:val="000000"/>
          <w:spacing w:val="-2"/>
          <w:szCs w:val="24"/>
          <w:lang w:val="lt-LT"/>
        </w:rPr>
        <w:t xml:space="preserve">, </w:t>
      </w:r>
      <w:r w:rsidRPr="00E36497">
        <w:rPr>
          <w:b/>
          <w:color w:val="000000"/>
          <w:spacing w:val="-2"/>
          <w:szCs w:val="24"/>
        </w:rPr>
        <w:t xml:space="preserve">PERDUOTI ar SUTEIKTI nuosavybėn neatlygintinai žemės, miško sklypus ar vandens telkinius, taip pat parduoti, išnuomoti, perduoti neatlygintinai naudotis arba patikėjimo teise valstybinės žemės sklypus </w:t>
      </w:r>
      <w:r>
        <w:rPr>
          <w:b/>
          <w:color w:val="000000"/>
          <w:spacing w:val="-2"/>
          <w:szCs w:val="24"/>
          <w:lang w:val="lt-LT"/>
        </w:rPr>
        <w:t>tauragės</w:t>
      </w:r>
      <w:r w:rsidRPr="00E36497">
        <w:rPr>
          <w:b/>
          <w:color w:val="000000"/>
          <w:spacing w:val="-2"/>
          <w:szCs w:val="24"/>
        </w:rPr>
        <w:t xml:space="preserve"> apskrities </w:t>
      </w:r>
      <w:r w:rsidR="00174210">
        <w:rPr>
          <w:b/>
          <w:color w:val="000000"/>
          <w:spacing w:val="-2"/>
          <w:szCs w:val="24"/>
        </w:rPr>
        <w:t>pagėgių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savivaldybės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="00174210">
        <w:rPr>
          <w:b/>
          <w:color w:val="000000"/>
          <w:spacing w:val="-2"/>
          <w:szCs w:val="24"/>
          <w:lang w:val="lt-LT"/>
        </w:rPr>
        <w:t>lumpėnų</w:t>
      </w:r>
      <w:r w:rsidRPr="00E36497">
        <w:rPr>
          <w:b/>
          <w:color w:val="000000"/>
          <w:spacing w:val="-2"/>
          <w:szCs w:val="24"/>
        </w:rPr>
        <w:t xml:space="preserve"> seniūnijos </w:t>
      </w:r>
      <w:r w:rsidR="00174210">
        <w:rPr>
          <w:b/>
          <w:color w:val="000000"/>
          <w:spacing w:val="-2"/>
          <w:szCs w:val="24"/>
        </w:rPr>
        <w:t>lumpėnų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kadastro vietovėje, sąrašas</w:t>
      </w:r>
    </w:p>
    <w:p w14:paraId="75C6CC2F" w14:textId="77777777" w:rsidR="00EB74B9" w:rsidRPr="00DC2C7C" w:rsidRDefault="00EB74B9" w:rsidP="00BD0825">
      <w:pPr>
        <w:spacing w:line="216" w:lineRule="auto"/>
        <w:jc w:val="both"/>
        <w:rPr>
          <w:caps w:val="0"/>
          <w:sz w:val="20"/>
        </w:rPr>
      </w:pPr>
    </w:p>
    <w:p w14:paraId="669417D7" w14:textId="77777777" w:rsidR="00E574F4" w:rsidRDefault="00E574F4" w:rsidP="00E574F4">
      <w:pPr>
        <w:jc w:val="both"/>
        <w:rPr>
          <w:b/>
          <w:caps w:val="0"/>
          <w:szCs w:val="24"/>
        </w:rPr>
      </w:pPr>
      <w:r w:rsidRPr="00E574F4">
        <w:rPr>
          <w:b/>
          <w:caps w:val="0"/>
          <w:szCs w:val="24"/>
        </w:rPr>
        <w:t xml:space="preserve">XI. Parduodami, nuomojami, perduodami neatlygintinai naudotis ar patikėjimo teise statiniams ar įrenginiams eksploatuoti reikalingi žemės sklypai. </w:t>
      </w:r>
    </w:p>
    <w:p w14:paraId="5A637B2E" w14:textId="77777777" w:rsidR="009B2320" w:rsidRPr="00DC2C7C" w:rsidRDefault="009B2320" w:rsidP="00E574F4">
      <w:pPr>
        <w:jc w:val="both"/>
        <w:rPr>
          <w:b/>
          <w:caps w:val="0"/>
          <w:sz w:val="20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4110"/>
        <w:gridCol w:w="6521"/>
      </w:tblGrid>
      <w:tr w:rsidR="00C90873" w:rsidRPr="00E574F4" w14:paraId="132DE93A" w14:textId="77777777" w:rsidTr="00C6439A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79790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Eil. Nr.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4581C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Fizinio asmens v</w:t>
            </w:r>
            <w:r w:rsidRPr="00E574F4">
              <w:rPr>
                <w:caps w:val="0"/>
                <w:szCs w:val="24"/>
              </w:rPr>
              <w:t>ardas, pavardė</w:t>
            </w:r>
            <w:r>
              <w:rPr>
                <w:caps w:val="0"/>
                <w:szCs w:val="24"/>
              </w:rPr>
              <w:t xml:space="preserve"> ar juridinio asmens arba </w:t>
            </w:r>
            <w:r w:rsidR="00C13D79">
              <w:rPr>
                <w:caps w:val="0"/>
                <w:szCs w:val="24"/>
              </w:rPr>
              <w:t xml:space="preserve">kitos </w:t>
            </w:r>
            <w:r>
              <w:rPr>
                <w:caps w:val="0"/>
                <w:szCs w:val="24"/>
              </w:rPr>
              <w:t>užsienio organizacijos pavadinimas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4F2DA" w14:textId="77777777" w:rsidR="00C90873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</w:t>
            </w:r>
          </w:p>
          <w:p w14:paraId="1EF57661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skyriuje data ir numeris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B314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Statinių ar įrenginių, kurių eksploatavimui projektuojami žemės sklypa</w:t>
            </w:r>
            <w:r w:rsidR="00AC4873">
              <w:rPr>
                <w:caps w:val="0"/>
                <w:szCs w:val="24"/>
              </w:rPr>
              <w:t>s (-</w:t>
            </w:r>
            <w:r>
              <w:rPr>
                <w:caps w:val="0"/>
                <w:szCs w:val="24"/>
              </w:rPr>
              <w:t>i</w:t>
            </w:r>
            <w:r w:rsidR="00AC4873">
              <w:rPr>
                <w:caps w:val="0"/>
                <w:szCs w:val="24"/>
              </w:rPr>
              <w:t>)</w:t>
            </w:r>
            <w:r>
              <w:rPr>
                <w:caps w:val="0"/>
                <w:szCs w:val="24"/>
              </w:rPr>
              <w:t>, unikalūs numeriai</w:t>
            </w:r>
          </w:p>
        </w:tc>
      </w:tr>
      <w:tr w:rsidR="00C90873" w:rsidRPr="00E574F4" w14:paraId="52D6429B" w14:textId="77777777" w:rsidTr="00A55C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5922A5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930634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61F92B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A0BF44" w14:textId="77777777" w:rsidR="00C90873" w:rsidRPr="00E574F4" w:rsidRDefault="00C90873" w:rsidP="00C90873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</w:tr>
      <w:tr w:rsidR="00634631" w:rsidRPr="00E574F4" w14:paraId="21B868D3" w14:textId="77777777" w:rsidTr="00225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5839" w14:textId="1A2F33C5" w:rsidR="00634631" w:rsidRDefault="006C6C97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</w:t>
            </w:r>
            <w:r w:rsidR="00072675">
              <w:rPr>
                <w:caps w:val="0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7F77" w14:textId="2868CF68" w:rsidR="004F1A98" w:rsidRPr="008770DF" w:rsidRDefault="00174210" w:rsidP="00600851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J</w:t>
            </w:r>
            <w:r w:rsidR="00CF5D2E">
              <w:rPr>
                <w:caps w:val="0"/>
                <w:szCs w:val="24"/>
              </w:rPr>
              <w:t>.</w:t>
            </w:r>
            <w:r>
              <w:rPr>
                <w:caps w:val="0"/>
                <w:szCs w:val="24"/>
              </w:rPr>
              <w:t>Š</w:t>
            </w:r>
            <w:r w:rsidR="00CF5D2E">
              <w:rPr>
                <w:caps w:val="0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BC44" w14:textId="79EAAA05" w:rsidR="00634631" w:rsidRDefault="006C6C97" w:rsidP="00665CFC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</w:t>
            </w:r>
            <w:r w:rsidR="00BF3E94">
              <w:rPr>
                <w:caps w:val="0"/>
                <w:szCs w:val="24"/>
              </w:rPr>
              <w:t>5</w:t>
            </w:r>
            <w:r>
              <w:rPr>
                <w:caps w:val="0"/>
                <w:szCs w:val="24"/>
              </w:rPr>
              <w:t>-</w:t>
            </w:r>
            <w:r w:rsidR="008770DF">
              <w:rPr>
                <w:caps w:val="0"/>
                <w:szCs w:val="24"/>
              </w:rPr>
              <w:t>08-12</w:t>
            </w:r>
            <w:r>
              <w:rPr>
                <w:caps w:val="0"/>
                <w:szCs w:val="24"/>
              </w:rPr>
              <w:t xml:space="preserve"> </w:t>
            </w:r>
            <w:r w:rsidR="00BF3E94">
              <w:rPr>
                <w:caps w:val="0"/>
                <w:szCs w:val="24"/>
              </w:rPr>
              <w:t>Nr.</w:t>
            </w:r>
            <w:r>
              <w:rPr>
                <w:caps w:val="0"/>
                <w:szCs w:val="24"/>
              </w:rPr>
              <w:t>1G</w:t>
            </w:r>
            <w:r w:rsidR="00BF3E94">
              <w:rPr>
                <w:caps w:val="0"/>
                <w:szCs w:val="24"/>
              </w:rPr>
              <w:t>P</w:t>
            </w:r>
            <w:r>
              <w:rPr>
                <w:caps w:val="0"/>
                <w:szCs w:val="24"/>
              </w:rPr>
              <w:t>-</w:t>
            </w:r>
            <w:r w:rsidR="008770DF">
              <w:rPr>
                <w:caps w:val="0"/>
                <w:szCs w:val="24"/>
              </w:rPr>
              <w:t>36772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3D9" w14:textId="5F817776" w:rsidR="00634631" w:rsidRDefault="008F6505" w:rsidP="00665CFC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8891-1002-5012, 8891-1002-5023, 8891-1002-5034, 8891-1002-5045, 8891-1002-5056, 8891-1002-5089 Lumpėnų k. Rambyno g. 54</w:t>
            </w:r>
          </w:p>
        </w:tc>
      </w:tr>
      <w:tr w:rsidR="00D32468" w:rsidRPr="00E574F4" w14:paraId="1F80FC2E" w14:textId="77777777" w:rsidTr="00225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F10C" w14:textId="1FE1DDB7" w:rsidR="00D32468" w:rsidRDefault="00072675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3E95" w14:textId="646F23FE" w:rsidR="00D32468" w:rsidRDefault="008770DF" w:rsidP="00600851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A</w:t>
            </w:r>
            <w:r w:rsidR="00CF5D2E">
              <w:rPr>
                <w:caps w:val="0"/>
                <w:szCs w:val="24"/>
              </w:rPr>
              <w:t>.</w:t>
            </w:r>
            <w:r>
              <w:rPr>
                <w:caps w:val="0"/>
                <w:szCs w:val="24"/>
              </w:rPr>
              <w:t>O</w:t>
            </w:r>
            <w:r w:rsidR="00CF5D2E">
              <w:rPr>
                <w:caps w:val="0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E99F" w14:textId="2BB23FF2" w:rsidR="00D32468" w:rsidRDefault="00D32468" w:rsidP="00665CFC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2025-</w:t>
            </w:r>
            <w:r w:rsidR="008770DF">
              <w:rPr>
                <w:caps w:val="0"/>
                <w:szCs w:val="24"/>
              </w:rPr>
              <w:t>09-11</w:t>
            </w:r>
            <w:r>
              <w:rPr>
                <w:caps w:val="0"/>
                <w:szCs w:val="24"/>
              </w:rPr>
              <w:t xml:space="preserve"> Nr.1GP-</w:t>
            </w:r>
            <w:r w:rsidR="008770DF">
              <w:rPr>
                <w:caps w:val="0"/>
                <w:szCs w:val="24"/>
              </w:rPr>
              <w:t>40</w:t>
            </w:r>
            <w:r w:rsidR="002C263B">
              <w:rPr>
                <w:caps w:val="0"/>
                <w:szCs w:val="24"/>
              </w:rPr>
              <w:t>5</w:t>
            </w:r>
            <w:r w:rsidR="008770DF">
              <w:rPr>
                <w:caps w:val="0"/>
                <w:szCs w:val="24"/>
              </w:rPr>
              <w:t>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263D" w14:textId="5E54711E" w:rsidR="00D32468" w:rsidRDefault="008F6505" w:rsidP="00665CFC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8898-9012-5015, 8898-9012-5026 Lumpėnų k., Skalvos g. 1</w:t>
            </w:r>
          </w:p>
        </w:tc>
      </w:tr>
    </w:tbl>
    <w:p w14:paraId="1FE81F5B" w14:textId="77777777" w:rsidR="00FB4731" w:rsidRPr="00DC2C7C" w:rsidRDefault="00445A9E" w:rsidP="00BD0825">
      <w:pPr>
        <w:spacing w:line="216" w:lineRule="auto"/>
        <w:jc w:val="both"/>
        <w:rPr>
          <w:caps w:val="0"/>
          <w:sz w:val="20"/>
        </w:rPr>
      </w:pPr>
      <w:r w:rsidRPr="00DC2C7C">
        <w:rPr>
          <w:caps w:val="0"/>
          <w:sz w:val="20"/>
        </w:rPr>
        <w:t xml:space="preserve"> </w:t>
      </w:r>
    </w:p>
    <w:p w14:paraId="2707B5B6" w14:textId="77777777" w:rsidR="00A40BB8" w:rsidRDefault="00E574F4" w:rsidP="00E574F4">
      <w:pPr>
        <w:jc w:val="both"/>
        <w:rPr>
          <w:b/>
          <w:caps w:val="0"/>
          <w:szCs w:val="24"/>
        </w:rPr>
      </w:pPr>
      <w:r w:rsidRPr="00E574F4">
        <w:rPr>
          <w:b/>
          <w:caps w:val="0"/>
          <w:szCs w:val="24"/>
        </w:rPr>
        <w:t xml:space="preserve">XII. Parduodami, nuomojami, perduodami neatlygintinai naudotis ar patikėjimo teise žemės sklypai kitais įstatymų nustatytais atvejais. </w:t>
      </w:r>
    </w:p>
    <w:p w14:paraId="6DD2BDD0" w14:textId="77777777" w:rsidR="00DB499B" w:rsidRPr="00DC2C7C" w:rsidRDefault="00E574F4" w:rsidP="00E574F4">
      <w:pPr>
        <w:jc w:val="both"/>
        <w:rPr>
          <w:b/>
          <w:caps w:val="0"/>
          <w:sz w:val="20"/>
        </w:rPr>
      </w:pPr>
      <w:r w:rsidRPr="00DC2C7C">
        <w:rPr>
          <w:b/>
          <w:caps w:val="0"/>
          <w:sz w:val="20"/>
        </w:rPr>
        <w:t xml:space="preserve"> </w:t>
      </w:r>
    </w:p>
    <w:tbl>
      <w:tblPr>
        <w:tblW w:w="15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30"/>
        <w:gridCol w:w="1985"/>
        <w:gridCol w:w="851"/>
        <w:gridCol w:w="1417"/>
        <w:gridCol w:w="1276"/>
        <w:gridCol w:w="1105"/>
        <w:gridCol w:w="1163"/>
        <w:gridCol w:w="1417"/>
        <w:gridCol w:w="709"/>
        <w:gridCol w:w="142"/>
        <w:gridCol w:w="1672"/>
        <w:gridCol w:w="7"/>
      </w:tblGrid>
      <w:tr w:rsidR="001D4AFE" w:rsidRPr="00E574F4" w14:paraId="6BDC7237" w14:textId="77777777" w:rsidTr="00176DBF">
        <w:trPr>
          <w:trHeight w:val="2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8C55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Eil. Nr.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70F9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FB4731">
              <w:rPr>
                <w:caps w:val="0"/>
                <w:szCs w:val="24"/>
              </w:rPr>
              <w:t xml:space="preserve">Fizinio asmens vardas, pavardė ar juridinio asmens arba </w:t>
            </w:r>
            <w:r w:rsidR="00C13D79">
              <w:rPr>
                <w:caps w:val="0"/>
                <w:szCs w:val="24"/>
              </w:rPr>
              <w:t xml:space="preserve">kitos </w:t>
            </w:r>
            <w:r w:rsidRPr="00FB4731">
              <w:rPr>
                <w:caps w:val="0"/>
                <w:szCs w:val="24"/>
              </w:rPr>
              <w:t>užsienio organizacijos pavadinimas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DF929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 skyriuje data ir numeris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638C" w14:textId="77777777" w:rsidR="00C90873" w:rsidRPr="00E574F4" w:rsidRDefault="00C90873" w:rsidP="003F71C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>
              <w:rPr>
                <w:caps w:val="0"/>
                <w:szCs w:val="24"/>
              </w:rPr>
              <w:t xml:space="preserve"> žemės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0E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miško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DF40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vandens telkinio</w:t>
            </w:r>
          </w:p>
        </w:tc>
      </w:tr>
      <w:tr w:rsidR="00F61BB0" w:rsidRPr="00E574F4" w14:paraId="19445E3A" w14:textId="77777777" w:rsidTr="008770DF">
        <w:trPr>
          <w:gridAfter w:val="1"/>
          <w:wAfter w:w="7" w:type="dxa"/>
          <w:trHeight w:val="73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8B44" w14:textId="77777777" w:rsidR="00851952" w:rsidRPr="00E574F4" w:rsidRDefault="00851952" w:rsidP="00C6439A">
            <w:pPr>
              <w:jc w:val="center"/>
              <w:rPr>
                <w:caps w:val="0"/>
                <w:szCs w:val="24"/>
                <w:lang w:val="en-AU"/>
              </w:rPr>
            </w:pPr>
          </w:p>
        </w:tc>
        <w:tc>
          <w:tcPr>
            <w:tcW w:w="3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56BE" w14:textId="77777777" w:rsidR="00851952" w:rsidRPr="00FB4731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2DB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CF24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5118922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1E6F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gavimo</w:t>
            </w:r>
          </w:p>
          <w:p w14:paraId="5DBB5A5F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tikslas**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C460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9D3A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9246169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BA7C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2733E98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E7D" w14:textId="77777777" w:rsidR="00851952" w:rsidRPr="00E574F4" w:rsidRDefault="00851952" w:rsidP="0085195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C838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4F9D8C6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E1E5" w14:textId="77777777" w:rsidR="00851952" w:rsidRDefault="00851952" w:rsidP="008770DF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59CFF059" w14:textId="77777777" w:rsidR="00851952" w:rsidRPr="00E574F4" w:rsidRDefault="00851952" w:rsidP="008770DF">
            <w:pPr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</w:tr>
      <w:tr w:rsidR="00F61BB0" w:rsidRPr="00E574F4" w14:paraId="5E2D1C88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8D0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CA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57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86E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EC11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F8BB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EC6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4C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65F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23A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61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11</w:t>
            </w:r>
          </w:p>
        </w:tc>
      </w:tr>
      <w:tr w:rsidR="00A55F56" w:rsidRPr="001914FF" w14:paraId="2523840E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2709" w14:textId="595AE2D6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1.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733E" w14:textId="2000F8BD" w:rsidR="00A55F56" w:rsidRDefault="008770DF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D</w:t>
            </w:r>
            <w:r w:rsidR="00CF5D2E">
              <w:rPr>
                <w:caps w:val="0"/>
                <w:sz w:val="22"/>
                <w:szCs w:val="22"/>
                <w:lang w:val="en-AU"/>
              </w:rPr>
              <w:t>.</w:t>
            </w:r>
            <w:r>
              <w:rPr>
                <w:caps w:val="0"/>
                <w:sz w:val="22"/>
                <w:szCs w:val="22"/>
                <w:lang w:val="en-AU"/>
              </w:rPr>
              <w:t xml:space="preserve"> V</w:t>
            </w:r>
            <w:r w:rsidR="00CF5D2E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C560" w14:textId="4E6A04A1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-0</w:t>
            </w:r>
            <w:r w:rsidR="008770DF">
              <w:rPr>
                <w:caps w:val="0"/>
                <w:szCs w:val="24"/>
                <w:lang w:val="en-AU"/>
              </w:rPr>
              <w:t>7</w:t>
            </w:r>
            <w:r>
              <w:rPr>
                <w:caps w:val="0"/>
                <w:szCs w:val="24"/>
                <w:lang w:val="en-AU"/>
              </w:rPr>
              <w:t>-</w:t>
            </w:r>
            <w:r w:rsidR="008770DF">
              <w:rPr>
                <w:caps w:val="0"/>
                <w:szCs w:val="24"/>
                <w:lang w:val="en-AU"/>
              </w:rPr>
              <w:t>19</w:t>
            </w:r>
            <w:r>
              <w:rPr>
                <w:caps w:val="0"/>
                <w:szCs w:val="24"/>
                <w:lang w:val="en-AU"/>
              </w:rPr>
              <w:t xml:space="preserve"> Nr.1GP-</w:t>
            </w:r>
            <w:r w:rsidR="008770DF">
              <w:rPr>
                <w:caps w:val="0"/>
                <w:szCs w:val="24"/>
                <w:lang w:val="en-AU"/>
              </w:rPr>
              <w:t>3312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C206" w14:textId="2AD32CA4" w:rsidR="00A55F56" w:rsidRDefault="008770DF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4B54" w14:textId="06D9CA8A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A59D" w14:textId="05A1097A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588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A48A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0604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B70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266B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3CD746CC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01FD" w14:textId="087FC948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lastRenderedPageBreak/>
              <w:t>2.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0C12" w14:textId="6F56A9BF" w:rsidR="00A55F56" w:rsidRDefault="008770DF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J</w:t>
            </w:r>
            <w:r w:rsidR="00CF5D2E">
              <w:rPr>
                <w:caps w:val="0"/>
                <w:sz w:val="22"/>
                <w:szCs w:val="22"/>
                <w:lang w:val="en-AU"/>
              </w:rPr>
              <w:t>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DB1E" w14:textId="3D54F0FA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</w:t>
            </w:r>
            <w:r w:rsidR="008770DF">
              <w:rPr>
                <w:caps w:val="0"/>
                <w:szCs w:val="24"/>
                <w:lang w:val="en-AU"/>
              </w:rPr>
              <w:t>11-25</w:t>
            </w:r>
            <w:r>
              <w:rPr>
                <w:caps w:val="0"/>
                <w:szCs w:val="24"/>
                <w:lang w:val="en-AU"/>
              </w:rPr>
              <w:t xml:space="preserve"> Nr.1GP-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 w:rsidR="008770DF">
              <w:rPr>
                <w:caps w:val="0"/>
                <w:szCs w:val="24"/>
                <w:lang w:val="en-AU"/>
              </w:rPr>
              <w:t>1</w:t>
            </w:r>
            <w:r w:rsidR="004A06D7">
              <w:rPr>
                <w:caps w:val="0"/>
                <w:szCs w:val="24"/>
                <w:lang w:val="en-AU"/>
              </w:rPr>
              <w:t>4</w:t>
            </w:r>
            <w:r w:rsidR="008770DF">
              <w:rPr>
                <w:caps w:val="0"/>
                <w:szCs w:val="24"/>
                <w:lang w:val="en-A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D9CD" w14:textId="1613D80F" w:rsidR="00A55F56" w:rsidRDefault="008770DF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6762" w14:textId="3C35E364" w:rsidR="00A55F56" w:rsidRDefault="008770DF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199A" w14:textId="53D24EBE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24A6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F03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1846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ED2D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B69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0755FB40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980C" w14:textId="6AF806E2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D7FB" w14:textId="220A5E9D" w:rsidR="00A55F56" w:rsidRDefault="008770DF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T</w:t>
            </w:r>
            <w:r w:rsidR="00CF5D2E">
              <w:rPr>
                <w:caps w:val="0"/>
                <w:sz w:val="22"/>
                <w:szCs w:val="22"/>
                <w:lang w:val="en-AU"/>
              </w:rPr>
              <w:t>.</w:t>
            </w:r>
            <w:r>
              <w:rPr>
                <w:caps w:val="0"/>
                <w:sz w:val="22"/>
                <w:szCs w:val="22"/>
                <w:lang w:val="en-AU"/>
              </w:rPr>
              <w:t xml:space="preserve"> Č</w:t>
            </w:r>
            <w:r w:rsidR="00CF5D2E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75F1" w14:textId="73468A2E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8F6505">
              <w:rPr>
                <w:caps w:val="0"/>
                <w:szCs w:val="24"/>
                <w:lang w:val="en-AU"/>
              </w:rPr>
              <w:t>6</w:t>
            </w:r>
            <w:r>
              <w:rPr>
                <w:caps w:val="0"/>
                <w:szCs w:val="24"/>
                <w:lang w:val="en-AU"/>
              </w:rPr>
              <w:t>-</w:t>
            </w:r>
            <w:r w:rsidR="008F6505">
              <w:rPr>
                <w:caps w:val="0"/>
                <w:szCs w:val="24"/>
                <w:lang w:val="en-AU"/>
              </w:rPr>
              <w:t>02</w:t>
            </w:r>
            <w:r>
              <w:rPr>
                <w:caps w:val="0"/>
                <w:szCs w:val="24"/>
                <w:lang w:val="en-AU"/>
              </w:rPr>
              <w:t>-</w:t>
            </w:r>
            <w:r w:rsidR="008F6505">
              <w:rPr>
                <w:caps w:val="0"/>
                <w:szCs w:val="24"/>
                <w:lang w:val="en-AU"/>
              </w:rPr>
              <w:t>1</w:t>
            </w:r>
            <w:r w:rsidR="004A06D7">
              <w:rPr>
                <w:caps w:val="0"/>
                <w:szCs w:val="24"/>
                <w:lang w:val="en-AU"/>
              </w:rPr>
              <w:t>0</w:t>
            </w:r>
          </w:p>
          <w:p w14:paraId="615186EE" w14:textId="6F942BA7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Nr.1GP</w:t>
            </w:r>
            <w:r w:rsidR="008F6505">
              <w:rPr>
                <w:caps w:val="0"/>
                <w:szCs w:val="24"/>
                <w:lang w:val="en-AU"/>
              </w:rPr>
              <w:t>ds</w:t>
            </w:r>
            <w:r>
              <w:rPr>
                <w:caps w:val="0"/>
                <w:szCs w:val="24"/>
                <w:lang w:val="en-AU"/>
              </w:rPr>
              <w:t>-</w:t>
            </w:r>
            <w:r w:rsidR="008F6505">
              <w:rPr>
                <w:caps w:val="0"/>
                <w:szCs w:val="24"/>
                <w:lang w:val="en-AU"/>
              </w:rPr>
              <w:t>6</w:t>
            </w:r>
            <w:r w:rsidR="004A06D7">
              <w:rPr>
                <w:caps w:val="0"/>
                <w:szCs w:val="24"/>
                <w:lang w:val="en-AU"/>
              </w:rPr>
              <w:t>4</w:t>
            </w:r>
            <w:r w:rsidR="008F6505">
              <w:rPr>
                <w:caps w:val="0"/>
                <w:szCs w:val="24"/>
                <w:lang w:val="en-AU"/>
              </w:rPr>
              <w:t>7</w:t>
            </w:r>
            <w:r w:rsidR="004A06D7">
              <w:rPr>
                <w:caps w:val="0"/>
                <w:szCs w:val="24"/>
                <w:lang w:val="en-A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54FF" w14:textId="5AF1C2DF" w:rsidR="00A55F56" w:rsidRDefault="004A06D7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30</w:t>
            </w:r>
            <w:r w:rsidR="00A55F56"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69C4" w14:textId="02541BC1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67B6" w14:textId="0738699F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6CF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DE6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13F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094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D01E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67B27774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E2D3" w14:textId="7F558B16" w:rsidR="00A55F56" w:rsidRPr="001914FF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4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7F3C" w14:textId="63E36BEB" w:rsidR="00A55F56" w:rsidRPr="001914FF" w:rsidRDefault="008770DF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L</w:t>
            </w:r>
            <w:r w:rsidR="00CF5D2E">
              <w:rPr>
                <w:caps w:val="0"/>
                <w:sz w:val="22"/>
                <w:szCs w:val="22"/>
                <w:lang w:val="en-AU"/>
              </w:rPr>
              <w:t>.</w:t>
            </w:r>
            <w:r>
              <w:rPr>
                <w:caps w:val="0"/>
                <w:sz w:val="22"/>
                <w:szCs w:val="22"/>
                <w:lang w:val="en-AU"/>
              </w:rPr>
              <w:t xml:space="preserve"> Č</w:t>
            </w:r>
            <w:r w:rsidR="00CF5D2E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FEAF" w14:textId="2C686EF1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8F6505">
              <w:rPr>
                <w:caps w:val="0"/>
                <w:szCs w:val="24"/>
                <w:lang w:val="en-AU"/>
              </w:rPr>
              <w:t>6</w:t>
            </w:r>
            <w:r>
              <w:rPr>
                <w:caps w:val="0"/>
                <w:szCs w:val="24"/>
                <w:lang w:val="en-AU"/>
              </w:rPr>
              <w:t>-</w:t>
            </w:r>
            <w:r w:rsidR="008F6505">
              <w:rPr>
                <w:caps w:val="0"/>
                <w:szCs w:val="24"/>
                <w:lang w:val="en-AU"/>
              </w:rPr>
              <w:t>02-10</w:t>
            </w:r>
            <w:r>
              <w:rPr>
                <w:caps w:val="0"/>
                <w:szCs w:val="24"/>
                <w:lang w:val="en-AU"/>
              </w:rPr>
              <w:t xml:space="preserve"> Nr.1GP</w:t>
            </w:r>
            <w:r w:rsidR="008F6505">
              <w:rPr>
                <w:caps w:val="0"/>
                <w:szCs w:val="24"/>
                <w:lang w:val="en-AU"/>
              </w:rPr>
              <w:t>ds</w:t>
            </w:r>
            <w:r>
              <w:rPr>
                <w:caps w:val="0"/>
                <w:szCs w:val="24"/>
                <w:lang w:val="en-AU"/>
              </w:rPr>
              <w:t>-</w:t>
            </w:r>
            <w:r w:rsidR="008F6505">
              <w:rPr>
                <w:caps w:val="0"/>
                <w:szCs w:val="24"/>
                <w:lang w:val="en-AU"/>
              </w:rPr>
              <w:t>6598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49E7" w14:textId="54FC37AF" w:rsidR="00A55F56" w:rsidRPr="001914FF" w:rsidRDefault="008F6505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30</w:t>
            </w:r>
            <w:r w:rsidR="00A55F56"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03F4" w14:textId="1943A480" w:rsidR="00A55F56" w:rsidRPr="001914FF" w:rsidRDefault="00A55F56" w:rsidP="004A06D7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63BB" w14:textId="5A40AB08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F0B3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CEEE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A61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ED83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B63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66A4BEF7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74C0" w14:textId="2F7ECC9A" w:rsidR="00A55F56" w:rsidRPr="001914FF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5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C60F" w14:textId="21E732AC" w:rsidR="00A55F56" w:rsidRPr="001914FF" w:rsidRDefault="008770DF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R</w:t>
            </w:r>
            <w:r w:rsidR="00CF5D2E">
              <w:rPr>
                <w:caps w:val="0"/>
                <w:sz w:val="22"/>
                <w:szCs w:val="22"/>
                <w:lang w:val="en-AU"/>
              </w:rPr>
              <w:t>.</w:t>
            </w:r>
            <w:r>
              <w:rPr>
                <w:caps w:val="0"/>
                <w:sz w:val="22"/>
                <w:szCs w:val="22"/>
                <w:lang w:val="en-AU"/>
              </w:rPr>
              <w:t>Č</w:t>
            </w:r>
            <w:r w:rsidR="00CF5D2E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D0BC" w14:textId="224FF23E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szCs w:val="24"/>
                <w:lang w:val="en-AU"/>
              </w:rPr>
              <w:t>202</w:t>
            </w:r>
            <w:r w:rsidR="008F6505">
              <w:rPr>
                <w:caps w:val="0"/>
                <w:szCs w:val="24"/>
                <w:lang w:val="en-AU"/>
              </w:rPr>
              <w:t>6</w:t>
            </w:r>
            <w:r w:rsidRPr="001914FF">
              <w:rPr>
                <w:caps w:val="0"/>
                <w:szCs w:val="24"/>
                <w:lang w:val="en-AU"/>
              </w:rPr>
              <w:t>-</w:t>
            </w:r>
            <w:r w:rsidR="008F6505">
              <w:rPr>
                <w:caps w:val="0"/>
                <w:szCs w:val="24"/>
                <w:lang w:val="en-AU"/>
              </w:rPr>
              <w:t>02-10</w:t>
            </w:r>
          </w:p>
          <w:p w14:paraId="6BD33FE6" w14:textId="00CE1F8F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</w:t>
            </w:r>
            <w:r w:rsidRPr="001914FF">
              <w:rPr>
                <w:caps w:val="0"/>
                <w:szCs w:val="24"/>
                <w:lang w:val="en-AU"/>
              </w:rPr>
              <w:t>1GP</w:t>
            </w:r>
            <w:r w:rsidR="008F6505">
              <w:rPr>
                <w:caps w:val="0"/>
                <w:szCs w:val="24"/>
                <w:lang w:val="en-AU"/>
              </w:rPr>
              <w:t>ds</w:t>
            </w:r>
            <w:r>
              <w:rPr>
                <w:caps w:val="0"/>
                <w:szCs w:val="24"/>
                <w:lang w:val="en-AU"/>
              </w:rPr>
              <w:t>-</w:t>
            </w:r>
            <w:r w:rsidR="008F6505">
              <w:rPr>
                <w:caps w:val="0"/>
                <w:szCs w:val="24"/>
                <w:lang w:val="en-AU"/>
              </w:rPr>
              <w:t>6599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3C1D" w14:textId="716A9044" w:rsidR="00A55F56" w:rsidRPr="001914FF" w:rsidRDefault="008F6505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30</w:t>
            </w:r>
            <w:r w:rsidR="00A55F56"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EB32" w14:textId="5A671922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9BA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423D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FF92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3C9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0BD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B81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7D0EC1C7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07C8" w14:textId="674858EC" w:rsidR="00A55F56" w:rsidRPr="001914FF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6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7665" w14:textId="16562459" w:rsidR="00A55F56" w:rsidRPr="001914FF" w:rsidRDefault="008770DF" w:rsidP="00A55F56">
            <w:pPr>
              <w:rPr>
                <w:caps w:val="0"/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  <w:lang w:val="en-AU"/>
              </w:rPr>
              <w:t>R</w:t>
            </w:r>
            <w:r w:rsidR="00CF5D2E">
              <w:rPr>
                <w:caps w:val="0"/>
                <w:sz w:val="22"/>
                <w:szCs w:val="22"/>
                <w:lang w:val="en-AU"/>
              </w:rPr>
              <w:t>.Š.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4E7A" w14:textId="4C496398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szCs w:val="24"/>
                <w:lang w:val="en-AU"/>
              </w:rPr>
              <w:t>202</w:t>
            </w:r>
            <w:r w:rsidR="008770DF">
              <w:rPr>
                <w:caps w:val="0"/>
                <w:szCs w:val="24"/>
                <w:lang w:val="en-AU"/>
              </w:rPr>
              <w:t>6</w:t>
            </w:r>
            <w:r>
              <w:rPr>
                <w:caps w:val="0"/>
                <w:szCs w:val="24"/>
                <w:lang w:val="en-AU"/>
              </w:rPr>
              <w:t>-</w:t>
            </w:r>
            <w:r w:rsidR="008770DF">
              <w:rPr>
                <w:caps w:val="0"/>
                <w:szCs w:val="24"/>
                <w:lang w:val="en-AU"/>
              </w:rPr>
              <w:t>03-16</w:t>
            </w:r>
            <w:r w:rsidRPr="001914FF">
              <w:rPr>
                <w:caps w:val="0"/>
                <w:szCs w:val="24"/>
                <w:lang w:val="en-AU"/>
              </w:rPr>
              <w:t xml:space="preserve"> </w:t>
            </w:r>
          </w:p>
          <w:p w14:paraId="05DE56AC" w14:textId="4A000397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</w:t>
            </w:r>
            <w:r w:rsidRPr="001914FF">
              <w:rPr>
                <w:caps w:val="0"/>
                <w:szCs w:val="24"/>
                <w:lang w:val="en-AU"/>
              </w:rPr>
              <w:t>1GP</w:t>
            </w:r>
            <w:r w:rsidR="008770DF">
              <w:rPr>
                <w:caps w:val="0"/>
                <w:szCs w:val="24"/>
                <w:lang w:val="en-AU"/>
              </w:rPr>
              <w:t>ds</w:t>
            </w:r>
            <w:r w:rsidRPr="001914FF">
              <w:rPr>
                <w:caps w:val="0"/>
                <w:szCs w:val="24"/>
                <w:lang w:val="en-AU"/>
              </w:rPr>
              <w:t>-</w:t>
            </w:r>
            <w:r w:rsidR="008770DF">
              <w:rPr>
                <w:caps w:val="0"/>
                <w:szCs w:val="24"/>
                <w:lang w:val="en-AU"/>
              </w:rPr>
              <w:t>11583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BD48" w14:textId="7D968E2B" w:rsidR="00A55F56" w:rsidRPr="001914FF" w:rsidRDefault="00011080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2</w:t>
            </w:r>
            <w:r w:rsidR="008770DF">
              <w:rPr>
                <w:caps w:val="0"/>
                <w:sz w:val="22"/>
                <w:szCs w:val="22"/>
                <w:lang w:val="en-AU"/>
              </w:rPr>
              <w:t>0</w:t>
            </w:r>
            <w:r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40DC" w14:textId="5E602C57" w:rsidR="00A55F56" w:rsidRPr="001914FF" w:rsidRDefault="00011080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F943" w14:textId="2A91F40D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41CD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33B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7A1B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2A3D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2420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32DB5F11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3252" w14:textId="50759F75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7.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49A9" w14:textId="64BFA831" w:rsidR="00A55F56" w:rsidRDefault="008770DF" w:rsidP="00A55F56">
            <w:pPr>
              <w:rPr>
                <w:caps w:val="0"/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>J</w:t>
            </w:r>
            <w:r w:rsidR="00CF5D2E">
              <w:rPr>
                <w:caps w:val="0"/>
                <w:sz w:val="22"/>
                <w:szCs w:val="22"/>
              </w:rPr>
              <w:t>.D.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9203" w14:textId="71083746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011080">
              <w:rPr>
                <w:caps w:val="0"/>
                <w:szCs w:val="24"/>
                <w:lang w:val="en-AU"/>
              </w:rPr>
              <w:t>6</w:t>
            </w:r>
            <w:r>
              <w:rPr>
                <w:caps w:val="0"/>
                <w:szCs w:val="24"/>
                <w:lang w:val="en-AU"/>
              </w:rPr>
              <w:t>-0</w:t>
            </w:r>
            <w:r w:rsidR="008770DF">
              <w:rPr>
                <w:caps w:val="0"/>
                <w:szCs w:val="24"/>
                <w:lang w:val="en-AU"/>
              </w:rPr>
              <w:t>4</w:t>
            </w:r>
            <w:r>
              <w:rPr>
                <w:caps w:val="0"/>
                <w:szCs w:val="24"/>
                <w:lang w:val="en-AU"/>
              </w:rPr>
              <w:t>-</w:t>
            </w:r>
            <w:r w:rsidR="008770DF">
              <w:rPr>
                <w:caps w:val="0"/>
                <w:szCs w:val="24"/>
                <w:lang w:val="en-AU"/>
              </w:rPr>
              <w:t>0</w:t>
            </w:r>
            <w:r w:rsidR="00011080">
              <w:rPr>
                <w:caps w:val="0"/>
                <w:szCs w:val="24"/>
                <w:lang w:val="en-AU"/>
              </w:rPr>
              <w:t>2</w:t>
            </w:r>
            <w:r>
              <w:rPr>
                <w:caps w:val="0"/>
                <w:szCs w:val="24"/>
                <w:lang w:val="en-AU"/>
              </w:rPr>
              <w:t xml:space="preserve"> Nr.1GP</w:t>
            </w:r>
            <w:r w:rsidR="00011080">
              <w:rPr>
                <w:caps w:val="0"/>
                <w:szCs w:val="24"/>
                <w:lang w:val="en-AU"/>
              </w:rPr>
              <w:t>ds</w:t>
            </w:r>
            <w:r>
              <w:rPr>
                <w:caps w:val="0"/>
                <w:szCs w:val="24"/>
                <w:lang w:val="en-AU"/>
              </w:rPr>
              <w:t>-</w:t>
            </w:r>
            <w:r w:rsidR="008770DF">
              <w:rPr>
                <w:caps w:val="0"/>
                <w:szCs w:val="24"/>
                <w:lang w:val="en-AU"/>
              </w:rPr>
              <w:t>13812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7115" w14:textId="292FDAB3" w:rsidR="00A55F56" w:rsidRDefault="008770DF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ECFF" w14:textId="5EE08733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F94" w14:textId="6B202B47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3504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A4D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4D90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454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CF4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5B64FD8C" w14:textId="77777777" w:rsidTr="008770D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DB74" w14:textId="3A498904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8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C788" w14:textId="407AA619" w:rsidR="00A55F56" w:rsidRDefault="008770DF" w:rsidP="00A55F56">
            <w:pPr>
              <w:rPr>
                <w:caps w:val="0"/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>I</w:t>
            </w:r>
            <w:r w:rsidR="00CF5D2E">
              <w:rPr>
                <w:caps w:val="0"/>
                <w:sz w:val="22"/>
                <w:szCs w:val="22"/>
              </w:rPr>
              <w:t>.K.V.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96CE" w14:textId="2B6677BE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011080">
              <w:rPr>
                <w:caps w:val="0"/>
                <w:szCs w:val="24"/>
                <w:lang w:val="en-AU"/>
              </w:rPr>
              <w:t>6</w:t>
            </w:r>
            <w:r>
              <w:rPr>
                <w:caps w:val="0"/>
                <w:szCs w:val="24"/>
                <w:lang w:val="en-AU"/>
              </w:rPr>
              <w:t>-0</w:t>
            </w:r>
            <w:r w:rsidR="008770DF">
              <w:rPr>
                <w:caps w:val="0"/>
                <w:szCs w:val="24"/>
                <w:lang w:val="en-AU"/>
              </w:rPr>
              <w:t>7</w:t>
            </w:r>
            <w:r>
              <w:rPr>
                <w:caps w:val="0"/>
                <w:szCs w:val="24"/>
                <w:lang w:val="en-AU"/>
              </w:rPr>
              <w:t>-</w:t>
            </w:r>
            <w:r w:rsidR="008770DF">
              <w:rPr>
                <w:caps w:val="0"/>
                <w:szCs w:val="24"/>
                <w:lang w:val="en-AU"/>
              </w:rPr>
              <w:t>1</w:t>
            </w:r>
            <w:r>
              <w:rPr>
                <w:caps w:val="0"/>
                <w:szCs w:val="24"/>
                <w:lang w:val="en-AU"/>
              </w:rPr>
              <w:t xml:space="preserve">3 </w:t>
            </w:r>
            <w:r w:rsidRPr="0091133A">
              <w:rPr>
                <w:caps w:val="0"/>
                <w:color w:val="000000" w:themeColor="text1"/>
                <w:szCs w:val="24"/>
                <w:lang w:val="en-AU"/>
              </w:rPr>
              <w:t>Nr.1GP</w:t>
            </w:r>
            <w:r w:rsidR="00011080" w:rsidRPr="0091133A">
              <w:rPr>
                <w:caps w:val="0"/>
                <w:color w:val="000000" w:themeColor="text1"/>
                <w:szCs w:val="24"/>
                <w:lang w:val="en-AU"/>
              </w:rPr>
              <w:t>ds</w:t>
            </w:r>
            <w:r w:rsidRPr="0091133A">
              <w:rPr>
                <w:caps w:val="0"/>
                <w:color w:val="000000" w:themeColor="text1"/>
                <w:szCs w:val="24"/>
                <w:lang w:val="en-AU"/>
              </w:rPr>
              <w:t>-</w:t>
            </w:r>
            <w:r w:rsidR="00011080" w:rsidRPr="0091133A">
              <w:rPr>
                <w:caps w:val="0"/>
                <w:color w:val="000000" w:themeColor="text1"/>
                <w:szCs w:val="24"/>
                <w:lang w:val="en-AU"/>
              </w:rPr>
              <w:t>1</w:t>
            </w:r>
            <w:r w:rsidR="0091133A" w:rsidRPr="0091133A">
              <w:rPr>
                <w:caps w:val="0"/>
                <w:color w:val="000000" w:themeColor="text1"/>
                <w:szCs w:val="24"/>
                <w:lang w:val="en-AU"/>
              </w:rPr>
              <w:t>7030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33F9" w14:textId="693CCF78" w:rsidR="00A55F56" w:rsidRPr="00FB26A9" w:rsidRDefault="008770DF" w:rsidP="00A55F56">
            <w:pPr>
              <w:jc w:val="center"/>
              <w:rPr>
                <w:caps w:val="0"/>
                <w:sz w:val="22"/>
                <w:szCs w:val="22"/>
                <w:lang w:val="en-US"/>
              </w:rPr>
            </w:pPr>
            <w:r>
              <w:rPr>
                <w:caps w:val="0"/>
                <w:sz w:val="22"/>
                <w:szCs w:val="22"/>
                <w:lang w:val="en-AU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E12D" w14:textId="28E161D5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4FCA" w14:textId="77777777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ED6B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179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96AF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6C19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E19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</w:tbl>
    <w:p w14:paraId="30432613" w14:textId="3F973316" w:rsidR="001D4AFE" w:rsidRPr="00127D4F" w:rsidRDefault="001D4AFE" w:rsidP="00DC2C7C">
      <w:pPr>
        <w:pStyle w:val="Header"/>
        <w:widowControl w:val="0"/>
        <w:tabs>
          <w:tab w:val="clear" w:pos="4153"/>
          <w:tab w:val="clear" w:pos="8306"/>
          <w:tab w:val="left" w:pos="9498"/>
        </w:tabs>
        <w:rPr>
          <w:caps w:val="0"/>
          <w:sz w:val="18"/>
          <w:szCs w:val="18"/>
          <w:lang w:val="lt-LT"/>
        </w:rPr>
      </w:pPr>
    </w:p>
    <w:sectPr w:rsidR="001D4AFE" w:rsidRPr="00127D4F" w:rsidSect="00DC2C7C">
      <w:headerReference w:type="even" r:id="rId11"/>
      <w:headerReference w:type="default" r:id="rId12"/>
      <w:footerReference w:type="even" r:id="rId13"/>
      <w:footerReference w:type="default" r:id="rId14"/>
      <w:pgSz w:w="16840" w:h="11907" w:orient="landscape" w:code="9"/>
      <w:pgMar w:top="567" w:right="680" w:bottom="284" w:left="1276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41E2C" w14:textId="77777777" w:rsidR="002653B0" w:rsidRDefault="002653B0">
      <w:r>
        <w:separator/>
      </w:r>
    </w:p>
  </w:endnote>
  <w:endnote w:type="continuationSeparator" w:id="0">
    <w:p w14:paraId="034A00FB" w14:textId="77777777" w:rsidR="002653B0" w:rsidRDefault="0026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070C" w14:textId="77777777" w:rsidR="00D70F4C" w:rsidRDefault="00D70F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241E8" w14:textId="77777777" w:rsidR="00D70F4C" w:rsidRDefault="00D70F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1288" w14:textId="77777777" w:rsidR="00D70F4C" w:rsidRDefault="00D70F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D36AF" w14:textId="77777777" w:rsidR="002653B0" w:rsidRDefault="002653B0">
      <w:r>
        <w:separator/>
      </w:r>
    </w:p>
  </w:footnote>
  <w:footnote w:type="continuationSeparator" w:id="0">
    <w:p w14:paraId="12889876" w14:textId="77777777" w:rsidR="002653B0" w:rsidRDefault="00265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A750" w14:textId="77777777" w:rsidR="00D70F4C" w:rsidRDefault="00D70F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F98E91" w14:textId="77777777" w:rsidR="00D70F4C" w:rsidRDefault="00D70F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FDC5" w14:textId="1341F014" w:rsidR="00D70F4C" w:rsidRDefault="00D70F4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057E">
      <w:rPr>
        <w:noProof/>
      </w:rPr>
      <w:t>5</w:t>
    </w:r>
    <w:r>
      <w:rPr>
        <w:noProof/>
      </w:rPr>
      <w:fldChar w:fldCharType="end"/>
    </w:r>
  </w:p>
  <w:p w14:paraId="2A4F2F62" w14:textId="77777777" w:rsidR="00D70F4C" w:rsidRDefault="00D70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8F30B0"/>
    <w:multiLevelType w:val="hybridMultilevel"/>
    <w:tmpl w:val="14DED454"/>
    <w:lvl w:ilvl="0" w:tplc="5E94F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D7F08"/>
    <w:multiLevelType w:val="hybridMultilevel"/>
    <w:tmpl w:val="63623EC4"/>
    <w:lvl w:ilvl="0" w:tplc="24ECF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4D09E6"/>
    <w:multiLevelType w:val="hybridMultilevel"/>
    <w:tmpl w:val="C9F08350"/>
    <w:lvl w:ilvl="0" w:tplc="5854E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2541188">
    <w:abstractNumId w:val="6"/>
  </w:num>
  <w:num w:numId="2" w16cid:durableId="1787120953">
    <w:abstractNumId w:val="16"/>
  </w:num>
  <w:num w:numId="3" w16cid:durableId="1676878405">
    <w:abstractNumId w:val="12"/>
  </w:num>
  <w:num w:numId="4" w16cid:durableId="304966466">
    <w:abstractNumId w:val="7"/>
  </w:num>
  <w:num w:numId="5" w16cid:durableId="82652534">
    <w:abstractNumId w:val="15"/>
  </w:num>
  <w:num w:numId="6" w16cid:durableId="2131392102">
    <w:abstractNumId w:val="10"/>
  </w:num>
  <w:num w:numId="7" w16cid:durableId="1460104899">
    <w:abstractNumId w:val="11"/>
  </w:num>
  <w:num w:numId="8" w16cid:durableId="730806220">
    <w:abstractNumId w:val="8"/>
  </w:num>
  <w:num w:numId="9" w16cid:durableId="691031711">
    <w:abstractNumId w:val="14"/>
  </w:num>
  <w:num w:numId="10" w16cid:durableId="1561283522">
    <w:abstractNumId w:val="9"/>
  </w:num>
  <w:num w:numId="11" w16cid:durableId="1552421786">
    <w:abstractNumId w:val="0"/>
  </w:num>
  <w:num w:numId="12" w16cid:durableId="1311590100">
    <w:abstractNumId w:val="5"/>
  </w:num>
  <w:num w:numId="13" w16cid:durableId="113408923">
    <w:abstractNumId w:val="2"/>
  </w:num>
  <w:num w:numId="14" w16cid:durableId="870921106">
    <w:abstractNumId w:val="1"/>
  </w:num>
  <w:num w:numId="15" w16cid:durableId="954795926">
    <w:abstractNumId w:val="4"/>
  </w:num>
  <w:num w:numId="16" w16cid:durableId="1705716580">
    <w:abstractNumId w:val="13"/>
  </w:num>
  <w:num w:numId="17" w16cid:durableId="1816529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4D84"/>
    <w:rsid w:val="00005A18"/>
    <w:rsid w:val="00007A00"/>
    <w:rsid w:val="00011080"/>
    <w:rsid w:val="00012A0C"/>
    <w:rsid w:val="00021799"/>
    <w:rsid w:val="000336C7"/>
    <w:rsid w:val="0003623F"/>
    <w:rsid w:val="000442D4"/>
    <w:rsid w:val="00051C9C"/>
    <w:rsid w:val="00052C1A"/>
    <w:rsid w:val="0005371F"/>
    <w:rsid w:val="00060EB2"/>
    <w:rsid w:val="000619B7"/>
    <w:rsid w:val="00064722"/>
    <w:rsid w:val="00067E9F"/>
    <w:rsid w:val="00070861"/>
    <w:rsid w:val="00070CE4"/>
    <w:rsid w:val="00072675"/>
    <w:rsid w:val="00073662"/>
    <w:rsid w:val="000847EF"/>
    <w:rsid w:val="00087E69"/>
    <w:rsid w:val="00090863"/>
    <w:rsid w:val="00092136"/>
    <w:rsid w:val="00093979"/>
    <w:rsid w:val="00093AD7"/>
    <w:rsid w:val="000965D2"/>
    <w:rsid w:val="00096647"/>
    <w:rsid w:val="00097371"/>
    <w:rsid w:val="000975A5"/>
    <w:rsid w:val="000A3F90"/>
    <w:rsid w:val="000A50E8"/>
    <w:rsid w:val="000A5D7B"/>
    <w:rsid w:val="000A6A2D"/>
    <w:rsid w:val="000D3C65"/>
    <w:rsid w:val="000D540E"/>
    <w:rsid w:val="000D748C"/>
    <w:rsid w:val="000E08B9"/>
    <w:rsid w:val="000E1A25"/>
    <w:rsid w:val="000F1951"/>
    <w:rsid w:val="000F1F1A"/>
    <w:rsid w:val="000F528A"/>
    <w:rsid w:val="00100462"/>
    <w:rsid w:val="001020DC"/>
    <w:rsid w:val="00105A9E"/>
    <w:rsid w:val="00117C6C"/>
    <w:rsid w:val="00122331"/>
    <w:rsid w:val="00124C1D"/>
    <w:rsid w:val="00124D82"/>
    <w:rsid w:val="0012769B"/>
    <w:rsid w:val="00127D4F"/>
    <w:rsid w:val="0013189F"/>
    <w:rsid w:val="00135E71"/>
    <w:rsid w:val="001369F3"/>
    <w:rsid w:val="00147073"/>
    <w:rsid w:val="00152890"/>
    <w:rsid w:val="001549FB"/>
    <w:rsid w:val="0016132B"/>
    <w:rsid w:val="00165066"/>
    <w:rsid w:val="00174210"/>
    <w:rsid w:val="00176DBF"/>
    <w:rsid w:val="001827BA"/>
    <w:rsid w:val="00186D05"/>
    <w:rsid w:val="001914FF"/>
    <w:rsid w:val="00196B2B"/>
    <w:rsid w:val="001971CD"/>
    <w:rsid w:val="001A5C9C"/>
    <w:rsid w:val="001B008C"/>
    <w:rsid w:val="001B0B9A"/>
    <w:rsid w:val="001B3B2E"/>
    <w:rsid w:val="001B4A8D"/>
    <w:rsid w:val="001B55AA"/>
    <w:rsid w:val="001C1176"/>
    <w:rsid w:val="001C2E26"/>
    <w:rsid w:val="001D1FCF"/>
    <w:rsid w:val="001D2387"/>
    <w:rsid w:val="001D2E2A"/>
    <w:rsid w:val="001D4AFE"/>
    <w:rsid w:val="001D77AF"/>
    <w:rsid w:val="001E66EA"/>
    <w:rsid w:val="001F3626"/>
    <w:rsid w:val="001F47F4"/>
    <w:rsid w:val="001F66FF"/>
    <w:rsid w:val="001F6B6B"/>
    <w:rsid w:val="00204420"/>
    <w:rsid w:val="00213966"/>
    <w:rsid w:val="00221DD3"/>
    <w:rsid w:val="002244F5"/>
    <w:rsid w:val="00225C7A"/>
    <w:rsid w:val="00225D7E"/>
    <w:rsid w:val="0023102E"/>
    <w:rsid w:val="002339DF"/>
    <w:rsid w:val="00234458"/>
    <w:rsid w:val="0024379B"/>
    <w:rsid w:val="002530A8"/>
    <w:rsid w:val="0025368A"/>
    <w:rsid w:val="0025412B"/>
    <w:rsid w:val="00254840"/>
    <w:rsid w:val="002577E0"/>
    <w:rsid w:val="002646EB"/>
    <w:rsid w:val="002653B0"/>
    <w:rsid w:val="00273FDA"/>
    <w:rsid w:val="00275FB8"/>
    <w:rsid w:val="00284A0A"/>
    <w:rsid w:val="0029031E"/>
    <w:rsid w:val="00290AB4"/>
    <w:rsid w:val="00290F2C"/>
    <w:rsid w:val="0029139C"/>
    <w:rsid w:val="00292085"/>
    <w:rsid w:val="0029427F"/>
    <w:rsid w:val="00296D79"/>
    <w:rsid w:val="00296FAC"/>
    <w:rsid w:val="00297B3C"/>
    <w:rsid w:val="002A6D78"/>
    <w:rsid w:val="002B695A"/>
    <w:rsid w:val="002C15F1"/>
    <w:rsid w:val="002C263B"/>
    <w:rsid w:val="002C44D3"/>
    <w:rsid w:val="002C7F10"/>
    <w:rsid w:val="002D1025"/>
    <w:rsid w:val="002D7F94"/>
    <w:rsid w:val="002E0798"/>
    <w:rsid w:val="002E620B"/>
    <w:rsid w:val="002E6CD7"/>
    <w:rsid w:val="002F4238"/>
    <w:rsid w:val="003001A1"/>
    <w:rsid w:val="003066FF"/>
    <w:rsid w:val="00310B90"/>
    <w:rsid w:val="00317F98"/>
    <w:rsid w:val="00321E0A"/>
    <w:rsid w:val="00326161"/>
    <w:rsid w:val="0033093E"/>
    <w:rsid w:val="0034665E"/>
    <w:rsid w:val="003475AE"/>
    <w:rsid w:val="003477D5"/>
    <w:rsid w:val="0035041E"/>
    <w:rsid w:val="0035112E"/>
    <w:rsid w:val="003609C2"/>
    <w:rsid w:val="00361935"/>
    <w:rsid w:val="00363BA5"/>
    <w:rsid w:val="003657D7"/>
    <w:rsid w:val="003671BA"/>
    <w:rsid w:val="00367839"/>
    <w:rsid w:val="00371215"/>
    <w:rsid w:val="003728B1"/>
    <w:rsid w:val="00373201"/>
    <w:rsid w:val="00376A89"/>
    <w:rsid w:val="00377801"/>
    <w:rsid w:val="00380889"/>
    <w:rsid w:val="003829C7"/>
    <w:rsid w:val="00386782"/>
    <w:rsid w:val="003912D6"/>
    <w:rsid w:val="00392628"/>
    <w:rsid w:val="00396A5A"/>
    <w:rsid w:val="003A0E84"/>
    <w:rsid w:val="003A37E8"/>
    <w:rsid w:val="003A4B73"/>
    <w:rsid w:val="003A5AD4"/>
    <w:rsid w:val="003A672F"/>
    <w:rsid w:val="003B057E"/>
    <w:rsid w:val="003B20A9"/>
    <w:rsid w:val="003B4838"/>
    <w:rsid w:val="003C0DFA"/>
    <w:rsid w:val="003C2253"/>
    <w:rsid w:val="003C6481"/>
    <w:rsid w:val="003E5AE7"/>
    <w:rsid w:val="003F538D"/>
    <w:rsid w:val="003F71CB"/>
    <w:rsid w:val="004038ED"/>
    <w:rsid w:val="004042B7"/>
    <w:rsid w:val="00406592"/>
    <w:rsid w:val="00420A22"/>
    <w:rsid w:val="00421105"/>
    <w:rsid w:val="00421DC0"/>
    <w:rsid w:val="0042655E"/>
    <w:rsid w:val="00432991"/>
    <w:rsid w:val="00435038"/>
    <w:rsid w:val="0043751F"/>
    <w:rsid w:val="0044006F"/>
    <w:rsid w:val="00440DDD"/>
    <w:rsid w:val="004426AC"/>
    <w:rsid w:val="00445A9E"/>
    <w:rsid w:val="00445E27"/>
    <w:rsid w:val="00450598"/>
    <w:rsid w:val="004550FC"/>
    <w:rsid w:val="0045626D"/>
    <w:rsid w:val="0046197F"/>
    <w:rsid w:val="00461A89"/>
    <w:rsid w:val="00461BA8"/>
    <w:rsid w:val="00462DE5"/>
    <w:rsid w:val="0048079E"/>
    <w:rsid w:val="00483977"/>
    <w:rsid w:val="00484E0D"/>
    <w:rsid w:val="00487B41"/>
    <w:rsid w:val="00496B54"/>
    <w:rsid w:val="00497AA9"/>
    <w:rsid w:val="004A06D7"/>
    <w:rsid w:val="004A245D"/>
    <w:rsid w:val="004A5910"/>
    <w:rsid w:val="004A5B8F"/>
    <w:rsid w:val="004A5C6B"/>
    <w:rsid w:val="004A5F6C"/>
    <w:rsid w:val="004C1576"/>
    <w:rsid w:val="004C79C4"/>
    <w:rsid w:val="004D32E9"/>
    <w:rsid w:val="004D5245"/>
    <w:rsid w:val="004D5F98"/>
    <w:rsid w:val="004D71BE"/>
    <w:rsid w:val="004D76C6"/>
    <w:rsid w:val="004E1330"/>
    <w:rsid w:val="004E31F4"/>
    <w:rsid w:val="004E7C3B"/>
    <w:rsid w:val="004E7ED6"/>
    <w:rsid w:val="004F1A98"/>
    <w:rsid w:val="004F2B18"/>
    <w:rsid w:val="004F7BDE"/>
    <w:rsid w:val="00504C69"/>
    <w:rsid w:val="00506FAF"/>
    <w:rsid w:val="00512094"/>
    <w:rsid w:val="0052103A"/>
    <w:rsid w:val="00521295"/>
    <w:rsid w:val="00524CF5"/>
    <w:rsid w:val="00526174"/>
    <w:rsid w:val="00526214"/>
    <w:rsid w:val="00526B26"/>
    <w:rsid w:val="00527EED"/>
    <w:rsid w:val="0053087D"/>
    <w:rsid w:val="00531BC8"/>
    <w:rsid w:val="0054453C"/>
    <w:rsid w:val="00546FD4"/>
    <w:rsid w:val="00550D23"/>
    <w:rsid w:val="00553FD4"/>
    <w:rsid w:val="005544BC"/>
    <w:rsid w:val="005557A1"/>
    <w:rsid w:val="0055617A"/>
    <w:rsid w:val="00560077"/>
    <w:rsid w:val="00560240"/>
    <w:rsid w:val="005666EE"/>
    <w:rsid w:val="005679C6"/>
    <w:rsid w:val="0057523C"/>
    <w:rsid w:val="00591C9E"/>
    <w:rsid w:val="00592322"/>
    <w:rsid w:val="005948CB"/>
    <w:rsid w:val="0059553F"/>
    <w:rsid w:val="005A2223"/>
    <w:rsid w:val="005A48E1"/>
    <w:rsid w:val="005B098B"/>
    <w:rsid w:val="005B0997"/>
    <w:rsid w:val="005B6BC0"/>
    <w:rsid w:val="005B7E48"/>
    <w:rsid w:val="005C1DC4"/>
    <w:rsid w:val="005C3547"/>
    <w:rsid w:val="005D0564"/>
    <w:rsid w:val="005D2E2D"/>
    <w:rsid w:val="005D699B"/>
    <w:rsid w:val="005E01D9"/>
    <w:rsid w:val="005E326C"/>
    <w:rsid w:val="005E4A0A"/>
    <w:rsid w:val="005E50DE"/>
    <w:rsid w:val="005E53ED"/>
    <w:rsid w:val="005E6540"/>
    <w:rsid w:val="005F1108"/>
    <w:rsid w:val="005F638C"/>
    <w:rsid w:val="005F7B74"/>
    <w:rsid w:val="006002AD"/>
    <w:rsid w:val="00600851"/>
    <w:rsid w:val="00603930"/>
    <w:rsid w:val="00610DE2"/>
    <w:rsid w:val="006168C9"/>
    <w:rsid w:val="00617787"/>
    <w:rsid w:val="006179BD"/>
    <w:rsid w:val="0062596A"/>
    <w:rsid w:val="00625AB6"/>
    <w:rsid w:val="00631E8C"/>
    <w:rsid w:val="006326B2"/>
    <w:rsid w:val="00632E0F"/>
    <w:rsid w:val="00633761"/>
    <w:rsid w:val="00634631"/>
    <w:rsid w:val="00643CB1"/>
    <w:rsid w:val="00644971"/>
    <w:rsid w:val="00645BD4"/>
    <w:rsid w:val="00646512"/>
    <w:rsid w:val="00655CE1"/>
    <w:rsid w:val="00660C4A"/>
    <w:rsid w:val="00665CFC"/>
    <w:rsid w:val="0066718F"/>
    <w:rsid w:val="00671D42"/>
    <w:rsid w:val="00671E24"/>
    <w:rsid w:val="00677250"/>
    <w:rsid w:val="00677B5E"/>
    <w:rsid w:val="0068241E"/>
    <w:rsid w:val="0068664D"/>
    <w:rsid w:val="00687624"/>
    <w:rsid w:val="0069085C"/>
    <w:rsid w:val="00695442"/>
    <w:rsid w:val="006970C9"/>
    <w:rsid w:val="00697B09"/>
    <w:rsid w:val="006A0D15"/>
    <w:rsid w:val="006A1C5A"/>
    <w:rsid w:val="006A5065"/>
    <w:rsid w:val="006A7467"/>
    <w:rsid w:val="006B0B05"/>
    <w:rsid w:val="006B3E9F"/>
    <w:rsid w:val="006B7566"/>
    <w:rsid w:val="006B76AB"/>
    <w:rsid w:val="006C0393"/>
    <w:rsid w:val="006C079B"/>
    <w:rsid w:val="006C12E6"/>
    <w:rsid w:val="006C6C97"/>
    <w:rsid w:val="006D3714"/>
    <w:rsid w:val="006D4090"/>
    <w:rsid w:val="006D5725"/>
    <w:rsid w:val="006E1059"/>
    <w:rsid w:val="006F5CEC"/>
    <w:rsid w:val="00702D36"/>
    <w:rsid w:val="00704EA4"/>
    <w:rsid w:val="00706481"/>
    <w:rsid w:val="007119E9"/>
    <w:rsid w:val="007126C3"/>
    <w:rsid w:val="00716348"/>
    <w:rsid w:val="00725D05"/>
    <w:rsid w:val="007275C7"/>
    <w:rsid w:val="00727F0E"/>
    <w:rsid w:val="00730476"/>
    <w:rsid w:val="0073341F"/>
    <w:rsid w:val="00733EB3"/>
    <w:rsid w:val="00734597"/>
    <w:rsid w:val="00735536"/>
    <w:rsid w:val="00736267"/>
    <w:rsid w:val="00741E72"/>
    <w:rsid w:val="00745B53"/>
    <w:rsid w:val="0074719D"/>
    <w:rsid w:val="0075068B"/>
    <w:rsid w:val="00756EBF"/>
    <w:rsid w:val="00761E84"/>
    <w:rsid w:val="0076333A"/>
    <w:rsid w:val="007651D8"/>
    <w:rsid w:val="00765313"/>
    <w:rsid w:val="00765557"/>
    <w:rsid w:val="00766B29"/>
    <w:rsid w:val="00771BDC"/>
    <w:rsid w:val="00773431"/>
    <w:rsid w:val="007739F8"/>
    <w:rsid w:val="00774E28"/>
    <w:rsid w:val="00777FA5"/>
    <w:rsid w:val="00783818"/>
    <w:rsid w:val="00783C99"/>
    <w:rsid w:val="0078551C"/>
    <w:rsid w:val="00785DA4"/>
    <w:rsid w:val="0078612C"/>
    <w:rsid w:val="00786597"/>
    <w:rsid w:val="007866E1"/>
    <w:rsid w:val="00786E78"/>
    <w:rsid w:val="00792513"/>
    <w:rsid w:val="00797422"/>
    <w:rsid w:val="007A77F8"/>
    <w:rsid w:val="007D30FB"/>
    <w:rsid w:val="007E5727"/>
    <w:rsid w:val="007F19F8"/>
    <w:rsid w:val="007F55B4"/>
    <w:rsid w:val="00801C11"/>
    <w:rsid w:val="00806E58"/>
    <w:rsid w:val="00807B95"/>
    <w:rsid w:val="00817672"/>
    <w:rsid w:val="008179B6"/>
    <w:rsid w:val="00817A0D"/>
    <w:rsid w:val="0082067A"/>
    <w:rsid w:val="008250AB"/>
    <w:rsid w:val="00834406"/>
    <w:rsid w:val="008356C9"/>
    <w:rsid w:val="00837008"/>
    <w:rsid w:val="00837D5E"/>
    <w:rsid w:val="00837DF1"/>
    <w:rsid w:val="00846245"/>
    <w:rsid w:val="0085097D"/>
    <w:rsid w:val="00851952"/>
    <w:rsid w:val="00851D85"/>
    <w:rsid w:val="00855499"/>
    <w:rsid w:val="008621F7"/>
    <w:rsid w:val="008666EF"/>
    <w:rsid w:val="00870911"/>
    <w:rsid w:val="00873A51"/>
    <w:rsid w:val="008751B8"/>
    <w:rsid w:val="00876883"/>
    <w:rsid w:val="008770DF"/>
    <w:rsid w:val="00885BE7"/>
    <w:rsid w:val="00886B59"/>
    <w:rsid w:val="00887E66"/>
    <w:rsid w:val="00892400"/>
    <w:rsid w:val="00896092"/>
    <w:rsid w:val="008A1F04"/>
    <w:rsid w:val="008A791E"/>
    <w:rsid w:val="008B40F5"/>
    <w:rsid w:val="008C19EB"/>
    <w:rsid w:val="008C3CBC"/>
    <w:rsid w:val="008C7519"/>
    <w:rsid w:val="008D06C0"/>
    <w:rsid w:val="008D6C25"/>
    <w:rsid w:val="008D6E09"/>
    <w:rsid w:val="008D7139"/>
    <w:rsid w:val="008D74E4"/>
    <w:rsid w:val="008E4B29"/>
    <w:rsid w:val="008E7E7F"/>
    <w:rsid w:val="008F0239"/>
    <w:rsid w:val="008F1E63"/>
    <w:rsid w:val="008F457B"/>
    <w:rsid w:val="008F6505"/>
    <w:rsid w:val="008F6B84"/>
    <w:rsid w:val="008F7481"/>
    <w:rsid w:val="009056E8"/>
    <w:rsid w:val="0091133A"/>
    <w:rsid w:val="0091169F"/>
    <w:rsid w:val="00912310"/>
    <w:rsid w:val="00917290"/>
    <w:rsid w:val="00917364"/>
    <w:rsid w:val="00924BBA"/>
    <w:rsid w:val="009270EF"/>
    <w:rsid w:val="0093573C"/>
    <w:rsid w:val="00936B05"/>
    <w:rsid w:val="00940F72"/>
    <w:rsid w:val="009426B0"/>
    <w:rsid w:val="00945EE1"/>
    <w:rsid w:val="00946F39"/>
    <w:rsid w:val="00947071"/>
    <w:rsid w:val="00950358"/>
    <w:rsid w:val="00950FAD"/>
    <w:rsid w:val="00961791"/>
    <w:rsid w:val="00970AD2"/>
    <w:rsid w:val="00981197"/>
    <w:rsid w:val="00986FE9"/>
    <w:rsid w:val="0099133C"/>
    <w:rsid w:val="009920F4"/>
    <w:rsid w:val="009930BC"/>
    <w:rsid w:val="00995273"/>
    <w:rsid w:val="00995588"/>
    <w:rsid w:val="00995DE9"/>
    <w:rsid w:val="00997578"/>
    <w:rsid w:val="009A2D7D"/>
    <w:rsid w:val="009A6E46"/>
    <w:rsid w:val="009B1D0B"/>
    <w:rsid w:val="009B2320"/>
    <w:rsid w:val="009B39D4"/>
    <w:rsid w:val="009B43D6"/>
    <w:rsid w:val="009B7545"/>
    <w:rsid w:val="009C7C19"/>
    <w:rsid w:val="009D0A89"/>
    <w:rsid w:val="009D6B12"/>
    <w:rsid w:val="009D7D69"/>
    <w:rsid w:val="009E1C00"/>
    <w:rsid w:val="009E25CE"/>
    <w:rsid w:val="009E3174"/>
    <w:rsid w:val="009E33CB"/>
    <w:rsid w:val="009E74EF"/>
    <w:rsid w:val="009F3A59"/>
    <w:rsid w:val="009F4A2D"/>
    <w:rsid w:val="00A0086C"/>
    <w:rsid w:val="00A0250B"/>
    <w:rsid w:val="00A03B64"/>
    <w:rsid w:val="00A062C1"/>
    <w:rsid w:val="00A1696A"/>
    <w:rsid w:val="00A22E6A"/>
    <w:rsid w:val="00A24E22"/>
    <w:rsid w:val="00A25FEC"/>
    <w:rsid w:val="00A33B65"/>
    <w:rsid w:val="00A33DF5"/>
    <w:rsid w:val="00A3628A"/>
    <w:rsid w:val="00A40BB8"/>
    <w:rsid w:val="00A4550F"/>
    <w:rsid w:val="00A47607"/>
    <w:rsid w:val="00A5474B"/>
    <w:rsid w:val="00A55CC0"/>
    <w:rsid w:val="00A55E31"/>
    <w:rsid w:val="00A55F56"/>
    <w:rsid w:val="00A563F4"/>
    <w:rsid w:val="00A60B46"/>
    <w:rsid w:val="00A62EBC"/>
    <w:rsid w:val="00A67A58"/>
    <w:rsid w:val="00A70378"/>
    <w:rsid w:val="00A75B8F"/>
    <w:rsid w:val="00A76A0E"/>
    <w:rsid w:val="00A80396"/>
    <w:rsid w:val="00A84B3F"/>
    <w:rsid w:val="00A94FDA"/>
    <w:rsid w:val="00AA14B2"/>
    <w:rsid w:val="00AA43D4"/>
    <w:rsid w:val="00AB14AD"/>
    <w:rsid w:val="00AB710A"/>
    <w:rsid w:val="00AC2137"/>
    <w:rsid w:val="00AC4873"/>
    <w:rsid w:val="00AC7DF6"/>
    <w:rsid w:val="00AC7E96"/>
    <w:rsid w:val="00AD115A"/>
    <w:rsid w:val="00AD5468"/>
    <w:rsid w:val="00AD548F"/>
    <w:rsid w:val="00AE105E"/>
    <w:rsid w:val="00AE6CA8"/>
    <w:rsid w:val="00AF1079"/>
    <w:rsid w:val="00AF4503"/>
    <w:rsid w:val="00AF6DB3"/>
    <w:rsid w:val="00B00AE0"/>
    <w:rsid w:val="00B10225"/>
    <w:rsid w:val="00B1254B"/>
    <w:rsid w:val="00B134F5"/>
    <w:rsid w:val="00B17870"/>
    <w:rsid w:val="00B203B0"/>
    <w:rsid w:val="00B22546"/>
    <w:rsid w:val="00B30376"/>
    <w:rsid w:val="00B33C12"/>
    <w:rsid w:val="00B3480D"/>
    <w:rsid w:val="00B404CB"/>
    <w:rsid w:val="00B458CD"/>
    <w:rsid w:val="00B45B34"/>
    <w:rsid w:val="00B45BF1"/>
    <w:rsid w:val="00B51477"/>
    <w:rsid w:val="00B52D8A"/>
    <w:rsid w:val="00B53292"/>
    <w:rsid w:val="00B569B3"/>
    <w:rsid w:val="00B60912"/>
    <w:rsid w:val="00B63323"/>
    <w:rsid w:val="00B63A7B"/>
    <w:rsid w:val="00B64296"/>
    <w:rsid w:val="00B732E9"/>
    <w:rsid w:val="00B90895"/>
    <w:rsid w:val="00B9241E"/>
    <w:rsid w:val="00B943E6"/>
    <w:rsid w:val="00B967A2"/>
    <w:rsid w:val="00B974BE"/>
    <w:rsid w:val="00BA2237"/>
    <w:rsid w:val="00BA4E01"/>
    <w:rsid w:val="00BA74F7"/>
    <w:rsid w:val="00BA7E74"/>
    <w:rsid w:val="00BB6081"/>
    <w:rsid w:val="00BB7979"/>
    <w:rsid w:val="00BC46E1"/>
    <w:rsid w:val="00BD0614"/>
    <w:rsid w:val="00BD0825"/>
    <w:rsid w:val="00BD46CD"/>
    <w:rsid w:val="00BE6670"/>
    <w:rsid w:val="00BF237F"/>
    <w:rsid w:val="00BF3E94"/>
    <w:rsid w:val="00BF7250"/>
    <w:rsid w:val="00C01E62"/>
    <w:rsid w:val="00C03660"/>
    <w:rsid w:val="00C1108F"/>
    <w:rsid w:val="00C12696"/>
    <w:rsid w:val="00C12C4F"/>
    <w:rsid w:val="00C13D79"/>
    <w:rsid w:val="00C151B2"/>
    <w:rsid w:val="00C16A39"/>
    <w:rsid w:val="00C17085"/>
    <w:rsid w:val="00C176A5"/>
    <w:rsid w:val="00C20886"/>
    <w:rsid w:val="00C214C0"/>
    <w:rsid w:val="00C30067"/>
    <w:rsid w:val="00C30B52"/>
    <w:rsid w:val="00C322FD"/>
    <w:rsid w:val="00C3433A"/>
    <w:rsid w:val="00C40A47"/>
    <w:rsid w:val="00C433C8"/>
    <w:rsid w:val="00C4413F"/>
    <w:rsid w:val="00C44B90"/>
    <w:rsid w:val="00C47ED6"/>
    <w:rsid w:val="00C548F1"/>
    <w:rsid w:val="00C6111D"/>
    <w:rsid w:val="00C61443"/>
    <w:rsid w:val="00C6439A"/>
    <w:rsid w:val="00C707BB"/>
    <w:rsid w:val="00C7212E"/>
    <w:rsid w:val="00C723A4"/>
    <w:rsid w:val="00C85571"/>
    <w:rsid w:val="00C85D72"/>
    <w:rsid w:val="00C90873"/>
    <w:rsid w:val="00C92E07"/>
    <w:rsid w:val="00C9538D"/>
    <w:rsid w:val="00C96631"/>
    <w:rsid w:val="00CA11CC"/>
    <w:rsid w:val="00CA427E"/>
    <w:rsid w:val="00CA4FA0"/>
    <w:rsid w:val="00CB037E"/>
    <w:rsid w:val="00CB1373"/>
    <w:rsid w:val="00CB1DD8"/>
    <w:rsid w:val="00CB3A71"/>
    <w:rsid w:val="00CB7378"/>
    <w:rsid w:val="00CC1A6D"/>
    <w:rsid w:val="00CC437A"/>
    <w:rsid w:val="00CD5574"/>
    <w:rsid w:val="00CE013D"/>
    <w:rsid w:val="00CE3A11"/>
    <w:rsid w:val="00CE7806"/>
    <w:rsid w:val="00CF1237"/>
    <w:rsid w:val="00CF1A03"/>
    <w:rsid w:val="00CF5D2E"/>
    <w:rsid w:val="00D008E7"/>
    <w:rsid w:val="00D013C6"/>
    <w:rsid w:val="00D018BB"/>
    <w:rsid w:val="00D03922"/>
    <w:rsid w:val="00D046CD"/>
    <w:rsid w:val="00D06847"/>
    <w:rsid w:val="00D116B2"/>
    <w:rsid w:val="00D12BDE"/>
    <w:rsid w:val="00D1525A"/>
    <w:rsid w:val="00D232D8"/>
    <w:rsid w:val="00D32468"/>
    <w:rsid w:val="00D33B5D"/>
    <w:rsid w:val="00D406DC"/>
    <w:rsid w:val="00D439BF"/>
    <w:rsid w:val="00D460F6"/>
    <w:rsid w:val="00D50E7A"/>
    <w:rsid w:val="00D5292A"/>
    <w:rsid w:val="00D55C65"/>
    <w:rsid w:val="00D63C35"/>
    <w:rsid w:val="00D65C1F"/>
    <w:rsid w:val="00D661DB"/>
    <w:rsid w:val="00D674A2"/>
    <w:rsid w:val="00D70196"/>
    <w:rsid w:val="00D70F4C"/>
    <w:rsid w:val="00D7413C"/>
    <w:rsid w:val="00D761C7"/>
    <w:rsid w:val="00D76288"/>
    <w:rsid w:val="00D77339"/>
    <w:rsid w:val="00D80241"/>
    <w:rsid w:val="00D816AC"/>
    <w:rsid w:val="00D8334C"/>
    <w:rsid w:val="00D86601"/>
    <w:rsid w:val="00D90A24"/>
    <w:rsid w:val="00D92C26"/>
    <w:rsid w:val="00D95366"/>
    <w:rsid w:val="00DA5292"/>
    <w:rsid w:val="00DA6CE9"/>
    <w:rsid w:val="00DA751D"/>
    <w:rsid w:val="00DB115C"/>
    <w:rsid w:val="00DB499B"/>
    <w:rsid w:val="00DB51BF"/>
    <w:rsid w:val="00DB5864"/>
    <w:rsid w:val="00DB66A5"/>
    <w:rsid w:val="00DB701F"/>
    <w:rsid w:val="00DC0054"/>
    <w:rsid w:val="00DC2C7C"/>
    <w:rsid w:val="00DC43E8"/>
    <w:rsid w:val="00DC5923"/>
    <w:rsid w:val="00DD242E"/>
    <w:rsid w:val="00DD31FA"/>
    <w:rsid w:val="00DD4DF1"/>
    <w:rsid w:val="00DD66A0"/>
    <w:rsid w:val="00DD7AB3"/>
    <w:rsid w:val="00DE14FE"/>
    <w:rsid w:val="00DE2B94"/>
    <w:rsid w:val="00DE777C"/>
    <w:rsid w:val="00DE7B8A"/>
    <w:rsid w:val="00DF19BB"/>
    <w:rsid w:val="00DF4F6C"/>
    <w:rsid w:val="00E00297"/>
    <w:rsid w:val="00E0369C"/>
    <w:rsid w:val="00E1029B"/>
    <w:rsid w:val="00E13608"/>
    <w:rsid w:val="00E1441E"/>
    <w:rsid w:val="00E1770C"/>
    <w:rsid w:val="00E27179"/>
    <w:rsid w:val="00E27D75"/>
    <w:rsid w:val="00E3044F"/>
    <w:rsid w:val="00E30F3A"/>
    <w:rsid w:val="00E3159C"/>
    <w:rsid w:val="00E316B2"/>
    <w:rsid w:val="00E32687"/>
    <w:rsid w:val="00E345B5"/>
    <w:rsid w:val="00E348EB"/>
    <w:rsid w:val="00E349D8"/>
    <w:rsid w:val="00E36497"/>
    <w:rsid w:val="00E36A8D"/>
    <w:rsid w:val="00E4050B"/>
    <w:rsid w:val="00E41375"/>
    <w:rsid w:val="00E437C2"/>
    <w:rsid w:val="00E43EB4"/>
    <w:rsid w:val="00E46071"/>
    <w:rsid w:val="00E5000F"/>
    <w:rsid w:val="00E56AB3"/>
    <w:rsid w:val="00E574F4"/>
    <w:rsid w:val="00E63F49"/>
    <w:rsid w:val="00E646A0"/>
    <w:rsid w:val="00E67F3A"/>
    <w:rsid w:val="00E714D4"/>
    <w:rsid w:val="00E74429"/>
    <w:rsid w:val="00E775C5"/>
    <w:rsid w:val="00E83A88"/>
    <w:rsid w:val="00E83E13"/>
    <w:rsid w:val="00E86D04"/>
    <w:rsid w:val="00E9516E"/>
    <w:rsid w:val="00E9700A"/>
    <w:rsid w:val="00EA3C25"/>
    <w:rsid w:val="00EA6662"/>
    <w:rsid w:val="00EA7465"/>
    <w:rsid w:val="00EB4B0F"/>
    <w:rsid w:val="00EB55F7"/>
    <w:rsid w:val="00EB74B9"/>
    <w:rsid w:val="00EC0A0C"/>
    <w:rsid w:val="00ED2306"/>
    <w:rsid w:val="00ED6A3E"/>
    <w:rsid w:val="00ED76B9"/>
    <w:rsid w:val="00EE4614"/>
    <w:rsid w:val="00EE4AE0"/>
    <w:rsid w:val="00EE4BB2"/>
    <w:rsid w:val="00EE4F82"/>
    <w:rsid w:val="00EF029C"/>
    <w:rsid w:val="00F04C0B"/>
    <w:rsid w:val="00F17358"/>
    <w:rsid w:val="00F2155D"/>
    <w:rsid w:val="00F26B56"/>
    <w:rsid w:val="00F26C47"/>
    <w:rsid w:val="00F316BE"/>
    <w:rsid w:val="00F3177D"/>
    <w:rsid w:val="00F37B63"/>
    <w:rsid w:val="00F401C6"/>
    <w:rsid w:val="00F43027"/>
    <w:rsid w:val="00F56CA8"/>
    <w:rsid w:val="00F60963"/>
    <w:rsid w:val="00F61BB0"/>
    <w:rsid w:val="00F61EC4"/>
    <w:rsid w:val="00F6775A"/>
    <w:rsid w:val="00F67A1C"/>
    <w:rsid w:val="00F773D1"/>
    <w:rsid w:val="00F80EA9"/>
    <w:rsid w:val="00F814C2"/>
    <w:rsid w:val="00F84C08"/>
    <w:rsid w:val="00F866C8"/>
    <w:rsid w:val="00F90D30"/>
    <w:rsid w:val="00F92499"/>
    <w:rsid w:val="00FA35BD"/>
    <w:rsid w:val="00FA3C02"/>
    <w:rsid w:val="00FA479A"/>
    <w:rsid w:val="00FA64B2"/>
    <w:rsid w:val="00FB26A9"/>
    <w:rsid w:val="00FB2CD4"/>
    <w:rsid w:val="00FB30FE"/>
    <w:rsid w:val="00FB406E"/>
    <w:rsid w:val="00FB4731"/>
    <w:rsid w:val="00FC1ACC"/>
    <w:rsid w:val="00FC1EC1"/>
    <w:rsid w:val="00FC3B83"/>
    <w:rsid w:val="00FC506F"/>
    <w:rsid w:val="00FD27E1"/>
    <w:rsid w:val="00FD491D"/>
    <w:rsid w:val="00FD5135"/>
    <w:rsid w:val="00FE7748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CBC7B"/>
  <w15:chartTrackingRefBased/>
  <w15:docId w15:val="{8FC48E78-70B5-48A3-AAD7-615538AB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character" w:customStyle="1" w:styleId="Heading1Char">
    <w:name w:val="Heading 1 Char"/>
    <w:link w:val="Heading1"/>
    <w:rsid w:val="00A3628A"/>
    <w:rPr>
      <w:rFonts w:ascii="TimesLT" w:hAnsi="TimesLT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E76E2A59B5746B3A34C6DA4060217" ma:contentTypeVersion="8" ma:contentTypeDescription="Create a new document." ma:contentTypeScope="" ma:versionID="b4f16d5d1d3cd82b1117d6cd2b93abe2">
  <xsd:schema xmlns:xsd="http://www.w3.org/2001/XMLSchema" xmlns:xs="http://www.w3.org/2001/XMLSchema" xmlns:p="http://schemas.microsoft.com/office/2006/metadata/properties" xmlns:ns3="e16926e3-0eec-4179-bc78-36c5e0fa7592" targetNamespace="http://schemas.microsoft.com/office/2006/metadata/properties" ma:root="true" ma:fieldsID="d5f3070fa7fa7833440829143753a561" ns3:_="">
    <xsd:import namespace="e16926e3-0eec-4179-bc78-36c5e0fa75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926e3-0eec-4179-bc78-36c5e0fa7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292DD9-EE66-4FDC-BB19-5E60A10ED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926e3-0eec-4179-bc78-36c5e0fa7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206B1-2762-458A-B655-5072F1BB4E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013AC8-4FB6-43BB-B285-1FB898464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E97335-5893-4811-97E2-C374B338F5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3</TotalTime>
  <Pages>2</Pages>
  <Words>1395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2187</CharactersWithSpaces>
  <SharedDoc>false</SharedDoc>
  <HLinks>
    <vt:vector size="6" baseType="variant">
      <vt:variant>
        <vt:i4>7471216</vt:i4>
      </vt:variant>
      <vt:variant>
        <vt:i4>3</vt:i4>
      </vt:variant>
      <vt:variant>
        <vt:i4>0</vt:i4>
      </vt:variant>
      <vt:variant>
        <vt:i4>5</vt:i4>
      </vt:variant>
      <vt:variant>
        <vt:lpwstr>http://www.nzt.lt/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ZUD</dc:creator>
  <cp:keywords/>
  <cp:lastModifiedBy>Violeta Junkarienė</cp:lastModifiedBy>
  <cp:revision>3</cp:revision>
  <cp:lastPrinted>2025-07-04T08:01:00Z</cp:lastPrinted>
  <dcterms:created xsi:type="dcterms:W3CDTF">2026-07-16T06:07:00Z</dcterms:created>
  <dcterms:modified xsi:type="dcterms:W3CDTF">2026-07-16T06:09:00Z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0x0101001A1E76E2A59B5746B3A34C6DA4060217</vt:lpwstr>
  </property>
</Properties>
</file>