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3D8BC" w14:textId="77777777" w:rsidR="00F17358" w:rsidRDefault="00F17358" w:rsidP="000F528A">
      <w:pPr>
        <w:tabs>
          <w:tab w:val="left" w:pos="4320"/>
          <w:tab w:val="left" w:pos="4860"/>
          <w:tab w:val="left" w:pos="5000"/>
        </w:tabs>
        <w:ind w:left="7938" w:right="-181" w:hanging="1842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PATVIRTINTA</w:t>
      </w:r>
    </w:p>
    <w:p w14:paraId="5D8E6F86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Nacionalinės žemės tarnybos prie</w:t>
      </w:r>
    </w:p>
    <w:p w14:paraId="713C93B1" w14:textId="77777777" w:rsidR="000F528A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 xml:space="preserve">Aplinkos ministerijos Klaipėdos apygardos žemės tvarkymo </w:t>
      </w:r>
    </w:p>
    <w:p w14:paraId="3C594F9B" w14:textId="30D4DD5A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ir administravimo skyriaus vedėjo</w:t>
      </w:r>
    </w:p>
    <w:p w14:paraId="494FC4AD" w14:textId="17E6508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202</w:t>
      </w:r>
      <w:r w:rsidR="00706481">
        <w:rPr>
          <w:bCs/>
          <w:caps w:val="0"/>
          <w:szCs w:val="24"/>
        </w:rPr>
        <w:t>6</w:t>
      </w:r>
      <w:r>
        <w:rPr>
          <w:bCs/>
          <w:caps w:val="0"/>
          <w:szCs w:val="24"/>
        </w:rPr>
        <w:t xml:space="preserve"> m. </w:t>
      </w:r>
      <w:r w:rsidR="00706481">
        <w:rPr>
          <w:bCs/>
          <w:caps w:val="0"/>
          <w:szCs w:val="24"/>
        </w:rPr>
        <w:t xml:space="preserve">       </w:t>
      </w:r>
      <w:r>
        <w:rPr>
          <w:bCs/>
          <w:caps w:val="0"/>
          <w:szCs w:val="24"/>
        </w:rPr>
        <w:t xml:space="preserve">     </w:t>
      </w:r>
      <w:r w:rsidR="000F528A">
        <w:rPr>
          <w:bCs/>
          <w:caps w:val="0"/>
          <w:szCs w:val="24"/>
        </w:rPr>
        <w:t xml:space="preserve">  </w:t>
      </w:r>
      <w:r>
        <w:rPr>
          <w:bCs/>
          <w:caps w:val="0"/>
          <w:szCs w:val="24"/>
        </w:rPr>
        <w:t xml:space="preserve">       d. įsakymu</w:t>
      </w:r>
    </w:p>
    <w:p w14:paraId="1438F2BF" w14:textId="578F55A1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 xml:space="preserve">Nr. 4RKĮ-      </w:t>
      </w:r>
      <w:r w:rsidR="000F528A">
        <w:rPr>
          <w:bCs/>
          <w:caps w:val="0"/>
          <w:szCs w:val="24"/>
        </w:rPr>
        <w:t xml:space="preserve">  </w:t>
      </w:r>
      <w:r>
        <w:rPr>
          <w:bCs/>
          <w:caps w:val="0"/>
          <w:szCs w:val="24"/>
        </w:rPr>
        <w:t xml:space="preserve">     -(15.4. 6 E.) </w:t>
      </w:r>
    </w:p>
    <w:p w14:paraId="67C55151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</w:p>
    <w:p w14:paraId="17CD78A7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</w:p>
    <w:p w14:paraId="409A6B8B" w14:textId="77777777" w:rsidR="00F17358" w:rsidRPr="00C322FD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</w:p>
    <w:p w14:paraId="7F1C9B45" w14:textId="4FC502F8" w:rsidR="00F17358" w:rsidRDefault="00F17358" w:rsidP="00F17358">
      <w:pPr>
        <w:pStyle w:val="Header"/>
        <w:widowControl w:val="0"/>
        <w:tabs>
          <w:tab w:val="clear" w:pos="4153"/>
          <w:tab w:val="clear" w:pos="8306"/>
          <w:tab w:val="left" w:pos="9498"/>
        </w:tabs>
        <w:jc w:val="center"/>
        <w:rPr>
          <w:b/>
          <w:color w:val="000000"/>
          <w:spacing w:val="-2"/>
          <w:szCs w:val="24"/>
          <w:lang w:val="lt-LT"/>
        </w:rPr>
      </w:pPr>
      <w:r w:rsidRPr="00E36497">
        <w:rPr>
          <w:b/>
          <w:color w:val="000000"/>
          <w:spacing w:val="-2"/>
          <w:szCs w:val="24"/>
        </w:rPr>
        <w:t xml:space="preserve">Asmenų, pateikusių prašymus  </w:t>
      </w:r>
      <w:r w:rsidRPr="00D33B5D">
        <w:rPr>
          <w:b/>
          <w:color w:val="000000"/>
          <w:spacing w:val="-2"/>
          <w:szCs w:val="24"/>
        </w:rPr>
        <w:t>grąžinti natūra</w:t>
      </w:r>
      <w:r w:rsidRPr="00E36497">
        <w:rPr>
          <w:b/>
          <w:color w:val="000000"/>
          <w:spacing w:val="-2"/>
          <w:szCs w:val="24"/>
        </w:rPr>
        <w:t xml:space="preserve"> </w:t>
      </w:r>
      <w:r>
        <w:rPr>
          <w:b/>
          <w:color w:val="000000"/>
          <w:spacing w:val="-2"/>
          <w:szCs w:val="24"/>
          <w:lang w:val="lt-LT"/>
        </w:rPr>
        <w:t xml:space="preserve">, </w:t>
      </w:r>
      <w:r w:rsidRPr="00E36497">
        <w:rPr>
          <w:b/>
          <w:color w:val="000000"/>
          <w:spacing w:val="-2"/>
          <w:szCs w:val="24"/>
        </w:rPr>
        <w:t xml:space="preserve">PERDUOTI ar SUTEIKTI nuosavybėn neatlygintinai žemės, miško sklypus ar vandens telkinius, taip pat parduoti, išnuomoti, perduoti neatlygintinai naudotis arba patikėjimo teise valstybinės žemės sklypus </w:t>
      </w:r>
      <w:r>
        <w:rPr>
          <w:b/>
          <w:color w:val="000000"/>
          <w:spacing w:val="-2"/>
          <w:szCs w:val="24"/>
          <w:lang w:val="lt-LT"/>
        </w:rPr>
        <w:t>tauragės</w:t>
      </w:r>
      <w:r w:rsidRPr="00E36497">
        <w:rPr>
          <w:b/>
          <w:color w:val="000000"/>
          <w:spacing w:val="-2"/>
          <w:szCs w:val="24"/>
        </w:rPr>
        <w:t xml:space="preserve"> apskrities </w:t>
      </w:r>
      <w:r w:rsidR="00E3022F">
        <w:rPr>
          <w:b/>
          <w:color w:val="000000"/>
          <w:spacing w:val="-2"/>
          <w:szCs w:val="24"/>
        </w:rPr>
        <w:t>Tauragės rajono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Pr="00E36497">
        <w:rPr>
          <w:b/>
          <w:color w:val="000000"/>
          <w:spacing w:val="-2"/>
          <w:szCs w:val="24"/>
        </w:rPr>
        <w:t>savivaldybės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="00E3022F">
        <w:rPr>
          <w:b/>
          <w:color w:val="000000"/>
          <w:spacing w:val="-2"/>
          <w:szCs w:val="24"/>
          <w:lang w:val="lt-LT"/>
        </w:rPr>
        <w:t>Tauragės</w:t>
      </w:r>
      <w:r w:rsidRPr="00E36497">
        <w:rPr>
          <w:b/>
          <w:color w:val="000000"/>
          <w:spacing w:val="-2"/>
          <w:szCs w:val="24"/>
        </w:rPr>
        <w:t xml:space="preserve"> seniūnijos </w:t>
      </w:r>
      <w:r w:rsidR="00E3022F">
        <w:rPr>
          <w:b/>
          <w:color w:val="000000"/>
          <w:spacing w:val="-2"/>
          <w:szCs w:val="24"/>
        </w:rPr>
        <w:t>taurų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Pr="00E36497">
        <w:rPr>
          <w:b/>
          <w:color w:val="000000"/>
          <w:spacing w:val="-2"/>
          <w:szCs w:val="24"/>
        </w:rPr>
        <w:t>kadastro vietovėje, sąrašas</w:t>
      </w:r>
    </w:p>
    <w:p w14:paraId="75C6CC2F" w14:textId="77777777" w:rsidR="00EB74B9" w:rsidRPr="00DC2C7C" w:rsidRDefault="00EB74B9" w:rsidP="00BD0825">
      <w:pPr>
        <w:spacing w:line="216" w:lineRule="auto"/>
        <w:jc w:val="both"/>
        <w:rPr>
          <w:caps w:val="0"/>
          <w:sz w:val="20"/>
        </w:rPr>
      </w:pPr>
    </w:p>
    <w:p w14:paraId="669417D7" w14:textId="77777777" w:rsidR="00E574F4" w:rsidRDefault="00E574F4" w:rsidP="00E574F4">
      <w:pPr>
        <w:jc w:val="both"/>
        <w:rPr>
          <w:b/>
          <w:caps w:val="0"/>
          <w:szCs w:val="24"/>
        </w:rPr>
      </w:pPr>
      <w:r w:rsidRPr="00E574F4">
        <w:rPr>
          <w:b/>
          <w:caps w:val="0"/>
          <w:szCs w:val="24"/>
        </w:rPr>
        <w:t xml:space="preserve">XI. Parduodami, nuomojami, perduodami neatlygintinai naudotis ar patikėjimo teise statiniams ar įrenginiams eksploatuoti reikalingi žemės sklypai. </w:t>
      </w:r>
    </w:p>
    <w:p w14:paraId="5A637B2E" w14:textId="77777777" w:rsidR="009B2320" w:rsidRPr="00DC2C7C" w:rsidRDefault="009B2320" w:rsidP="00E574F4">
      <w:pPr>
        <w:jc w:val="both"/>
        <w:rPr>
          <w:b/>
          <w:caps w:val="0"/>
          <w:sz w:val="20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4110"/>
        <w:gridCol w:w="6521"/>
      </w:tblGrid>
      <w:tr w:rsidR="00C90873" w:rsidRPr="00E574F4" w14:paraId="132DE93A" w14:textId="77777777" w:rsidTr="00C6439A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797904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Eil. Nr.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4581C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Fizinio asmens v</w:t>
            </w:r>
            <w:r w:rsidRPr="00E574F4">
              <w:rPr>
                <w:caps w:val="0"/>
                <w:szCs w:val="24"/>
              </w:rPr>
              <w:t>ardas, pavardė</w:t>
            </w:r>
            <w:r>
              <w:rPr>
                <w:caps w:val="0"/>
                <w:szCs w:val="24"/>
              </w:rPr>
              <w:t xml:space="preserve"> ar juridinio asmens arba </w:t>
            </w:r>
            <w:r w:rsidR="00C13D79">
              <w:rPr>
                <w:caps w:val="0"/>
                <w:szCs w:val="24"/>
              </w:rPr>
              <w:t xml:space="preserve">kitos </w:t>
            </w:r>
            <w:r>
              <w:rPr>
                <w:caps w:val="0"/>
                <w:szCs w:val="24"/>
              </w:rPr>
              <w:t>užsienio organizacijos pavadinimas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54F2DA" w14:textId="77777777" w:rsidR="00C90873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Prašymo gavimo teritoriniame</w:t>
            </w:r>
          </w:p>
          <w:p w14:paraId="1EF57661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skyriuje data ir numeris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B3144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Statinių ar įrenginių, kurių eksploatavimui projektuojami žemės sklypa</w:t>
            </w:r>
            <w:r w:rsidR="00AC4873">
              <w:rPr>
                <w:caps w:val="0"/>
                <w:szCs w:val="24"/>
              </w:rPr>
              <w:t>s (-</w:t>
            </w:r>
            <w:r>
              <w:rPr>
                <w:caps w:val="0"/>
                <w:szCs w:val="24"/>
              </w:rPr>
              <w:t>i</w:t>
            </w:r>
            <w:r w:rsidR="00AC4873">
              <w:rPr>
                <w:caps w:val="0"/>
                <w:szCs w:val="24"/>
              </w:rPr>
              <w:t>)</w:t>
            </w:r>
            <w:r>
              <w:rPr>
                <w:caps w:val="0"/>
                <w:szCs w:val="24"/>
              </w:rPr>
              <w:t>, unikalūs numeriai</w:t>
            </w:r>
          </w:p>
        </w:tc>
      </w:tr>
      <w:tr w:rsidR="00C90873" w:rsidRPr="00E574F4" w14:paraId="52D6429B" w14:textId="77777777" w:rsidTr="00A55C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5922A5" w14:textId="77777777" w:rsidR="00C90873" w:rsidRPr="00E574F4" w:rsidRDefault="00C90873" w:rsidP="00E574F4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930634" w14:textId="77777777" w:rsidR="00C90873" w:rsidRPr="00E574F4" w:rsidRDefault="00C90873" w:rsidP="00E574F4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61F92B" w14:textId="77777777" w:rsidR="00C90873" w:rsidRPr="00E574F4" w:rsidRDefault="00C90873" w:rsidP="00E574F4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A0BF44" w14:textId="77777777" w:rsidR="00C90873" w:rsidRPr="00E574F4" w:rsidRDefault="00C90873" w:rsidP="00C90873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</w:t>
            </w:r>
          </w:p>
        </w:tc>
      </w:tr>
      <w:tr w:rsidR="00634631" w:rsidRPr="00E574F4" w14:paraId="21B868D3" w14:textId="77777777" w:rsidTr="00225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5839" w14:textId="79E7387F" w:rsidR="00634631" w:rsidRDefault="00D7413C" w:rsidP="00E574F4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7F77" w14:textId="37CB2046" w:rsidR="004F1A98" w:rsidRDefault="00E3022F" w:rsidP="00600851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L</w:t>
            </w:r>
            <w:r w:rsidR="00D354B6">
              <w:rPr>
                <w:caps w:val="0"/>
                <w:szCs w:val="24"/>
              </w:rPr>
              <w:t>.K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BC44" w14:textId="5ED0700E" w:rsidR="00634631" w:rsidRDefault="00E3022F" w:rsidP="00665CFC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2026-04-23 Nr.GPds-14813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53D9" w14:textId="072D7F6B" w:rsidR="00634631" w:rsidRDefault="00650E3C" w:rsidP="00665CFC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 xml:space="preserve">7797-3021-0016, 4400-0749-0964, 4400-0749-1094, 4400-0749-1118, 4400-0749-1207, 4400-0749-1246, 4400-0749-1283, </w:t>
            </w:r>
            <w:r w:rsidR="00974DBB">
              <w:rPr>
                <w:caps w:val="0"/>
                <w:szCs w:val="24"/>
              </w:rPr>
              <w:t>4400-0749-1334, 4400-0749-1436 ( Gurklių k.10)</w:t>
            </w:r>
          </w:p>
        </w:tc>
      </w:tr>
      <w:tr w:rsidR="00E3022F" w:rsidRPr="00E574F4" w14:paraId="4C16476B" w14:textId="77777777" w:rsidTr="00225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9D47" w14:textId="1065BBC9" w:rsidR="00E3022F" w:rsidRDefault="00E3022F" w:rsidP="00E574F4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6D01" w14:textId="7FE65085" w:rsidR="00E3022F" w:rsidRDefault="00E3022F" w:rsidP="00600851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L</w:t>
            </w:r>
            <w:r w:rsidR="00D354B6">
              <w:rPr>
                <w:caps w:val="0"/>
                <w:szCs w:val="24"/>
              </w:rPr>
              <w:t>.L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B2C1" w14:textId="47DDA5BE" w:rsidR="00E3022F" w:rsidRDefault="00E3022F" w:rsidP="00665CFC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2026-05-21 Nr.1GPds-15765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6576" w14:textId="319C9EFF" w:rsidR="00E3022F" w:rsidRDefault="004444F9" w:rsidP="00665CFC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 xml:space="preserve">4400-1993-2973, 4400-1993-2995 (Taurų k. </w:t>
            </w:r>
            <w:proofErr w:type="spellStart"/>
            <w:r>
              <w:rPr>
                <w:caps w:val="0"/>
                <w:szCs w:val="24"/>
              </w:rPr>
              <w:t>Staiginės</w:t>
            </w:r>
            <w:proofErr w:type="spellEnd"/>
            <w:r>
              <w:rPr>
                <w:caps w:val="0"/>
                <w:szCs w:val="24"/>
              </w:rPr>
              <w:t xml:space="preserve"> g. 15)</w:t>
            </w:r>
          </w:p>
        </w:tc>
      </w:tr>
    </w:tbl>
    <w:p w14:paraId="1FE81F5B" w14:textId="77777777" w:rsidR="00FB4731" w:rsidRPr="00DC2C7C" w:rsidRDefault="00445A9E" w:rsidP="00BD0825">
      <w:pPr>
        <w:spacing w:line="216" w:lineRule="auto"/>
        <w:jc w:val="both"/>
        <w:rPr>
          <w:caps w:val="0"/>
          <w:sz w:val="20"/>
        </w:rPr>
      </w:pPr>
      <w:r w:rsidRPr="00DC2C7C">
        <w:rPr>
          <w:caps w:val="0"/>
          <w:sz w:val="20"/>
        </w:rPr>
        <w:t xml:space="preserve"> </w:t>
      </w:r>
    </w:p>
    <w:p w14:paraId="2707B5B6" w14:textId="77777777" w:rsidR="00A40BB8" w:rsidRDefault="00E574F4" w:rsidP="00E574F4">
      <w:pPr>
        <w:jc w:val="both"/>
        <w:rPr>
          <w:b/>
          <w:caps w:val="0"/>
          <w:szCs w:val="24"/>
        </w:rPr>
      </w:pPr>
      <w:r w:rsidRPr="00E574F4">
        <w:rPr>
          <w:b/>
          <w:caps w:val="0"/>
          <w:szCs w:val="24"/>
        </w:rPr>
        <w:t xml:space="preserve">XII. Parduodami, nuomojami, perduodami neatlygintinai naudotis ar patikėjimo teise žemės sklypai kitais įstatymų nustatytais atvejais. </w:t>
      </w:r>
    </w:p>
    <w:p w14:paraId="6DD2BDD0" w14:textId="77777777" w:rsidR="00DB499B" w:rsidRPr="00DC2C7C" w:rsidRDefault="00E574F4" w:rsidP="00E574F4">
      <w:pPr>
        <w:jc w:val="both"/>
        <w:rPr>
          <w:b/>
          <w:caps w:val="0"/>
          <w:sz w:val="20"/>
        </w:rPr>
      </w:pPr>
      <w:r w:rsidRPr="00DC2C7C">
        <w:rPr>
          <w:b/>
          <w:caps w:val="0"/>
          <w:sz w:val="20"/>
        </w:rPr>
        <w:t xml:space="preserve"> </w:t>
      </w:r>
    </w:p>
    <w:tbl>
      <w:tblPr>
        <w:tblW w:w="154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30"/>
        <w:gridCol w:w="1985"/>
        <w:gridCol w:w="851"/>
        <w:gridCol w:w="1275"/>
        <w:gridCol w:w="1389"/>
        <w:gridCol w:w="851"/>
        <w:gridCol w:w="1417"/>
        <w:gridCol w:w="1418"/>
        <w:gridCol w:w="850"/>
        <w:gridCol w:w="1418"/>
      </w:tblGrid>
      <w:tr w:rsidR="001D4AFE" w:rsidRPr="00E574F4" w14:paraId="6BDC7237" w14:textId="77777777" w:rsidTr="00A0086C">
        <w:trPr>
          <w:trHeight w:val="2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C8C554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Eil. Nr.</w:t>
            </w:r>
          </w:p>
        </w:tc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70F97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FB4731">
              <w:rPr>
                <w:caps w:val="0"/>
                <w:szCs w:val="24"/>
              </w:rPr>
              <w:t xml:space="preserve">Fizinio asmens vardas, pavardė ar juridinio asmens arba </w:t>
            </w:r>
            <w:r w:rsidR="00C13D79">
              <w:rPr>
                <w:caps w:val="0"/>
                <w:szCs w:val="24"/>
              </w:rPr>
              <w:t xml:space="preserve">kitos </w:t>
            </w:r>
            <w:r w:rsidRPr="00FB4731">
              <w:rPr>
                <w:caps w:val="0"/>
                <w:szCs w:val="24"/>
              </w:rPr>
              <w:t>užsienio organizacijos pavadinimas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2DF929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Prašymo gavimo teritoriniame skyriuje data ir numeris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638C" w14:textId="77777777" w:rsidR="00C90873" w:rsidRPr="00E574F4" w:rsidRDefault="00C90873" w:rsidP="003F71C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>
              <w:rPr>
                <w:caps w:val="0"/>
                <w:szCs w:val="24"/>
              </w:rPr>
              <w:t xml:space="preserve"> žemės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0E7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C90873"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 w:rsidRPr="00C90873">
              <w:rPr>
                <w:caps w:val="0"/>
                <w:szCs w:val="24"/>
              </w:rPr>
              <w:t xml:space="preserve"> </w:t>
            </w:r>
            <w:r>
              <w:rPr>
                <w:caps w:val="0"/>
                <w:szCs w:val="24"/>
              </w:rPr>
              <w:t>miško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DF40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C90873"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 w:rsidRPr="00C90873">
              <w:rPr>
                <w:caps w:val="0"/>
                <w:szCs w:val="24"/>
              </w:rPr>
              <w:t xml:space="preserve"> </w:t>
            </w:r>
            <w:r>
              <w:rPr>
                <w:caps w:val="0"/>
                <w:szCs w:val="24"/>
              </w:rPr>
              <w:t>vandens telkinio</w:t>
            </w:r>
          </w:p>
        </w:tc>
      </w:tr>
      <w:tr w:rsidR="00F61BB0" w:rsidRPr="00E574F4" w14:paraId="19445E3A" w14:textId="77777777" w:rsidTr="004444F9">
        <w:trPr>
          <w:trHeight w:val="73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8B44" w14:textId="77777777" w:rsidR="00851952" w:rsidRPr="00E574F4" w:rsidRDefault="00851952" w:rsidP="00C6439A">
            <w:pPr>
              <w:jc w:val="center"/>
              <w:rPr>
                <w:caps w:val="0"/>
                <w:szCs w:val="24"/>
                <w:lang w:val="en-AU"/>
              </w:rPr>
            </w:pPr>
          </w:p>
        </w:tc>
        <w:tc>
          <w:tcPr>
            <w:tcW w:w="3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56BE" w14:textId="77777777" w:rsidR="00851952" w:rsidRPr="00FB4731" w:rsidRDefault="00851952" w:rsidP="00C6439A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82DB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CF24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5118922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1E6F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gavimo</w:t>
            </w:r>
          </w:p>
          <w:p w14:paraId="5DBB5A5F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tikslas**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C460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ploto Nr.***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9D3A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19246169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BA7C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</w:t>
            </w:r>
            <w:r w:rsidRPr="0074719D">
              <w:rPr>
                <w:caps w:val="0"/>
                <w:szCs w:val="24"/>
              </w:rPr>
              <w:t>avimo</w:t>
            </w:r>
          </w:p>
          <w:p w14:paraId="2733E98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74719D">
              <w:rPr>
                <w:caps w:val="0"/>
                <w:szCs w:val="24"/>
              </w:rPr>
              <w:t>tikslas</w:t>
            </w:r>
            <w:r>
              <w:rPr>
                <w:caps w:val="0"/>
                <w:szCs w:val="24"/>
              </w:rPr>
              <w:t>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FE7D" w14:textId="77777777" w:rsidR="00851952" w:rsidRPr="00E574F4" w:rsidRDefault="00851952" w:rsidP="0085195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ploto Nr.***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C838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14F9D8C6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E1E5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</w:t>
            </w:r>
            <w:r w:rsidRPr="0074719D">
              <w:rPr>
                <w:caps w:val="0"/>
                <w:szCs w:val="24"/>
              </w:rPr>
              <w:t>avimo</w:t>
            </w:r>
          </w:p>
          <w:p w14:paraId="59CFF059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74719D">
              <w:rPr>
                <w:caps w:val="0"/>
                <w:szCs w:val="24"/>
              </w:rPr>
              <w:t>tikslas</w:t>
            </w:r>
            <w:r>
              <w:rPr>
                <w:caps w:val="0"/>
                <w:szCs w:val="24"/>
              </w:rPr>
              <w:t>**</w:t>
            </w:r>
          </w:p>
        </w:tc>
      </w:tr>
      <w:tr w:rsidR="00F61BB0" w:rsidRPr="00E574F4" w14:paraId="5E2D1C88" w14:textId="77777777" w:rsidTr="00444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8D0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CA4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574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86E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EC11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F8BB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EC6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4C4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65F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23A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614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11</w:t>
            </w:r>
          </w:p>
        </w:tc>
      </w:tr>
      <w:tr w:rsidR="00E43EB4" w:rsidRPr="001914FF" w14:paraId="67B27774" w14:textId="77777777" w:rsidTr="00444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E2D3" w14:textId="17BAA5B5" w:rsidR="00E43EB4" w:rsidRPr="001914FF" w:rsidRDefault="00421DC0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1</w:t>
            </w:r>
            <w:r w:rsidR="00E43EB4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7F3C" w14:textId="2ABDC6F7" w:rsidR="00E43EB4" w:rsidRPr="001914FF" w:rsidRDefault="00E3022F" w:rsidP="00931952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L</w:t>
            </w:r>
            <w:r w:rsidR="00D354B6">
              <w:rPr>
                <w:caps w:val="0"/>
                <w:sz w:val="22"/>
                <w:szCs w:val="22"/>
                <w:lang w:val="en-AU"/>
              </w:rPr>
              <w:t>.G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4537" w14:textId="3AFBA2F6" w:rsidR="00C20886" w:rsidRDefault="00E43EB4" w:rsidP="00931952">
            <w:pPr>
              <w:jc w:val="center"/>
              <w:rPr>
                <w:caps w:val="0"/>
                <w:szCs w:val="24"/>
                <w:lang w:val="en-AU"/>
              </w:rPr>
            </w:pPr>
            <w:r w:rsidRPr="001914FF">
              <w:rPr>
                <w:caps w:val="0"/>
                <w:szCs w:val="24"/>
                <w:lang w:val="en-AU"/>
              </w:rPr>
              <w:t>202</w:t>
            </w:r>
            <w:r w:rsidR="00E3022F">
              <w:rPr>
                <w:caps w:val="0"/>
                <w:szCs w:val="24"/>
                <w:lang w:val="en-AU"/>
              </w:rPr>
              <w:t>5</w:t>
            </w:r>
            <w:r w:rsidRPr="001914FF">
              <w:rPr>
                <w:caps w:val="0"/>
                <w:szCs w:val="24"/>
                <w:lang w:val="en-AU"/>
              </w:rPr>
              <w:t>-</w:t>
            </w:r>
            <w:r w:rsidR="00E3022F">
              <w:rPr>
                <w:caps w:val="0"/>
                <w:szCs w:val="24"/>
                <w:lang w:val="en-AU"/>
              </w:rPr>
              <w:t>11-18</w:t>
            </w:r>
          </w:p>
          <w:p w14:paraId="4752FEAF" w14:textId="79C1F2D9" w:rsidR="00E43EB4" w:rsidRPr="001914FF" w:rsidRDefault="00C20886" w:rsidP="00931952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Nr.</w:t>
            </w:r>
            <w:r w:rsidR="00E43EB4" w:rsidRPr="001914FF">
              <w:rPr>
                <w:caps w:val="0"/>
                <w:szCs w:val="24"/>
                <w:lang w:val="en-AU"/>
              </w:rPr>
              <w:t xml:space="preserve"> 1GP-</w:t>
            </w:r>
            <w:r w:rsidR="00E3022F">
              <w:rPr>
                <w:caps w:val="0"/>
                <w:szCs w:val="24"/>
                <w:lang w:val="en-AU"/>
              </w:rPr>
              <w:t>51169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49E7" w14:textId="00E60369" w:rsidR="00E43EB4" w:rsidRPr="001914FF" w:rsidRDefault="00461A89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5</w:t>
            </w:r>
            <w:r w:rsidR="00E43EB4" w:rsidRPr="001914FF">
              <w:rPr>
                <w:caps w:val="0"/>
                <w:sz w:val="22"/>
                <w:szCs w:val="22"/>
                <w:lang w:val="en-A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03F4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 w:rsidRPr="001914FF"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63BB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F0B3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CEEE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5A61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ED83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B638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E43EB4" w:rsidRPr="001914FF" w14:paraId="66A4BEF7" w14:textId="77777777" w:rsidTr="00444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74C0" w14:textId="6D6C3860" w:rsidR="00E43EB4" w:rsidRPr="001914FF" w:rsidRDefault="00421DC0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lastRenderedPageBreak/>
              <w:t>2</w:t>
            </w:r>
            <w:r w:rsidR="00E43EB4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C60F" w14:textId="668A402B" w:rsidR="00E43EB4" w:rsidRPr="001914FF" w:rsidRDefault="00D354B6" w:rsidP="00931952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T.Š.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2542" w14:textId="3ACC0BAE" w:rsidR="00E43EB4" w:rsidRPr="001914FF" w:rsidRDefault="00E43EB4" w:rsidP="00931952">
            <w:pPr>
              <w:jc w:val="center"/>
              <w:rPr>
                <w:caps w:val="0"/>
                <w:color w:val="000000"/>
                <w:szCs w:val="24"/>
              </w:rPr>
            </w:pPr>
            <w:r w:rsidRPr="001914FF">
              <w:rPr>
                <w:caps w:val="0"/>
                <w:color w:val="000000"/>
                <w:szCs w:val="24"/>
              </w:rPr>
              <w:t>202</w:t>
            </w:r>
            <w:r w:rsidR="00E3022F">
              <w:rPr>
                <w:caps w:val="0"/>
                <w:color w:val="000000"/>
                <w:szCs w:val="24"/>
              </w:rPr>
              <w:t>5</w:t>
            </w:r>
            <w:r w:rsidRPr="001914FF">
              <w:rPr>
                <w:caps w:val="0"/>
                <w:color w:val="000000"/>
                <w:szCs w:val="24"/>
              </w:rPr>
              <w:t>-</w:t>
            </w:r>
            <w:r w:rsidR="00E3022F">
              <w:rPr>
                <w:caps w:val="0"/>
                <w:color w:val="000000"/>
                <w:szCs w:val="24"/>
              </w:rPr>
              <w:t>11-25</w:t>
            </w:r>
          </w:p>
          <w:p w14:paraId="6BD33FE6" w14:textId="7E32B878" w:rsidR="00E43EB4" w:rsidRPr="001914FF" w:rsidRDefault="00E43EB4" w:rsidP="00931952">
            <w:pPr>
              <w:jc w:val="center"/>
              <w:rPr>
                <w:caps w:val="0"/>
                <w:szCs w:val="24"/>
                <w:lang w:val="en-AU"/>
              </w:rPr>
            </w:pPr>
            <w:r w:rsidRPr="001914FF">
              <w:rPr>
                <w:caps w:val="0"/>
                <w:color w:val="000000"/>
                <w:szCs w:val="24"/>
              </w:rPr>
              <w:t xml:space="preserve"> </w:t>
            </w:r>
            <w:r w:rsidR="00C20886">
              <w:rPr>
                <w:caps w:val="0"/>
                <w:color w:val="000000"/>
                <w:szCs w:val="24"/>
              </w:rPr>
              <w:t xml:space="preserve">Nr. </w:t>
            </w:r>
            <w:r w:rsidRPr="001914FF">
              <w:rPr>
                <w:caps w:val="0"/>
                <w:color w:val="000000"/>
                <w:szCs w:val="24"/>
              </w:rPr>
              <w:t>1GP-</w:t>
            </w:r>
            <w:r w:rsidR="00E3022F">
              <w:rPr>
                <w:caps w:val="0"/>
                <w:color w:val="000000"/>
                <w:szCs w:val="24"/>
              </w:rPr>
              <w:t>52360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3C1D" w14:textId="2C9FC400" w:rsidR="00E43EB4" w:rsidRPr="001914FF" w:rsidRDefault="00461A89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1</w:t>
            </w:r>
            <w:r w:rsidR="00E43EB4" w:rsidRPr="001914FF">
              <w:rPr>
                <w:caps w:val="0"/>
                <w:sz w:val="22"/>
                <w:szCs w:val="22"/>
                <w:lang w:val="en-A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EB32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 w:rsidRPr="001914FF"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9BA8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423D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FF92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3C9C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0BD5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B815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E43EB4" w:rsidRPr="001914FF" w14:paraId="0B43053F" w14:textId="77777777" w:rsidTr="00444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EB25" w14:textId="190DE228" w:rsidR="00E43EB4" w:rsidRPr="001914FF" w:rsidRDefault="00421DC0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3</w:t>
            </w:r>
            <w:r w:rsidR="00E43EB4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A99B" w14:textId="38AE5645" w:rsidR="00E43EB4" w:rsidRPr="001914FF" w:rsidRDefault="00E3022F" w:rsidP="00931952">
            <w:pPr>
              <w:rPr>
                <w:caps w:val="0"/>
                <w:sz w:val="22"/>
                <w:szCs w:val="22"/>
                <w:lang w:val="en-AU"/>
              </w:rPr>
            </w:pPr>
            <w:proofErr w:type="gramStart"/>
            <w:r>
              <w:rPr>
                <w:caps w:val="0"/>
                <w:sz w:val="22"/>
                <w:szCs w:val="22"/>
                <w:lang w:val="en-AU"/>
              </w:rPr>
              <w:t>J</w:t>
            </w:r>
            <w:r w:rsidR="00D354B6">
              <w:rPr>
                <w:caps w:val="0"/>
                <w:sz w:val="22"/>
                <w:szCs w:val="22"/>
                <w:lang w:val="en-AU"/>
              </w:rPr>
              <w:t>.B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7DDF" w14:textId="3BDB6303" w:rsidR="00E43EB4" w:rsidRPr="001914FF" w:rsidRDefault="00E43EB4" w:rsidP="00931952">
            <w:pPr>
              <w:jc w:val="center"/>
              <w:rPr>
                <w:caps w:val="0"/>
                <w:szCs w:val="24"/>
                <w:lang w:val="en-AU"/>
              </w:rPr>
            </w:pPr>
            <w:r w:rsidRPr="001914FF">
              <w:rPr>
                <w:caps w:val="0"/>
                <w:szCs w:val="24"/>
                <w:lang w:val="en-AU"/>
              </w:rPr>
              <w:t>202</w:t>
            </w:r>
            <w:r w:rsidR="00E3022F">
              <w:rPr>
                <w:caps w:val="0"/>
                <w:szCs w:val="24"/>
                <w:lang w:val="en-AU"/>
              </w:rPr>
              <w:t>5</w:t>
            </w:r>
            <w:r w:rsidRPr="001914FF">
              <w:rPr>
                <w:caps w:val="0"/>
                <w:szCs w:val="24"/>
                <w:lang w:val="en-AU"/>
              </w:rPr>
              <w:t>-</w:t>
            </w:r>
            <w:r w:rsidR="00E3022F">
              <w:rPr>
                <w:caps w:val="0"/>
                <w:szCs w:val="24"/>
                <w:lang w:val="en-AU"/>
              </w:rPr>
              <w:t>11-28</w:t>
            </w:r>
          </w:p>
          <w:p w14:paraId="1A209055" w14:textId="61E42854" w:rsidR="00E43EB4" w:rsidRPr="001914FF" w:rsidRDefault="00C20886" w:rsidP="00931952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Nr.</w:t>
            </w:r>
            <w:r w:rsidR="00E43EB4" w:rsidRPr="001914FF">
              <w:rPr>
                <w:caps w:val="0"/>
                <w:szCs w:val="24"/>
                <w:lang w:val="en-AU"/>
              </w:rPr>
              <w:t>1GP-</w:t>
            </w:r>
            <w:r w:rsidR="00E3022F">
              <w:rPr>
                <w:caps w:val="0"/>
                <w:szCs w:val="24"/>
                <w:lang w:val="en-AU"/>
              </w:rPr>
              <w:t>52501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C8D2" w14:textId="617DD764" w:rsidR="00E43EB4" w:rsidRPr="001914FF" w:rsidRDefault="00E3022F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3</w:t>
            </w:r>
            <w:r w:rsidR="005544BC">
              <w:rPr>
                <w:caps w:val="0"/>
                <w:sz w:val="22"/>
                <w:szCs w:val="22"/>
                <w:lang w:val="en-A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061E" w14:textId="11707FBB" w:rsidR="00E43EB4" w:rsidRPr="001914FF" w:rsidRDefault="005544BC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810B" w14:textId="070000D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5C28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7095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B5F4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49D3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0AFA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E43EB4" w:rsidRPr="001914FF" w14:paraId="7D0EC1C7" w14:textId="77777777" w:rsidTr="00444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07C8" w14:textId="44121739" w:rsidR="00E43EB4" w:rsidRPr="001914FF" w:rsidRDefault="00421DC0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4</w:t>
            </w:r>
            <w:r w:rsidR="00E43EB4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7665" w14:textId="7689ED18" w:rsidR="00E43EB4" w:rsidRPr="001914FF" w:rsidRDefault="00E3022F" w:rsidP="00931952">
            <w:pPr>
              <w:rPr>
                <w:caps w:val="0"/>
                <w:sz w:val="22"/>
                <w:szCs w:val="22"/>
              </w:rPr>
            </w:pPr>
            <w:r>
              <w:rPr>
                <w:caps w:val="0"/>
                <w:sz w:val="22"/>
                <w:szCs w:val="22"/>
              </w:rPr>
              <w:t>R</w:t>
            </w:r>
            <w:r w:rsidR="00D354B6">
              <w:rPr>
                <w:caps w:val="0"/>
                <w:sz w:val="22"/>
                <w:szCs w:val="22"/>
              </w:rPr>
              <w:t>.K.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E2EC" w14:textId="718451B4" w:rsidR="00E43EB4" w:rsidRPr="001914FF" w:rsidRDefault="00E43EB4" w:rsidP="00931952">
            <w:pPr>
              <w:jc w:val="center"/>
              <w:rPr>
                <w:caps w:val="0"/>
                <w:szCs w:val="24"/>
                <w:lang w:val="en-AU"/>
              </w:rPr>
            </w:pPr>
            <w:r w:rsidRPr="001914FF">
              <w:rPr>
                <w:caps w:val="0"/>
                <w:szCs w:val="24"/>
                <w:lang w:val="en-AU"/>
              </w:rPr>
              <w:t>202</w:t>
            </w:r>
            <w:r w:rsidR="00E3022F">
              <w:rPr>
                <w:caps w:val="0"/>
                <w:szCs w:val="24"/>
                <w:lang w:val="en-AU"/>
              </w:rPr>
              <w:t>5</w:t>
            </w:r>
            <w:r w:rsidRPr="001914FF">
              <w:rPr>
                <w:caps w:val="0"/>
                <w:szCs w:val="24"/>
                <w:lang w:val="en-AU"/>
              </w:rPr>
              <w:t>-</w:t>
            </w:r>
            <w:r w:rsidR="00E3022F">
              <w:rPr>
                <w:caps w:val="0"/>
                <w:szCs w:val="24"/>
                <w:lang w:val="en-AU"/>
              </w:rPr>
              <w:t>12-09</w:t>
            </w:r>
            <w:r w:rsidRPr="001914FF">
              <w:rPr>
                <w:caps w:val="0"/>
                <w:szCs w:val="24"/>
                <w:lang w:val="en-AU"/>
              </w:rPr>
              <w:t xml:space="preserve"> </w:t>
            </w:r>
          </w:p>
          <w:p w14:paraId="05DE56AC" w14:textId="68E560B8" w:rsidR="00E43EB4" w:rsidRPr="001914FF" w:rsidRDefault="00C20886" w:rsidP="00931952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Nr.</w:t>
            </w:r>
            <w:r w:rsidR="00E43EB4" w:rsidRPr="001914FF">
              <w:rPr>
                <w:caps w:val="0"/>
                <w:szCs w:val="24"/>
                <w:lang w:val="en-AU"/>
              </w:rPr>
              <w:t>1GP-</w:t>
            </w:r>
            <w:r w:rsidR="00E3022F">
              <w:rPr>
                <w:caps w:val="0"/>
                <w:szCs w:val="24"/>
                <w:lang w:val="en-AU"/>
              </w:rPr>
              <w:t>54697</w:t>
            </w:r>
            <w:r w:rsidR="00E43EB4" w:rsidRPr="001914FF">
              <w:rPr>
                <w:caps w:val="0"/>
                <w:szCs w:val="24"/>
                <w:lang w:val="en-A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BD48" w14:textId="27786F3C" w:rsidR="00E43EB4" w:rsidRPr="001914FF" w:rsidRDefault="00E3022F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0,03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40DC" w14:textId="48761F41" w:rsidR="00E43EB4" w:rsidRPr="001914FF" w:rsidRDefault="00E3022F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pirkimas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F943" w14:textId="06F4B2AE" w:rsidR="00E43EB4" w:rsidRPr="001914FF" w:rsidRDefault="00974DBB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LF-652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41CD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33BC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7A1B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2A3D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2420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E43EB4" w:rsidRPr="001914FF" w14:paraId="12B268EE" w14:textId="77777777" w:rsidTr="00444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A3F1" w14:textId="139AFECB" w:rsidR="00E43EB4" w:rsidRPr="001914FF" w:rsidRDefault="00421DC0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5</w:t>
            </w:r>
            <w:r w:rsidR="00E43EB4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41E0" w14:textId="7B2B676E" w:rsidR="00E43EB4" w:rsidRPr="001914FF" w:rsidRDefault="00E3022F" w:rsidP="00931952">
            <w:pPr>
              <w:rPr>
                <w:caps w:val="0"/>
                <w:sz w:val="22"/>
                <w:szCs w:val="22"/>
              </w:rPr>
            </w:pPr>
            <w:r>
              <w:rPr>
                <w:caps w:val="0"/>
                <w:sz w:val="22"/>
                <w:szCs w:val="22"/>
              </w:rPr>
              <w:t>K</w:t>
            </w:r>
            <w:r w:rsidR="00D354B6">
              <w:rPr>
                <w:caps w:val="0"/>
                <w:sz w:val="22"/>
                <w:szCs w:val="22"/>
              </w:rPr>
              <w:t>.S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E274" w14:textId="7379B6D3" w:rsidR="00E43EB4" w:rsidRPr="001914FF" w:rsidRDefault="00E43EB4" w:rsidP="00931952">
            <w:pPr>
              <w:jc w:val="center"/>
              <w:rPr>
                <w:caps w:val="0"/>
                <w:szCs w:val="24"/>
                <w:lang w:val="en-AU"/>
              </w:rPr>
            </w:pPr>
            <w:r w:rsidRPr="001914FF">
              <w:rPr>
                <w:caps w:val="0"/>
                <w:szCs w:val="24"/>
                <w:lang w:val="en-AU"/>
              </w:rPr>
              <w:t>202</w:t>
            </w:r>
            <w:r w:rsidR="00E3022F">
              <w:rPr>
                <w:caps w:val="0"/>
                <w:szCs w:val="24"/>
                <w:lang w:val="en-AU"/>
              </w:rPr>
              <w:t>6</w:t>
            </w:r>
            <w:r w:rsidRPr="001914FF">
              <w:rPr>
                <w:caps w:val="0"/>
                <w:szCs w:val="24"/>
                <w:lang w:val="en-AU"/>
              </w:rPr>
              <w:t>-</w:t>
            </w:r>
            <w:r w:rsidR="00461A89">
              <w:rPr>
                <w:caps w:val="0"/>
                <w:szCs w:val="24"/>
                <w:lang w:val="en-AU"/>
              </w:rPr>
              <w:t>0</w:t>
            </w:r>
            <w:r w:rsidR="00E3022F">
              <w:rPr>
                <w:caps w:val="0"/>
                <w:szCs w:val="24"/>
                <w:lang w:val="en-AU"/>
              </w:rPr>
              <w:t>5-27</w:t>
            </w:r>
          </w:p>
          <w:p w14:paraId="75C338D4" w14:textId="3765493F" w:rsidR="00E43EB4" w:rsidRPr="001914FF" w:rsidRDefault="00C20886" w:rsidP="00931952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</w:rPr>
              <w:t>Nr.</w:t>
            </w:r>
            <w:r w:rsidR="00E43EB4" w:rsidRPr="001914FF">
              <w:rPr>
                <w:caps w:val="0"/>
                <w:szCs w:val="24"/>
              </w:rPr>
              <w:t>1GP</w:t>
            </w:r>
            <w:r w:rsidR="00E3022F">
              <w:rPr>
                <w:caps w:val="0"/>
                <w:szCs w:val="24"/>
              </w:rPr>
              <w:t>ds</w:t>
            </w:r>
            <w:r w:rsidR="00E43EB4" w:rsidRPr="001914FF">
              <w:rPr>
                <w:caps w:val="0"/>
                <w:szCs w:val="24"/>
              </w:rPr>
              <w:t>-</w:t>
            </w:r>
            <w:r w:rsidR="00E3022F">
              <w:rPr>
                <w:caps w:val="0"/>
                <w:szCs w:val="24"/>
              </w:rPr>
              <w:t>15901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2229" w14:textId="7B1C6199" w:rsidR="00E43EB4" w:rsidRPr="001914FF" w:rsidRDefault="00E3022F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1</w:t>
            </w:r>
            <w:r w:rsidR="00461A89">
              <w:rPr>
                <w:caps w:val="0"/>
                <w:sz w:val="22"/>
                <w:szCs w:val="22"/>
                <w:lang w:val="en-A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768D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 w:rsidRPr="001914FF"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027F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A4F7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87FA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3932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EF8F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1ADC" w14:textId="77777777" w:rsidR="00E43EB4" w:rsidRPr="001914FF" w:rsidRDefault="00E43EB4" w:rsidP="00931952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376A89" w:rsidRPr="001914FF" w14:paraId="0DAC3E5A" w14:textId="77777777" w:rsidTr="00444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1E59" w14:textId="38626169" w:rsidR="00376A89" w:rsidRPr="001914FF" w:rsidRDefault="00421DC0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6</w:t>
            </w:r>
            <w:r w:rsidR="008F457B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2AB3" w14:textId="288FF21B" w:rsidR="00376A89" w:rsidRPr="001914FF" w:rsidRDefault="00250D59" w:rsidP="00376A89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E</w:t>
            </w:r>
            <w:r w:rsidR="00D354B6">
              <w:rPr>
                <w:caps w:val="0"/>
                <w:sz w:val="22"/>
                <w:szCs w:val="22"/>
                <w:lang w:val="en-AU"/>
              </w:rPr>
              <w:t>.T.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B15D" w14:textId="63FA84BF" w:rsidR="00376A89" w:rsidRPr="001914FF" w:rsidRDefault="00376A89" w:rsidP="00376A89">
            <w:pPr>
              <w:jc w:val="center"/>
              <w:rPr>
                <w:caps w:val="0"/>
                <w:szCs w:val="24"/>
                <w:lang w:val="en-AU"/>
              </w:rPr>
            </w:pPr>
            <w:r w:rsidRPr="001914FF">
              <w:rPr>
                <w:caps w:val="0"/>
                <w:szCs w:val="24"/>
                <w:lang w:val="en-AU"/>
              </w:rPr>
              <w:t>202</w:t>
            </w:r>
            <w:r w:rsidR="00250D59">
              <w:rPr>
                <w:caps w:val="0"/>
                <w:szCs w:val="24"/>
                <w:lang w:val="en-AU"/>
              </w:rPr>
              <w:t>6</w:t>
            </w:r>
            <w:r w:rsidRPr="001914FF">
              <w:rPr>
                <w:caps w:val="0"/>
                <w:szCs w:val="24"/>
                <w:lang w:val="en-AU"/>
              </w:rPr>
              <w:t>-</w:t>
            </w:r>
            <w:r w:rsidR="00310B90">
              <w:rPr>
                <w:caps w:val="0"/>
                <w:szCs w:val="24"/>
                <w:lang w:val="en-AU"/>
              </w:rPr>
              <w:t>0</w:t>
            </w:r>
            <w:r w:rsidR="00250D59">
              <w:rPr>
                <w:caps w:val="0"/>
                <w:szCs w:val="24"/>
                <w:lang w:val="en-AU"/>
              </w:rPr>
              <w:t>6</w:t>
            </w:r>
            <w:r w:rsidR="00310B90">
              <w:rPr>
                <w:caps w:val="0"/>
                <w:szCs w:val="24"/>
                <w:lang w:val="en-AU"/>
              </w:rPr>
              <w:t>-</w:t>
            </w:r>
            <w:r w:rsidR="00250D59">
              <w:rPr>
                <w:caps w:val="0"/>
                <w:szCs w:val="24"/>
                <w:lang w:val="en-AU"/>
              </w:rPr>
              <w:t>04</w:t>
            </w:r>
          </w:p>
          <w:p w14:paraId="41AD0439" w14:textId="17060B64" w:rsidR="00376A89" w:rsidRPr="001914FF" w:rsidRDefault="00C20886" w:rsidP="00376A89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Nr.</w:t>
            </w:r>
            <w:r w:rsidR="00376A89" w:rsidRPr="001914FF">
              <w:rPr>
                <w:caps w:val="0"/>
                <w:szCs w:val="24"/>
                <w:lang w:val="en-AU"/>
              </w:rPr>
              <w:t>1GP-</w:t>
            </w:r>
            <w:r w:rsidR="00250D59">
              <w:rPr>
                <w:caps w:val="0"/>
                <w:szCs w:val="24"/>
                <w:lang w:val="en-AU"/>
              </w:rPr>
              <w:t>11324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C777" w14:textId="5347D602" w:rsidR="00376A89" w:rsidRPr="001914FF" w:rsidRDefault="00250D5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3</w:t>
            </w:r>
            <w:r w:rsidR="00310B90">
              <w:rPr>
                <w:caps w:val="0"/>
                <w:sz w:val="22"/>
                <w:szCs w:val="22"/>
                <w:lang w:val="en-AU"/>
              </w:rPr>
              <w:t>0</w:t>
            </w:r>
            <w:r w:rsidR="00376A89" w:rsidRPr="001914FF">
              <w:rPr>
                <w:caps w:val="0"/>
                <w:sz w:val="22"/>
                <w:szCs w:val="22"/>
                <w:lang w:val="en-A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E204" w14:textId="56DE80E3" w:rsidR="00376A89" w:rsidRPr="001914FF" w:rsidRDefault="00376A8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 w:rsidRPr="001914FF"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9FBA" w14:textId="77777777" w:rsidR="00376A89" w:rsidRPr="001914FF" w:rsidRDefault="00376A8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681A" w14:textId="77777777" w:rsidR="00376A89" w:rsidRPr="001914FF" w:rsidRDefault="00376A8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9CDC" w14:textId="77777777" w:rsidR="00376A89" w:rsidRPr="001914FF" w:rsidRDefault="00376A8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A7F3" w14:textId="77777777" w:rsidR="00376A89" w:rsidRPr="001914FF" w:rsidRDefault="00376A8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CADA" w14:textId="77777777" w:rsidR="00376A89" w:rsidRPr="001914FF" w:rsidRDefault="00376A8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E22A" w14:textId="77777777" w:rsidR="00376A89" w:rsidRPr="001914FF" w:rsidRDefault="00376A8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4444F9" w:rsidRPr="001914FF" w14:paraId="21C527FD" w14:textId="77777777" w:rsidTr="004444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E354" w14:textId="2F42D783" w:rsidR="004444F9" w:rsidRDefault="004444F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7.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D90C" w14:textId="4FD04210" w:rsidR="004444F9" w:rsidRDefault="004444F9" w:rsidP="00376A89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VĮ V</w:t>
            </w:r>
            <w:r w:rsidR="00D354B6">
              <w:rPr>
                <w:caps w:val="0"/>
                <w:sz w:val="22"/>
                <w:szCs w:val="22"/>
                <w:lang w:val="en-AU"/>
              </w:rPr>
              <w:t>MU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586F" w14:textId="548B3293" w:rsidR="004444F9" w:rsidRPr="001914FF" w:rsidRDefault="004444F9" w:rsidP="00376A89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2025-11-14 Nr.1GD-94158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6135" w14:textId="77777777" w:rsidR="004444F9" w:rsidRDefault="004444F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01A7" w14:textId="227EC064" w:rsidR="004444F9" w:rsidRPr="001914FF" w:rsidRDefault="00974DBB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p</w:t>
            </w:r>
            <w:r w:rsidR="004444F9">
              <w:rPr>
                <w:caps w:val="0"/>
                <w:sz w:val="22"/>
                <w:szCs w:val="22"/>
                <w:lang w:val="en-AU"/>
              </w:rPr>
              <w:t>atikėjimo</w:t>
            </w:r>
            <w:proofErr w:type="spellEnd"/>
            <w:r w:rsidR="004444F9">
              <w:rPr>
                <w:caps w:val="0"/>
                <w:sz w:val="22"/>
                <w:szCs w:val="22"/>
                <w:lang w:val="en-AU"/>
              </w:rPr>
              <w:t xml:space="preserve"> teise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1D83" w14:textId="77777777" w:rsidR="004444F9" w:rsidRPr="001914FF" w:rsidRDefault="004444F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0D1F" w14:textId="77777777" w:rsidR="004444F9" w:rsidRPr="001914FF" w:rsidRDefault="004444F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32A2" w14:textId="77777777" w:rsidR="004444F9" w:rsidRPr="001914FF" w:rsidRDefault="004444F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3890" w14:textId="77777777" w:rsidR="004444F9" w:rsidRPr="001914FF" w:rsidRDefault="004444F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9945" w14:textId="77777777" w:rsidR="004444F9" w:rsidRPr="001914FF" w:rsidRDefault="004444F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C54E" w14:textId="77777777" w:rsidR="004444F9" w:rsidRPr="001914FF" w:rsidRDefault="004444F9" w:rsidP="00376A89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</w:tbl>
    <w:p w14:paraId="30432613" w14:textId="3F973316" w:rsidR="001D4AFE" w:rsidRPr="0074719D" w:rsidRDefault="001D4AFE" w:rsidP="00DC2C7C">
      <w:pPr>
        <w:pStyle w:val="Header"/>
        <w:widowControl w:val="0"/>
        <w:tabs>
          <w:tab w:val="clear" w:pos="4153"/>
          <w:tab w:val="clear" w:pos="8306"/>
          <w:tab w:val="left" w:pos="9498"/>
        </w:tabs>
        <w:rPr>
          <w:caps w:val="0"/>
          <w:sz w:val="18"/>
          <w:szCs w:val="18"/>
          <w:lang w:val="lt-LT"/>
        </w:rPr>
      </w:pPr>
    </w:p>
    <w:sectPr w:rsidR="001D4AFE" w:rsidRPr="0074719D" w:rsidSect="00DC2C7C">
      <w:headerReference w:type="even" r:id="rId11"/>
      <w:headerReference w:type="default" r:id="rId12"/>
      <w:footerReference w:type="even" r:id="rId13"/>
      <w:footerReference w:type="default" r:id="rId14"/>
      <w:pgSz w:w="16840" w:h="11907" w:orient="landscape" w:code="9"/>
      <w:pgMar w:top="567" w:right="680" w:bottom="284" w:left="1276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E3420" w14:textId="77777777" w:rsidR="008D22F0" w:rsidRDefault="008D22F0">
      <w:r>
        <w:separator/>
      </w:r>
    </w:p>
  </w:endnote>
  <w:endnote w:type="continuationSeparator" w:id="0">
    <w:p w14:paraId="6AD63C32" w14:textId="77777777" w:rsidR="008D22F0" w:rsidRDefault="008D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3070C" w14:textId="77777777" w:rsidR="00D70F4C" w:rsidRDefault="00D70F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7241E8" w14:textId="77777777" w:rsidR="00D70F4C" w:rsidRDefault="00D70F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1288" w14:textId="77777777" w:rsidR="00D70F4C" w:rsidRDefault="00D70F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148B9" w14:textId="77777777" w:rsidR="008D22F0" w:rsidRDefault="008D22F0">
      <w:r>
        <w:separator/>
      </w:r>
    </w:p>
  </w:footnote>
  <w:footnote w:type="continuationSeparator" w:id="0">
    <w:p w14:paraId="25E613A5" w14:textId="77777777" w:rsidR="008D22F0" w:rsidRDefault="008D2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2A750" w14:textId="77777777" w:rsidR="00D70F4C" w:rsidRDefault="00D70F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F98E91" w14:textId="77777777" w:rsidR="00D70F4C" w:rsidRDefault="00D70F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FDC5" w14:textId="1341F014" w:rsidR="00D70F4C" w:rsidRDefault="00D70F4C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057E">
      <w:rPr>
        <w:noProof/>
      </w:rPr>
      <w:t>5</w:t>
    </w:r>
    <w:r>
      <w:rPr>
        <w:noProof/>
      </w:rPr>
      <w:fldChar w:fldCharType="end"/>
    </w:r>
  </w:p>
  <w:p w14:paraId="2A4F2F62" w14:textId="77777777" w:rsidR="00D70F4C" w:rsidRDefault="00D70F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8F30B0"/>
    <w:multiLevelType w:val="hybridMultilevel"/>
    <w:tmpl w:val="14DED454"/>
    <w:lvl w:ilvl="0" w:tplc="5E94F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D7F08"/>
    <w:multiLevelType w:val="hybridMultilevel"/>
    <w:tmpl w:val="63623EC4"/>
    <w:lvl w:ilvl="0" w:tplc="24ECF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4D09E6"/>
    <w:multiLevelType w:val="hybridMultilevel"/>
    <w:tmpl w:val="C9F08350"/>
    <w:lvl w:ilvl="0" w:tplc="5854E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2541188">
    <w:abstractNumId w:val="6"/>
  </w:num>
  <w:num w:numId="2" w16cid:durableId="1787120953">
    <w:abstractNumId w:val="16"/>
  </w:num>
  <w:num w:numId="3" w16cid:durableId="1676878405">
    <w:abstractNumId w:val="12"/>
  </w:num>
  <w:num w:numId="4" w16cid:durableId="304966466">
    <w:abstractNumId w:val="7"/>
  </w:num>
  <w:num w:numId="5" w16cid:durableId="82652534">
    <w:abstractNumId w:val="15"/>
  </w:num>
  <w:num w:numId="6" w16cid:durableId="2131392102">
    <w:abstractNumId w:val="10"/>
  </w:num>
  <w:num w:numId="7" w16cid:durableId="1460104899">
    <w:abstractNumId w:val="11"/>
  </w:num>
  <w:num w:numId="8" w16cid:durableId="730806220">
    <w:abstractNumId w:val="8"/>
  </w:num>
  <w:num w:numId="9" w16cid:durableId="691031711">
    <w:abstractNumId w:val="14"/>
  </w:num>
  <w:num w:numId="10" w16cid:durableId="1561283522">
    <w:abstractNumId w:val="9"/>
  </w:num>
  <w:num w:numId="11" w16cid:durableId="1552421786">
    <w:abstractNumId w:val="0"/>
  </w:num>
  <w:num w:numId="12" w16cid:durableId="1311590100">
    <w:abstractNumId w:val="5"/>
  </w:num>
  <w:num w:numId="13" w16cid:durableId="113408923">
    <w:abstractNumId w:val="2"/>
  </w:num>
  <w:num w:numId="14" w16cid:durableId="870921106">
    <w:abstractNumId w:val="1"/>
  </w:num>
  <w:num w:numId="15" w16cid:durableId="954795926">
    <w:abstractNumId w:val="4"/>
  </w:num>
  <w:num w:numId="16" w16cid:durableId="1705716580">
    <w:abstractNumId w:val="13"/>
  </w:num>
  <w:num w:numId="17" w16cid:durableId="1816529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4D84"/>
    <w:rsid w:val="00005A18"/>
    <w:rsid w:val="00007A00"/>
    <w:rsid w:val="00012A0C"/>
    <w:rsid w:val="00021799"/>
    <w:rsid w:val="000336C7"/>
    <w:rsid w:val="0003623F"/>
    <w:rsid w:val="000442D4"/>
    <w:rsid w:val="00051C9C"/>
    <w:rsid w:val="00052C1A"/>
    <w:rsid w:val="0005371F"/>
    <w:rsid w:val="00060EB2"/>
    <w:rsid w:val="00064722"/>
    <w:rsid w:val="00067E9F"/>
    <w:rsid w:val="00070861"/>
    <w:rsid w:val="00070CE4"/>
    <w:rsid w:val="00073662"/>
    <w:rsid w:val="000847EF"/>
    <w:rsid w:val="00087E69"/>
    <w:rsid w:val="00090863"/>
    <w:rsid w:val="00092136"/>
    <w:rsid w:val="00093979"/>
    <w:rsid w:val="00093AD7"/>
    <w:rsid w:val="00096647"/>
    <w:rsid w:val="00097371"/>
    <w:rsid w:val="000975A5"/>
    <w:rsid w:val="000A50E8"/>
    <w:rsid w:val="000A5D7B"/>
    <w:rsid w:val="000A6A2D"/>
    <w:rsid w:val="000D3C65"/>
    <w:rsid w:val="000D540E"/>
    <w:rsid w:val="000D748C"/>
    <w:rsid w:val="000E08B9"/>
    <w:rsid w:val="000E1A25"/>
    <w:rsid w:val="000F1951"/>
    <w:rsid w:val="000F1F1A"/>
    <w:rsid w:val="000F528A"/>
    <w:rsid w:val="00100462"/>
    <w:rsid w:val="001020DC"/>
    <w:rsid w:val="00105A9E"/>
    <w:rsid w:val="00117C6C"/>
    <w:rsid w:val="00122331"/>
    <w:rsid w:val="00124C1D"/>
    <w:rsid w:val="00124D82"/>
    <w:rsid w:val="0012769B"/>
    <w:rsid w:val="0013189F"/>
    <w:rsid w:val="00135E71"/>
    <w:rsid w:val="001369F3"/>
    <w:rsid w:val="00147073"/>
    <w:rsid w:val="00152890"/>
    <w:rsid w:val="001549FB"/>
    <w:rsid w:val="0016132B"/>
    <w:rsid w:val="00165066"/>
    <w:rsid w:val="001827BA"/>
    <w:rsid w:val="00186D05"/>
    <w:rsid w:val="001914FF"/>
    <w:rsid w:val="001971CD"/>
    <w:rsid w:val="001A5C9C"/>
    <w:rsid w:val="001B0B9A"/>
    <w:rsid w:val="001B3B2E"/>
    <w:rsid w:val="001B4A8D"/>
    <w:rsid w:val="001B55AA"/>
    <w:rsid w:val="001C1176"/>
    <w:rsid w:val="001C2E26"/>
    <w:rsid w:val="001D1FCF"/>
    <w:rsid w:val="001D2387"/>
    <w:rsid w:val="001D4AFE"/>
    <w:rsid w:val="001D77AF"/>
    <w:rsid w:val="001E5DCF"/>
    <w:rsid w:val="001E66EA"/>
    <w:rsid w:val="001F3626"/>
    <w:rsid w:val="001F47F4"/>
    <w:rsid w:val="001F66FF"/>
    <w:rsid w:val="001F6B6B"/>
    <w:rsid w:val="00204420"/>
    <w:rsid w:val="00213966"/>
    <w:rsid w:val="00217AE4"/>
    <w:rsid w:val="00221DD3"/>
    <w:rsid w:val="002244F5"/>
    <w:rsid w:val="00225C7A"/>
    <w:rsid w:val="00225D7E"/>
    <w:rsid w:val="0023102E"/>
    <w:rsid w:val="002339DF"/>
    <w:rsid w:val="00234458"/>
    <w:rsid w:val="0024379B"/>
    <w:rsid w:val="00250D59"/>
    <w:rsid w:val="0025368A"/>
    <w:rsid w:val="0025412B"/>
    <w:rsid w:val="00254840"/>
    <w:rsid w:val="002577E0"/>
    <w:rsid w:val="002646EB"/>
    <w:rsid w:val="00273FDA"/>
    <w:rsid w:val="00275FB8"/>
    <w:rsid w:val="00284A0A"/>
    <w:rsid w:val="0029031E"/>
    <w:rsid w:val="00290AB4"/>
    <w:rsid w:val="00290F2C"/>
    <w:rsid w:val="0029139C"/>
    <w:rsid w:val="00292085"/>
    <w:rsid w:val="0029427F"/>
    <w:rsid w:val="00296D79"/>
    <w:rsid w:val="00296FAC"/>
    <w:rsid w:val="002B695A"/>
    <w:rsid w:val="002C15F1"/>
    <w:rsid w:val="002C44D3"/>
    <w:rsid w:val="002C7F10"/>
    <w:rsid w:val="002D1025"/>
    <w:rsid w:val="002D7F94"/>
    <w:rsid w:val="002E0798"/>
    <w:rsid w:val="002E620B"/>
    <w:rsid w:val="002E6CD7"/>
    <w:rsid w:val="002F4238"/>
    <w:rsid w:val="003001A1"/>
    <w:rsid w:val="003066FF"/>
    <w:rsid w:val="00310B90"/>
    <w:rsid w:val="00317F98"/>
    <w:rsid w:val="00321E0A"/>
    <w:rsid w:val="00326161"/>
    <w:rsid w:val="0033093E"/>
    <w:rsid w:val="0034665E"/>
    <w:rsid w:val="003475AE"/>
    <w:rsid w:val="003477D5"/>
    <w:rsid w:val="0035041E"/>
    <w:rsid w:val="0035112E"/>
    <w:rsid w:val="003609C2"/>
    <w:rsid w:val="00361935"/>
    <w:rsid w:val="003657D7"/>
    <w:rsid w:val="003671BA"/>
    <w:rsid w:val="00367839"/>
    <w:rsid w:val="00371215"/>
    <w:rsid w:val="003728B1"/>
    <w:rsid w:val="00373201"/>
    <w:rsid w:val="00376A89"/>
    <w:rsid w:val="00377801"/>
    <w:rsid w:val="00380889"/>
    <w:rsid w:val="003829C7"/>
    <w:rsid w:val="00386782"/>
    <w:rsid w:val="003912D6"/>
    <w:rsid w:val="00392628"/>
    <w:rsid w:val="00396A5A"/>
    <w:rsid w:val="003A0E84"/>
    <w:rsid w:val="003A37E8"/>
    <w:rsid w:val="003A4B73"/>
    <w:rsid w:val="003A5AD4"/>
    <w:rsid w:val="003A672F"/>
    <w:rsid w:val="003B057E"/>
    <w:rsid w:val="003B20A9"/>
    <w:rsid w:val="003B4838"/>
    <w:rsid w:val="003C0DFA"/>
    <w:rsid w:val="003C2253"/>
    <w:rsid w:val="003C6481"/>
    <w:rsid w:val="003E5AE7"/>
    <w:rsid w:val="003F538D"/>
    <w:rsid w:val="003F71CB"/>
    <w:rsid w:val="004042B7"/>
    <w:rsid w:val="00406592"/>
    <w:rsid w:val="00420A22"/>
    <w:rsid w:val="00421105"/>
    <w:rsid w:val="00421DC0"/>
    <w:rsid w:val="0042655E"/>
    <w:rsid w:val="00432991"/>
    <w:rsid w:val="00435038"/>
    <w:rsid w:val="0043751F"/>
    <w:rsid w:val="0044006F"/>
    <w:rsid w:val="00440DDD"/>
    <w:rsid w:val="004426AC"/>
    <w:rsid w:val="004444F9"/>
    <w:rsid w:val="00445A9E"/>
    <w:rsid w:val="00445E27"/>
    <w:rsid w:val="00450598"/>
    <w:rsid w:val="004550FC"/>
    <w:rsid w:val="0045626D"/>
    <w:rsid w:val="0046197F"/>
    <w:rsid w:val="00461A89"/>
    <w:rsid w:val="00461BA8"/>
    <w:rsid w:val="00462DE5"/>
    <w:rsid w:val="0048079E"/>
    <w:rsid w:val="00483977"/>
    <w:rsid w:val="00484E0D"/>
    <w:rsid w:val="004879DE"/>
    <w:rsid w:val="00487B41"/>
    <w:rsid w:val="00496B54"/>
    <w:rsid w:val="00497AA9"/>
    <w:rsid w:val="004A245D"/>
    <w:rsid w:val="004A5910"/>
    <w:rsid w:val="004A5B8F"/>
    <w:rsid w:val="004A5C6B"/>
    <w:rsid w:val="004A5F6C"/>
    <w:rsid w:val="004C1576"/>
    <w:rsid w:val="004C79C4"/>
    <w:rsid w:val="004D32E9"/>
    <w:rsid w:val="004D5245"/>
    <w:rsid w:val="004D5F98"/>
    <w:rsid w:val="004D71BE"/>
    <w:rsid w:val="004D76C6"/>
    <w:rsid w:val="004E1330"/>
    <w:rsid w:val="004E31F4"/>
    <w:rsid w:val="004E7C3B"/>
    <w:rsid w:val="004E7ED6"/>
    <w:rsid w:val="004F1A98"/>
    <w:rsid w:val="004F2B18"/>
    <w:rsid w:val="004F7BDE"/>
    <w:rsid w:val="00504C69"/>
    <w:rsid w:val="00506FAF"/>
    <w:rsid w:val="00512094"/>
    <w:rsid w:val="0052103A"/>
    <w:rsid w:val="00521295"/>
    <w:rsid w:val="00524CF5"/>
    <w:rsid w:val="00526174"/>
    <w:rsid w:val="00526214"/>
    <w:rsid w:val="00526B26"/>
    <w:rsid w:val="00527EED"/>
    <w:rsid w:val="00531BC8"/>
    <w:rsid w:val="00546FD4"/>
    <w:rsid w:val="00550D23"/>
    <w:rsid w:val="00553FD4"/>
    <w:rsid w:val="005544BC"/>
    <w:rsid w:val="005557A1"/>
    <w:rsid w:val="0055617A"/>
    <w:rsid w:val="00560077"/>
    <w:rsid w:val="00560240"/>
    <w:rsid w:val="005666EE"/>
    <w:rsid w:val="0057523C"/>
    <w:rsid w:val="00591C9E"/>
    <w:rsid w:val="00592322"/>
    <w:rsid w:val="005948CB"/>
    <w:rsid w:val="0059553F"/>
    <w:rsid w:val="005A2223"/>
    <w:rsid w:val="005A48E1"/>
    <w:rsid w:val="005B098B"/>
    <w:rsid w:val="005B0997"/>
    <w:rsid w:val="005B6BC0"/>
    <w:rsid w:val="005B7E48"/>
    <w:rsid w:val="005C1DC4"/>
    <w:rsid w:val="005C3547"/>
    <w:rsid w:val="005D0564"/>
    <w:rsid w:val="005D2E2D"/>
    <w:rsid w:val="005D699B"/>
    <w:rsid w:val="005E01D9"/>
    <w:rsid w:val="005E326C"/>
    <w:rsid w:val="005E4A0A"/>
    <w:rsid w:val="005E50DE"/>
    <w:rsid w:val="005E53ED"/>
    <w:rsid w:val="005F1108"/>
    <w:rsid w:val="005F638C"/>
    <w:rsid w:val="005F7B74"/>
    <w:rsid w:val="006002AD"/>
    <w:rsid w:val="00600851"/>
    <w:rsid w:val="00603930"/>
    <w:rsid w:val="00610DE2"/>
    <w:rsid w:val="006168C9"/>
    <w:rsid w:val="00617787"/>
    <w:rsid w:val="006179BD"/>
    <w:rsid w:val="0062596A"/>
    <w:rsid w:val="00625AB6"/>
    <w:rsid w:val="00631E8C"/>
    <w:rsid w:val="006326B2"/>
    <w:rsid w:val="00632E0F"/>
    <w:rsid w:val="00633761"/>
    <w:rsid w:val="00634631"/>
    <w:rsid w:val="00643CB1"/>
    <w:rsid w:val="00644971"/>
    <w:rsid w:val="00645BD4"/>
    <w:rsid w:val="00646512"/>
    <w:rsid w:val="00650E3C"/>
    <w:rsid w:val="00655CE1"/>
    <w:rsid w:val="00660C4A"/>
    <w:rsid w:val="00665CFC"/>
    <w:rsid w:val="00671D42"/>
    <w:rsid w:val="00677250"/>
    <w:rsid w:val="00677B5E"/>
    <w:rsid w:val="0068241E"/>
    <w:rsid w:val="0068664D"/>
    <w:rsid w:val="00687624"/>
    <w:rsid w:val="0069085C"/>
    <w:rsid w:val="00695442"/>
    <w:rsid w:val="006970C9"/>
    <w:rsid w:val="00697B09"/>
    <w:rsid w:val="006A0D15"/>
    <w:rsid w:val="006A1C5A"/>
    <w:rsid w:val="006A5065"/>
    <w:rsid w:val="006A7467"/>
    <w:rsid w:val="006B0B05"/>
    <w:rsid w:val="006B3E9F"/>
    <w:rsid w:val="006B7566"/>
    <w:rsid w:val="006B76AB"/>
    <w:rsid w:val="006C0393"/>
    <w:rsid w:val="006C079B"/>
    <w:rsid w:val="006C12E6"/>
    <w:rsid w:val="006D3714"/>
    <w:rsid w:val="006D4090"/>
    <w:rsid w:val="006D5725"/>
    <w:rsid w:val="006E1059"/>
    <w:rsid w:val="006F5CEC"/>
    <w:rsid w:val="00702D36"/>
    <w:rsid w:val="00704EA4"/>
    <w:rsid w:val="00706481"/>
    <w:rsid w:val="007119E9"/>
    <w:rsid w:val="007126C3"/>
    <w:rsid w:val="00716348"/>
    <w:rsid w:val="00725D05"/>
    <w:rsid w:val="007275C7"/>
    <w:rsid w:val="00727F0E"/>
    <w:rsid w:val="00730476"/>
    <w:rsid w:val="0073341F"/>
    <w:rsid w:val="00733EB3"/>
    <w:rsid w:val="00734597"/>
    <w:rsid w:val="00735536"/>
    <w:rsid w:val="00736267"/>
    <w:rsid w:val="00741E72"/>
    <w:rsid w:val="00745B53"/>
    <w:rsid w:val="0074719D"/>
    <w:rsid w:val="0075068B"/>
    <w:rsid w:val="00756EBF"/>
    <w:rsid w:val="00761E84"/>
    <w:rsid w:val="0076333A"/>
    <w:rsid w:val="007651D8"/>
    <w:rsid w:val="00765313"/>
    <w:rsid w:val="00765557"/>
    <w:rsid w:val="00766B29"/>
    <w:rsid w:val="00771BDC"/>
    <w:rsid w:val="00773431"/>
    <w:rsid w:val="007739F8"/>
    <w:rsid w:val="00777FA5"/>
    <w:rsid w:val="00783818"/>
    <w:rsid w:val="00783C99"/>
    <w:rsid w:val="0078551C"/>
    <w:rsid w:val="0078612C"/>
    <w:rsid w:val="00786597"/>
    <w:rsid w:val="007866E1"/>
    <w:rsid w:val="00786E78"/>
    <w:rsid w:val="00792513"/>
    <w:rsid w:val="007A77F8"/>
    <w:rsid w:val="007C2CE5"/>
    <w:rsid w:val="007D30FB"/>
    <w:rsid w:val="007E5727"/>
    <w:rsid w:val="007F19F8"/>
    <w:rsid w:val="007F55B4"/>
    <w:rsid w:val="00801C11"/>
    <w:rsid w:val="00806E58"/>
    <w:rsid w:val="00807B95"/>
    <w:rsid w:val="00817672"/>
    <w:rsid w:val="008179B6"/>
    <w:rsid w:val="00817A0D"/>
    <w:rsid w:val="0082067A"/>
    <w:rsid w:val="008250AB"/>
    <w:rsid w:val="00834406"/>
    <w:rsid w:val="008356C9"/>
    <w:rsid w:val="00837008"/>
    <w:rsid w:val="00837D5E"/>
    <w:rsid w:val="00837DF1"/>
    <w:rsid w:val="00846245"/>
    <w:rsid w:val="0085097D"/>
    <w:rsid w:val="00851952"/>
    <w:rsid w:val="00851D85"/>
    <w:rsid w:val="00855499"/>
    <w:rsid w:val="008621F7"/>
    <w:rsid w:val="00870911"/>
    <w:rsid w:val="00873A51"/>
    <w:rsid w:val="008751B8"/>
    <w:rsid w:val="00876883"/>
    <w:rsid w:val="00885BE7"/>
    <w:rsid w:val="00886B59"/>
    <w:rsid w:val="00892400"/>
    <w:rsid w:val="00896092"/>
    <w:rsid w:val="008A1F04"/>
    <w:rsid w:val="008A791E"/>
    <w:rsid w:val="008B40F5"/>
    <w:rsid w:val="008C19EB"/>
    <w:rsid w:val="008C3CBC"/>
    <w:rsid w:val="008C7519"/>
    <w:rsid w:val="008D22F0"/>
    <w:rsid w:val="008D6C25"/>
    <w:rsid w:val="008D6E09"/>
    <w:rsid w:val="008D7139"/>
    <w:rsid w:val="008D74E4"/>
    <w:rsid w:val="008E4B29"/>
    <w:rsid w:val="008E7E7F"/>
    <w:rsid w:val="008F0239"/>
    <w:rsid w:val="008F1E63"/>
    <w:rsid w:val="008F457B"/>
    <w:rsid w:val="008F6B84"/>
    <w:rsid w:val="008F7481"/>
    <w:rsid w:val="00905331"/>
    <w:rsid w:val="009056E8"/>
    <w:rsid w:val="00917290"/>
    <w:rsid w:val="00924BBA"/>
    <w:rsid w:val="009270EF"/>
    <w:rsid w:val="0093573C"/>
    <w:rsid w:val="00936B05"/>
    <w:rsid w:val="00940F72"/>
    <w:rsid w:val="009426B0"/>
    <w:rsid w:val="00945EE1"/>
    <w:rsid w:val="00946F39"/>
    <w:rsid w:val="00947071"/>
    <w:rsid w:val="00950358"/>
    <w:rsid w:val="00950FAD"/>
    <w:rsid w:val="00961791"/>
    <w:rsid w:val="00970AD2"/>
    <w:rsid w:val="00974DBB"/>
    <w:rsid w:val="00981197"/>
    <w:rsid w:val="00986FE9"/>
    <w:rsid w:val="0099133C"/>
    <w:rsid w:val="009920F4"/>
    <w:rsid w:val="009930BC"/>
    <w:rsid w:val="00995273"/>
    <w:rsid w:val="00995588"/>
    <w:rsid w:val="00995DE9"/>
    <w:rsid w:val="00997578"/>
    <w:rsid w:val="009A6E46"/>
    <w:rsid w:val="009B1D0B"/>
    <w:rsid w:val="009B2320"/>
    <w:rsid w:val="009B39D4"/>
    <w:rsid w:val="009B43D6"/>
    <w:rsid w:val="009B7545"/>
    <w:rsid w:val="009C7C19"/>
    <w:rsid w:val="009D0A89"/>
    <w:rsid w:val="009D6B12"/>
    <w:rsid w:val="009D7D69"/>
    <w:rsid w:val="009E1C00"/>
    <w:rsid w:val="009E25CE"/>
    <w:rsid w:val="009E3174"/>
    <w:rsid w:val="009E33CB"/>
    <w:rsid w:val="009E74EF"/>
    <w:rsid w:val="009F3A59"/>
    <w:rsid w:val="009F4A2D"/>
    <w:rsid w:val="00A0086C"/>
    <w:rsid w:val="00A0250B"/>
    <w:rsid w:val="00A03B64"/>
    <w:rsid w:val="00A062C1"/>
    <w:rsid w:val="00A1696A"/>
    <w:rsid w:val="00A22E6A"/>
    <w:rsid w:val="00A24E22"/>
    <w:rsid w:val="00A25FEC"/>
    <w:rsid w:val="00A33B65"/>
    <w:rsid w:val="00A33DF5"/>
    <w:rsid w:val="00A3628A"/>
    <w:rsid w:val="00A40BB8"/>
    <w:rsid w:val="00A4550F"/>
    <w:rsid w:val="00A47607"/>
    <w:rsid w:val="00A5474B"/>
    <w:rsid w:val="00A55CC0"/>
    <w:rsid w:val="00A55E31"/>
    <w:rsid w:val="00A563F4"/>
    <w:rsid w:val="00A60B46"/>
    <w:rsid w:val="00A62EBC"/>
    <w:rsid w:val="00A67A58"/>
    <w:rsid w:val="00A70378"/>
    <w:rsid w:val="00A749B7"/>
    <w:rsid w:val="00A75B8F"/>
    <w:rsid w:val="00A76A0E"/>
    <w:rsid w:val="00A80396"/>
    <w:rsid w:val="00A84B3F"/>
    <w:rsid w:val="00AA14B2"/>
    <w:rsid w:val="00AA43D4"/>
    <w:rsid w:val="00AB14AD"/>
    <w:rsid w:val="00AB710A"/>
    <w:rsid w:val="00AC2137"/>
    <w:rsid w:val="00AC4873"/>
    <w:rsid w:val="00AC7DF6"/>
    <w:rsid w:val="00AC7E96"/>
    <w:rsid w:val="00AD115A"/>
    <w:rsid w:val="00AD5468"/>
    <w:rsid w:val="00AD548F"/>
    <w:rsid w:val="00AE105E"/>
    <w:rsid w:val="00AE6CA8"/>
    <w:rsid w:val="00AF1079"/>
    <w:rsid w:val="00AF4503"/>
    <w:rsid w:val="00AF6DB3"/>
    <w:rsid w:val="00B00AE0"/>
    <w:rsid w:val="00B04EE3"/>
    <w:rsid w:val="00B10225"/>
    <w:rsid w:val="00B1254B"/>
    <w:rsid w:val="00B134F5"/>
    <w:rsid w:val="00B17870"/>
    <w:rsid w:val="00B22546"/>
    <w:rsid w:val="00B30376"/>
    <w:rsid w:val="00B33C12"/>
    <w:rsid w:val="00B3480D"/>
    <w:rsid w:val="00B458CD"/>
    <w:rsid w:val="00B45B34"/>
    <w:rsid w:val="00B45BF1"/>
    <w:rsid w:val="00B51477"/>
    <w:rsid w:val="00B52D8A"/>
    <w:rsid w:val="00B53292"/>
    <w:rsid w:val="00B569B3"/>
    <w:rsid w:val="00B60912"/>
    <w:rsid w:val="00B63323"/>
    <w:rsid w:val="00B63A7B"/>
    <w:rsid w:val="00B64296"/>
    <w:rsid w:val="00B732E9"/>
    <w:rsid w:val="00B90895"/>
    <w:rsid w:val="00B9241E"/>
    <w:rsid w:val="00B943E6"/>
    <w:rsid w:val="00B967A2"/>
    <w:rsid w:val="00B974BE"/>
    <w:rsid w:val="00BA2237"/>
    <w:rsid w:val="00BA4E01"/>
    <w:rsid w:val="00BA74F7"/>
    <w:rsid w:val="00BA7E74"/>
    <w:rsid w:val="00BB6081"/>
    <w:rsid w:val="00BB7979"/>
    <w:rsid w:val="00BC46E1"/>
    <w:rsid w:val="00BD0614"/>
    <w:rsid w:val="00BD0825"/>
    <w:rsid w:val="00BD46CD"/>
    <w:rsid w:val="00BE6670"/>
    <w:rsid w:val="00BF237F"/>
    <w:rsid w:val="00BF7250"/>
    <w:rsid w:val="00C01E62"/>
    <w:rsid w:val="00C03660"/>
    <w:rsid w:val="00C1108F"/>
    <w:rsid w:val="00C12696"/>
    <w:rsid w:val="00C12C4F"/>
    <w:rsid w:val="00C13D79"/>
    <w:rsid w:val="00C151B2"/>
    <w:rsid w:val="00C16A39"/>
    <w:rsid w:val="00C17085"/>
    <w:rsid w:val="00C176A5"/>
    <w:rsid w:val="00C20886"/>
    <w:rsid w:val="00C214C0"/>
    <w:rsid w:val="00C30067"/>
    <w:rsid w:val="00C30B52"/>
    <w:rsid w:val="00C322FD"/>
    <w:rsid w:val="00C3433A"/>
    <w:rsid w:val="00C40A47"/>
    <w:rsid w:val="00C433C8"/>
    <w:rsid w:val="00C4413F"/>
    <w:rsid w:val="00C44B90"/>
    <w:rsid w:val="00C47ED6"/>
    <w:rsid w:val="00C548F1"/>
    <w:rsid w:val="00C6111D"/>
    <w:rsid w:val="00C61443"/>
    <w:rsid w:val="00C6439A"/>
    <w:rsid w:val="00C707BB"/>
    <w:rsid w:val="00C7212E"/>
    <w:rsid w:val="00C723A4"/>
    <w:rsid w:val="00C85571"/>
    <w:rsid w:val="00C85D72"/>
    <w:rsid w:val="00C90873"/>
    <w:rsid w:val="00C92E07"/>
    <w:rsid w:val="00C9538D"/>
    <w:rsid w:val="00C96631"/>
    <w:rsid w:val="00CA11CC"/>
    <w:rsid w:val="00CA427E"/>
    <w:rsid w:val="00CA4FA0"/>
    <w:rsid w:val="00CB037E"/>
    <w:rsid w:val="00CB1373"/>
    <w:rsid w:val="00CB1DD8"/>
    <w:rsid w:val="00CB3A71"/>
    <w:rsid w:val="00CB7378"/>
    <w:rsid w:val="00CC1A6D"/>
    <w:rsid w:val="00CC437A"/>
    <w:rsid w:val="00CD5574"/>
    <w:rsid w:val="00CE013D"/>
    <w:rsid w:val="00CE3A11"/>
    <w:rsid w:val="00CE7806"/>
    <w:rsid w:val="00CF1237"/>
    <w:rsid w:val="00CF1A03"/>
    <w:rsid w:val="00D008E7"/>
    <w:rsid w:val="00D013C6"/>
    <w:rsid w:val="00D018BB"/>
    <w:rsid w:val="00D046CD"/>
    <w:rsid w:val="00D06847"/>
    <w:rsid w:val="00D116B2"/>
    <w:rsid w:val="00D12BDE"/>
    <w:rsid w:val="00D1525A"/>
    <w:rsid w:val="00D232D8"/>
    <w:rsid w:val="00D33B5D"/>
    <w:rsid w:val="00D354B6"/>
    <w:rsid w:val="00D406DC"/>
    <w:rsid w:val="00D439BF"/>
    <w:rsid w:val="00D460F6"/>
    <w:rsid w:val="00D50E7A"/>
    <w:rsid w:val="00D55C65"/>
    <w:rsid w:val="00D63C35"/>
    <w:rsid w:val="00D65C1F"/>
    <w:rsid w:val="00D661DB"/>
    <w:rsid w:val="00D674A2"/>
    <w:rsid w:val="00D70196"/>
    <w:rsid w:val="00D70F4C"/>
    <w:rsid w:val="00D7413C"/>
    <w:rsid w:val="00D76288"/>
    <w:rsid w:val="00D77339"/>
    <w:rsid w:val="00D80241"/>
    <w:rsid w:val="00D816AC"/>
    <w:rsid w:val="00D8334C"/>
    <w:rsid w:val="00D86601"/>
    <w:rsid w:val="00D90A24"/>
    <w:rsid w:val="00D92C26"/>
    <w:rsid w:val="00DA6CE9"/>
    <w:rsid w:val="00DA751D"/>
    <w:rsid w:val="00DB115C"/>
    <w:rsid w:val="00DB499B"/>
    <w:rsid w:val="00DB51BF"/>
    <w:rsid w:val="00DB5864"/>
    <w:rsid w:val="00DB701F"/>
    <w:rsid w:val="00DC0054"/>
    <w:rsid w:val="00DC2C7C"/>
    <w:rsid w:val="00DC43E8"/>
    <w:rsid w:val="00DC5923"/>
    <w:rsid w:val="00DD242E"/>
    <w:rsid w:val="00DD31FA"/>
    <w:rsid w:val="00DD4DF1"/>
    <w:rsid w:val="00DD66A0"/>
    <w:rsid w:val="00DD7AB3"/>
    <w:rsid w:val="00DE14FE"/>
    <w:rsid w:val="00DE2B94"/>
    <w:rsid w:val="00DE777C"/>
    <w:rsid w:val="00DE7B8A"/>
    <w:rsid w:val="00DF19BB"/>
    <w:rsid w:val="00DF4F6C"/>
    <w:rsid w:val="00E00297"/>
    <w:rsid w:val="00E0369C"/>
    <w:rsid w:val="00E1029B"/>
    <w:rsid w:val="00E13608"/>
    <w:rsid w:val="00E1441E"/>
    <w:rsid w:val="00E1770C"/>
    <w:rsid w:val="00E21288"/>
    <w:rsid w:val="00E27179"/>
    <w:rsid w:val="00E27D75"/>
    <w:rsid w:val="00E3022F"/>
    <w:rsid w:val="00E30F3A"/>
    <w:rsid w:val="00E3159C"/>
    <w:rsid w:val="00E316B2"/>
    <w:rsid w:val="00E32687"/>
    <w:rsid w:val="00E345B5"/>
    <w:rsid w:val="00E348EB"/>
    <w:rsid w:val="00E36497"/>
    <w:rsid w:val="00E36A8D"/>
    <w:rsid w:val="00E4050B"/>
    <w:rsid w:val="00E41375"/>
    <w:rsid w:val="00E437C2"/>
    <w:rsid w:val="00E43EB4"/>
    <w:rsid w:val="00E46071"/>
    <w:rsid w:val="00E5000F"/>
    <w:rsid w:val="00E56AB3"/>
    <w:rsid w:val="00E574F4"/>
    <w:rsid w:val="00E63F49"/>
    <w:rsid w:val="00E646A0"/>
    <w:rsid w:val="00E67F3A"/>
    <w:rsid w:val="00E714D4"/>
    <w:rsid w:val="00E74429"/>
    <w:rsid w:val="00E775C5"/>
    <w:rsid w:val="00E83A88"/>
    <w:rsid w:val="00E83E13"/>
    <w:rsid w:val="00E86D04"/>
    <w:rsid w:val="00E9516E"/>
    <w:rsid w:val="00E9700A"/>
    <w:rsid w:val="00EA3C25"/>
    <w:rsid w:val="00EA6662"/>
    <w:rsid w:val="00EA7465"/>
    <w:rsid w:val="00EB4B0F"/>
    <w:rsid w:val="00EB55F7"/>
    <w:rsid w:val="00EB74B9"/>
    <w:rsid w:val="00EC0A0C"/>
    <w:rsid w:val="00ED2306"/>
    <w:rsid w:val="00ED6A3E"/>
    <w:rsid w:val="00ED76B9"/>
    <w:rsid w:val="00EE4614"/>
    <w:rsid w:val="00EE4AE0"/>
    <w:rsid w:val="00EE4BB2"/>
    <w:rsid w:val="00EE4F82"/>
    <w:rsid w:val="00EF029C"/>
    <w:rsid w:val="00F04C0B"/>
    <w:rsid w:val="00F07E5E"/>
    <w:rsid w:val="00F17358"/>
    <w:rsid w:val="00F2155D"/>
    <w:rsid w:val="00F26B56"/>
    <w:rsid w:val="00F26C47"/>
    <w:rsid w:val="00F316BE"/>
    <w:rsid w:val="00F3177D"/>
    <w:rsid w:val="00F37B63"/>
    <w:rsid w:val="00F401C6"/>
    <w:rsid w:val="00F43027"/>
    <w:rsid w:val="00F56CA8"/>
    <w:rsid w:val="00F60963"/>
    <w:rsid w:val="00F61BB0"/>
    <w:rsid w:val="00F61EC4"/>
    <w:rsid w:val="00F6775A"/>
    <w:rsid w:val="00F67A1C"/>
    <w:rsid w:val="00F773D1"/>
    <w:rsid w:val="00F80EA9"/>
    <w:rsid w:val="00F814C2"/>
    <w:rsid w:val="00F84C08"/>
    <w:rsid w:val="00F866C8"/>
    <w:rsid w:val="00F90D30"/>
    <w:rsid w:val="00FA35BD"/>
    <w:rsid w:val="00FA3C02"/>
    <w:rsid w:val="00FA479A"/>
    <w:rsid w:val="00FA64B2"/>
    <w:rsid w:val="00FB2CD4"/>
    <w:rsid w:val="00FB30FE"/>
    <w:rsid w:val="00FB406E"/>
    <w:rsid w:val="00FB4731"/>
    <w:rsid w:val="00FC1ACC"/>
    <w:rsid w:val="00FC1EC1"/>
    <w:rsid w:val="00FC3B83"/>
    <w:rsid w:val="00FC506F"/>
    <w:rsid w:val="00FD27E1"/>
    <w:rsid w:val="00FD491D"/>
    <w:rsid w:val="00FD5135"/>
    <w:rsid w:val="00FE7748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ECBC7B"/>
  <w15:chartTrackingRefBased/>
  <w15:docId w15:val="{8FC48E78-70B5-48A3-AAD7-615538AB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A"/>
    <w:rPr>
      <w:caps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rsid w:val="00655CE1"/>
    <w:rPr>
      <w:caps/>
      <w:sz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Caption">
    <w:name w:val="caption"/>
    <w:basedOn w:val="Normal"/>
    <w:next w:val="Normal"/>
    <w:qFormat/>
    <w:rsid w:val="00204420"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E84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A0E84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8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E84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23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character" w:customStyle="1" w:styleId="Heading1Char">
    <w:name w:val="Heading 1 Char"/>
    <w:link w:val="Heading1"/>
    <w:rsid w:val="00A3628A"/>
    <w:rPr>
      <w:rFonts w:ascii="TimesLT" w:hAnsi="TimesLT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1E76E2A59B5746B3A34C6DA4060217" ma:contentTypeVersion="8" ma:contentTypeDescription="Create a new document." ma:contentTypeScope="" ma:versionID="b4f16d5d1d3cd82b1117d6cd2b93abe2">
  <xsd:schema xmlns:xsd="http://www.w3.org/2001/XMLSchema" xmlns:xs="http://www.w3.org/2001/XMLSchema" xmlns:p="http://schemas.microsoft.com/office/2006/metadata/properties" xmlns:ns3="e16926e3-0eec-4179-bc78-36c5e0fa7592" targetNamespace="http://schemas.microsoft.com/office/2006/metadata/properties" ma:root="true" ma:fieldsID="d5f3070fa7fa7833440829143753a561" ns3:_="">
    <xsd:import namespace="e16926e3-0eec-4179-bc78-36c5e0fa75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926e3-0eec-4179-bc78-36c5e0fa7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97335-5893-4811-97E2-C374B338F5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013AC8-4FB6-43BB-B285-1FB8984646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E206B1-2762-458A-B655-5072F1BB4E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292DD9-EE66-4FDC-BB19-5E60A10ED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926e3-0eec-4179-bc78-36c5e0fa7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2</TotalTime>
  <Pages>2</Pages>
  <Words>1407</Words>
  <Characters>803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2206</CharactersWithSpaces>
  <SharedDoc>false</SharedDoc>
  <HLinks>
    <vt:vector size="6" baseType="variant">
      <vt:variant>
        <vt:i4>7471216</vt:i4>
      </vt:variant>
      <vt:variant>
        <vt:i4>3</vt:i4>
      </vt:variant>
      <vt:variant>
        <vt:i4>0</vt:i4>
      </vt:variant>
      <vt:variant>
        <vt:i4>5</vt:i4>
      </vt:variant>
      <vt:variant>
        <vt:lpwstr>http://www.nzt.lt/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ZUD</dc:creator>
  <cp:keywords/>
  <cp:lastModifiedBy>Violeta Junkarienė</cp:lastModifiedBy>
  <cp:revision>3</cp:revision>
  <cp:lastPrinted>2025-07-04T08:01:00Z</cp:lastPrinted>
  <dcterms:created xsi:type="dcterms:W3CDTF">2026-06-11T10:28:00Z</dcterms:created>
  <dcterms:modified xsi:type="dcterms:W3CDTF">2026-06-11T10:29:00Z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0x0101001A1E76E2A59B5746B3A34C6DA4060217</vt:lpwstr>
  </property>
</Properties>
</file>