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3D8BC" w14:textId="77777777" w:rsidR="00F17358" w:rsidRDefault="00F17358" w:rsidP="000F528A">
      <w:pPr>
        <w:tabs>
          <w:tab w:val="left" w:pos="4320"/>
          <w:tab w:val="left" w:pos="4860"/>
          <w:tab w:val="left" w:pos="5000"/>
        </w:tabs>
        <w:ind w:left="7938" w:right="-181" w:hanging="1842"/>
        <w:jc w:val="both"/>
        <w:rPr>
          <w:bCs/>
          <w:caps w:val="0"/>
          <w:szCs w:val="24"/>
        </w:rPr>
      </w:pPr>
      <w:r>
        <w:rPr>
          <w:bCs/>
          <w:caps w:val="0"/>
          <w:szCs w:val="24"/>
        </w:rPr>
        <w:t>PATVIRTINTA</w:t>
      </w:r>
    </w:p>
    <w:p w14:paraId="5D8E6F86" w14:textId="77777777" w:rsidR="00F17358" w:rsidRDefault="00F17358" w:rsidP="00F17358">
      <w:pPr>
        <w:tabs>
          <w:tab w:val="left" w:pos="4320"/>
          <w:tab w:val="left" w:pos="4860"/>
          <w:tab w:val="left" w:pos="5000"/>
        </w:tabs>
        <w:ind w:left="6096" w:right="-181"/>
        <w:jc w:val="both"/>
        <w:rPr>
          <w:bCs/>
          <w:caps w:val="0"/>
          <w:szCs w:val="24"/>
        </w:rPr>
      </w:pPr>
      <w:r>
        <w:rPr>
          <w:bCs/>
          <w:caps w:val="0"/>
          <w:szCs w:val="24"/>
        </w:rPr>
        <w:t>Nacionalinės žemės tarnybos prie</w:t>
      </w:r>
    </w:p>
    <w:p w14:paraId="713C93B1" w14:textId="77777777" w:rsidR="000F528A" w:rsidRDefault="00F17358" w:rsidP="00F17358">
      <w:pPr>
        <w:tabs>
          <w:tab w:val="left" w:pos="4320"/>
          <w:tab w:val="left" w:pos="4860"/>
          <w:tab w:val="left" w:pos="5000"/>
        </w:tabs>
        <w:ind w:left="6096" w:right="-181"/>
        <w:jc w:val="both"/>
        <w:rPr>
          <w:bCs/>
          <w:caps w:val="0"/>
          <w:szCs w:val="24"/>
        </w:rPr>
      </w:pPr>
      <w:r>
        <w:rPr>
          <w:bCs/>
          <w:caps w:val="0"/>
          <w:szCs w:val="24"/>
        </w:rPr>
        <w:t xml:space="preserve">Aplinkos ministerijos Klaipėdos apygardos žemės tvarkymo </w:t>
      </w:r>
    </w:p>
    <w:p w14:paraId="3C594F9B" w14:textId="30D4DD5A" w:rsidR="00F17358" w:rsidRDefault="00F17358" w:rsidP="00F17358">
      <w:pPr>
        <w:tabs>
          <w:tab w:val="left" w:pos="4320"/>
          <w:tab w:val="left" w:pos="4860"/>
          <w:tab w:val="left" w:pos="5000"/>
        </w:tabs>
        <w:ind w:left="6096" w:right="-181"/>
        <w:jc w:val="both"/>
        <w:rPr>
          <w:bCs/>
          <w:caps w:val="0"/>
          <w:szCs w:val="24"/>
        </w:rPr>
      </w:pPr>
      <w:r>
        <w:rPr>
          <w:bCs/>
          <w:caps w:val="0"/>
          <w:szCs w:val="24"/>
        </w:rPr>
        <w:t>ir administravimo skyriaus vedėjo</w:t>
      </w:r>
    </w:p>
    <w:p w14:paraId="494FC4AD" w14:textId="55F05BD2" w:rsidR="00F17358" w:rsidRDefault="00F17358" w:rsidP="00F17358">
      <w:pPr>
        <w:tabs>
          <w:tab w:val="left" w:pos="4320"/>
          <w:tab w:val="left" w:pos="4860"/>
          <w:tab w:val="left" w:pos="5000"/>
        </w:tabs>
        <w:ind w:left="6096" w:right="-181"/>
        <w:jc w:val="both"/>
        <w:rPr>
          <w:bCs/>
          <w:caps w:val="0"/>
          <w:szCs w:val="24"/>
        </w:rPr>
      </w:pPr>
      <w:r>
        <w:rPr>
          <w:bCs/>
          <w:caps w:val="0"/>
          <w:szCs w:val="24"/>
        </w:rPr>
        <w:t>202</w:t>
      </w:r>
      <w:r w:rsidR="00706481">
        <w:rPr>
          <w:bCs/>
          <w:caps w:val="0"/>
          <w:szCs w:val="24"/>
        </w:rPr>
        <w:t>6</w:t>
      </w:r>
      <w:r>
        <w:rPr>
          <w:bCs/>
          <w:caps w:val="0"/>
          <w:szCs w:val="24"/>
        </w:rPr>
        <w:t xml:space="preserve"> m. </w:t>
      </w:r>
      <w:r w:rsidR="00C016E1">
        <w:rPr>
          <w:bCs/>
          <w:caps w:val="0"/>
          <w:szCs w:val="24"/>
        </w:rPr>
        <w:t>birželio 9</w:t>
      </w:r>
      <w:r>
        <w:rPr>
          <w:bCs/>
          <w:caps w:val="0"/>
          <w:szCs w:val="24"/>
        </w:rPr>
        <w:t xml:space="preserve">  d. įsakymu</w:t>
      </w:r>
    </w:p>
    <w:p w14:paraId="1438F2BF" w14:textId="167250DE" w:rsidR="00F17358" w:rsidRDefault="00F17358" w:rsidP="00F17358">
      <w:pPr>
        <w:tabs>
          <w:tab w:val="left" w:pos="4320"/>
          <w:tab w:val="left" w:pos="4860"/>
          <w:tab w:val="left" w:pos="5000"/>
        </w:tabs>
        <w:ind w:left="6096" w:right="-181"/>
        <w:jc w:val="both"/>
        <w:rPr>
          <w:bCs/>
          <w:caps w:val="0"/>
          <w:szCs w:val="24"/>
        </w:rPr>
      </w:pPr>
      <w:r>
        <w:rPr>
          <w:bCs/>
          <w:caps w:val="0"/>
          <w:szCs w:val="24"/>
        </w:rPr>
        <w:t xml:space="preserve">Nr. 4RKĮ- </w:t>
      </w:r>
      <w:r w:rsidR="00C016E1">
        <w:rPr>
          <w:bCs/>
          <w:caps w:val="0"/>
          <w:szCs w:val="24"/>
        </w:rPr>
        <w:t>340</w:t>
      </w:r>
      <w:r>
        <w:rPr>
          <w:bCs/>
          <w:caps w:val="0"/>
          <w:szCs w:val="24"/>
        </w:rPr>
        <w:t xml:space="preserve">     </w:t>
      </w:r>
      <w:r w:rsidR="000F528A">
        <w:rPr>
          <w:bCs/>
          <w:caps w:val="0"/>
          <w:szCs w:val="24"/>
        </w:rPr>
        <w:t xml:space="preserve">  </w:t>
      </w:r>
      <w:r>
        <w:rPr>
          <w:bCs/>
          <w:caps w:val="0"/>
          <w:szCs w:val="24"/>
        </w:rPr>
        <w:t xml:space="preserve">      </w:t>
      </w:r>
    </w:p>
    <w:p w14:paraId="67C55151" w14:textId="77777777" w:rsidR="00F17358" w:rsidRDefault="00F17358" w:rsidP="00F17358">
      <w:pPr>
        <w:tabs>
          <w:tab w:val="left" w:pos="4320"/>
          <w:tab w:val="left" w:pos="4860"/>
          <w:tab w:val="left" w:pos="5000"/>
        </w:tabs>
        <w:ind w:left="6096" w:right="-181"/>
        <w:jc w:val="both"/>
        <w:rPr>
          <w:bCs/>
          <w:caps w:val="0"/>
          <w:szCs w:val="24"/>
        </w:rPr>
      </w:pPr>
    </w:p>
    <w:p w14:paraId="17CD78A7" w14:textId="77777777" w:rsidR="00F17358" w:rsidRDefault="00F17358" w:rsidP="00F17358">
      <w:pPr>
        <w:tabs>
          <w:tab w:val="left" w:pos="4320"/>
          <w:tab w:val="left" w:pos="4860"/>
          <w:tab w:val="left" w:pos="5000"/>
        </w:tabs>
        <w:ind w:left="6096" w:right="-181"/>
        <w:jc w:val="both"/>
        <w:rPr>
          <w:bCs/>
          <w:caps w:val="0"/>
          <w:szCs w:val="24"/>
        </w:rPr>
      </w:pPr>
    </w:p>
    <w:p w14:paraId="7F1C9B45" w14:textId="5E6943CE" w:rsidR="00F17358" w:rsidRDefault="00F17358" w:rsidP="00F17358">
      <w:pPr>
        <w:pStyle w:val="Header"/>
        <w:widowControl w:val="0"/>
        <w:tabs>
          <w:tab w:val="clear" w:pos="4153"/>
          <w:tab w:val="clear" w:pos="8306"/>
          <w:tab w:val="left" w:pos="9498"/>
        </w:tabs>
        <w:jc w:val="center"/>
        <w:rPr>
          <w:b/>
          <w:color w:val="000000"/>
          <w:spacing w:val="-2"/>
          <w:szCs w:val="24"/>
          <w:lang w:val="lt-LT"/>
        </w:rPr>
      </w:pPr>
      <w:r w:rsidRPr="00E36497">
        <w:rPr>
          <w:b/>
          <w:color w:val="000000"/>
          <w:spacing w:val="-2"/>
          <w:szCs w:val="24"/>
        </w:rPr>
        <w:t xml:space="preserve">Asmenų, pateikusių prašymus  </w:t>
      </w:r>
      <w:r w:rsidRPr="00D33B5D">
        <w:rPr>
          <w:b/>
          <w:color w:val="000000"/>
          <w:spacing w:val="-2"/>
          <w:szCs w:val="24"/>
        </w:rPr>
        <w:t>grąžinti natūra</w:t>
      </w:r>
      <w:r w:rsidRPr="00E36497">
        <w:rPr>
          <w:b/>
          <w:color w:val="000000"/>
          <w:spacing w:val="-2"/>
          <w:szCs w:val="24"/>
        </w:rPr>
        <w:t xml:space="preserve"> </w:t>
      </w:r>
      <w:r>
        <w:rPr>
          <w:b/>
          <w:color w:val="000000"/>
          <w:spacing w:val="-2"/>
          <w:szCs w:val="24"/>
          <w:lang w:val="lt-LT"/>
        </w:rPr>
        <w:t xml:space="preserve">, </w:t>
      </w:r>
      <w:r w:rsidRPr="00E36497">
        <w:rPr>
          <w:b/>
          <w:color w:val="000000"/>
          <w:spacing w:val="-2"/>
          <w:szCs w:val="24"/>
        </w:rPr>
        <w:t xml:space="preserve">PERDUOTI ar SUTEIKTI nuosavybėn neatlygintinai žemės, miško sklypus ar vandens telkinius, taip pat parduoti, išnuomoti, perduoti neatlygintinai naudotis arba patikėjimo teise valstybinės žemės sklypus </w:t>
      </w:r>
      <w:r>
        <w:rPr>
          <w:b/>
          <w:color w:val="000000"/>
          <w:spacing w:val="-2"/>
          <w:szCs w:val="24"/>
          <w:lang w:val="lt-LT"/>
        </w:rPr>
        <w:t>tauragės</w:t>
      </w:r>
      <w:r w:rsidRPr="00E36497">
        <w:rPr>
          <w:b/>
          <w:color w:val="000000"/>
          <w:spacing w:val="-2"/>
          <w:szCs w:val="24"/>
        </w:rPr>
        <w:t xml:space="preserve"> apskrities </w:t>
      </w:r>
      <w:r w:rsidR="00E3044F">
        <w:rPr>
          <w:b/>
          <w:color w:val="000000"/>
          <w:spacing w:val="-2"/>
          <w:szCs w:val="24"/>
        </w:rPr>
        <w:t>Tauragės r.</w:t>
      </w:r>
      <w:r>
        <w:rPr>
          <w:b/>
          <w:color w:val="000000"/>
          <w:spacing w:val="-2"/>
          <w:szCs w:val="24"/>
          <w:lang w:val="lt-LT"/>
        </w:rPr>
        <w:t xml:space="preserve"> </w:t>
      </w:r>
      <w:r w:rsidRPr="00E36497">
        <w:rPr>
          <w:b/>
          <w:color w:val="000000"/>
          <w:spacing w:val="-2"/>
          <w:szCs w:val="24"/>
        </w:rPr>
        <w:t>savivaldybės</w:t>
      </w:r>
      <w:r>
        <w:rPr>
          <w:b/>
          <w:color w:val="000000"/>
          <w:spacing w:val="-2"/>
          <w:szCs w:val="24"/>
          <w:lang w:val="lt-LT"/>
        </w:rPr>
        <w:t xml:space="preserve"> </w:t>
      </w:r>
      <w:r w:rsidR="00E3044F">
        <w:rPr>
          <w:b/>
          <w:color w:val="000000"/>
          <w:spacing w:val="-2"/>
          <w:szCs w:val="24"/>
          <w:lang w:val="lt-LT"/>
        </w:rPr>
        <w:t>Žygaičių</w:t>
      </w:r>
      <w:r w:rsidRPr="00E36497">
        <w:rPr>
          <w:b/>
          <w:color w:val="000000"/>
          <w:spacing w:val="-2"/>
          <w:szCs w:val="24"/>
        </w:rPr>
        <w:t xml:space="preserve"> seniūnijos </w:t>
      </w:r>
      <w:r w:rsidR="008C1269">
        <w:rPr>
          <w:b/>
          <w:color w:val="000000"/>
          <w:spacing w:val="-2"/>
          <w:szCs w:val="24"/>
        </w:rPr>
        <w:t>Aukštupių</w:t>
      </w:r>
      <w:r>
        <w:rPr>
          <w:b/>
          <w:color w:val="000000"/>
          <w:spacing w:val="-2"/>
          <w:szCs w:val="24"/>
          <w:lang w:val="lt-LT"/>
        </w:rPr>
        <w:t xml:space="preserve"> </w:t>
      </w:r>
      <w:r w:rsidRPr="00E36497">
        <w:rPr>
          <w:b/>
          <w:color w:val="000000"/>
          <w:spacing w:val="-2"/>
          <w:szCs w:val="24"/>
        </w:rPr>
        <w:t>kadastro vietovėje, sąrašas</w:t>
      </w:r>
    </w:p>
    <w:p w14:paraId="5A637B2E" w14:textId="77777777" w:rsidR="009B2320" w:rsidRPr="00DC2C7C" w:rsidRDefault="009B2320" w:rsidP="00E574F4">
      <w:pPr>
        <w:jc w:val="both"/>
        <w:rPr>
          <w:b/>
          <w:caps w:val="0"/>
          <w:sz w:val="20"/>
        </w:rPr>
      </w:pPr>
    </w:p>
    <w:p w14:paraId="1FE81F5B" w14:textId="77777777" w:rsidR="00FB4731" w:rsidRPr="00DC2C7C" w:rsidRDefault="00445A9E" w:rsidP="00BD0825">
      <w:pPr>
        <w:spacing w:line="216" w:lineRule="auto"/>
        <w:jc w:val="both"/>
        <w:rPr>
          <w:caps w:val="0"/>
          <w:sz w:val="20"/>
        </w:rPr>
      </w:pPr>
      <w:r w:rsidRPr="00DC2C7C">
        <w:rPr>
          <w:caps w:val="0"/>
          <w:sz w:val="20"/>
        </w:rPr>
        <w:t xml:space="preserve"> </w:t>
      </w:r>
    </w:p>
    <w:p w14:paraId="2707B5B6" w14:textId="77777777" w:rsidR="00A40BB8" w:rsidRDefault="00E574F4" w:rsidP="00E574F4">
      <w:pPr>
        <w:jc w:val="both"/>
        <w:rPr>
          <w:b/>
          <w:caps w:val="0"/>
          <w:szCs w:val="24"/>
        </w:rPr>
      </w:pPr>
      <w:r w:rsidRPr="00E574F4">
        <w:rPr>
          <w:b/>
          <w:caps w:val="0"/>
          <w:szCs w:val="24"/>
        </w:rPr>
        <w:t xml:space="preserve">XII. Parduodami, nuomojami, perduodami neatlygintinai naudotis ar patikėjimo teise žemės sklypai kitais įstatymų nustatytais atvejais. </w:t>
      </w:r>
    </w:p>
    <w:p w14:paraId="6DD2BDD0" w14:textId="77777777" w:rsidR="00DB499B" w:rsidRPr="00DC2C7C" w:rsidRDefault="00E574F4" w:rsidP="00E574F4">
      <w:pPr>
        <w:jc w:val="both"/>
        <w:rPr>
          <w:b/>
          <w:caps w:val="0"/>
          <w:sz w:val="20"/>
        </w:rPr>
      </w:pPr>
      <w:r w:rsidRPr="00DC2C7C">
        <w:rPr>
          <w:b/>
          <w:caps w:val="0"/>
          <w:sz w:val="20"/>
        </w:rPr>
        <w:t xml:space="preserve"> </w:t>
      </w:r>
    </w:p>
    <w:tbl>
      <w:tblPr>
        <w:tblW w:w="157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863"/>
        <w:gridCol w:w="1843"/>
        <w:gridCol w:w="1276"/>
        <w:gridCol w:w="1417"/>
        <w:gridCol w:w="1276"/>
        <w:gridCol w:w="851"/>
        <w:gridCol w:w="1275"/>
        <w:gridCol w:w="1276"/>
        <w:gridCol w:w="992"/>
        <w:gridCol w:w="2098"/>
        <w:gridCol w:w="7"/>
      </w:tblGrid>
      <w:tr w:rsidR="001D4AFE" w:rsidRPr="00E574F4" w14:paraId="6BDC7237" w14:textId="77777777" w:rsidTr="00C016E1">
        <w:trPr>
          <w:trHeight w:val="28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C8C554" w14:textId="77777777" w:rsidR="00C90873" w:rsidRPr="00E574F4" w:rsidRDefault="00C90873" w:rsidP="00C6439A">
            <w:pPr>
              <w:jc w:val="center"/>
              <w:rPr>
                <w:caps w:val="0"/>
                <w:szCs w:val="24"/>
              </w:rPr>
            </w:pPr>
            <w:r w:rsidRPr="00E574F4">
              <w:rPr>
                <w:caps w:val="0"/>
                <w:szCs w:val="24"/>
              </w:rPr>
              <w:t>Eil. Nr.</w:t>
            </w:r>
          </w:p>
        </w:tc>
        <w:tc>
          <w:tcPr>
            <w:tcW w:w="28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470F97" w14:textId="77777777" w:rsidR="00C90873" w:rsidRPr="00E574F4" w:rsidRDefault="00C90873" w:rsidP="00C6439A">
            <w:pPr>
              <w:jc w:val="center"/>
              <w:rPr>
                <w:caps w:val="0"/>
                <w:szCs w:val="24"/>
              </w:rPr>
            </w:pPr>
            <w:r w:rsidRPr="00FB4731">
              <w:rPr>
                <w:caps w:val="0"/>
                <w:szCs w:val="24"/>
              </w:rPr>
              <w:t xml:space="preserve">Fizinio asmens vardas, pavardė ar juridinio asmens arba </w:t>
            </w:r>
            <w:r w:rsidR="00C13D79">
              <w:rPr>
                <w:caps w:val="0"/>
                <w:szCs w:val="24"/>
              </w:rPr>
              <w:t xml:space="preserve">kitos </w:t>
            </w:r>
            <w:r w:rsidRPr="00FB4731">
              <w:rPr>
                <w:caps w:val="0"/>
                <w:szCs w:val="24"/>
              </w:rPr>
              <w:t>užsienio organizacijos pavadinimas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2DF929" w14:textId="77777777" w:rsidR="00C90873" w:rsidRPr="00E574F4" w:rsidRDefault="00C90873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Prašymo gavimo teritoriniame skyriuje data ir numeris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C638C" w14:textId="77777777" w:rsidR="00C90873" w:rsidRPr="00E574F4" w:rsidRDefault="00C90873" w:rsidP="003F71CB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Pageidaujama</w:t>
            </w:r>
            <w:r w:rsidR="0074719D">
              <w:rPr>
                <w:caps w:val="0"/>
                <w:szCs w:val="24"/>
              </w:rPr>
              <w:t xml:space="preserve"> gauti</w:t>
            </w:r>
            <w:r>
              <w:rPr>
                <w:caps w:val="0"/>
                <w:szCs w:val="24"/>
              </w:rPr>
              <w:t xml:space="preserve"> žemės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3E0E7" w14:textId="77777777" w:rsidR="00C90873" w:rsidRPr="00E574F4" w:rsidRDefault="00C90873" w:rsidP="00C6439A">
            <w:pPr>
              <w:jc w:val="center"/>
              <w:rPr>
                <w:caps w:val="0"/>
                <w:szCs w:val="24"/>
              </w:rPr>
            </w:pPr>
            <w:r w:rsidRPr="00C90873">
              <w:rPr>
                <w:caps w:val="0"/>
                <w:szCs w:val="24"/>
              </w:rPr>
              <w:t>Pageidaujama</w:t>
            </w:r>
            <w:r w:rsidR="0074719D">
              <w:rPr>
                <w:caps w:val="0"/>
                <w:szCs w:val="24"/>
              </w:rPr>
              <w:t xml:space="preserve"> gauti</w:t>
            </w:r>
            <w:r w:rsidRPr="00C90873">
              <w:rPr>
                <w:caps w:val="0"/>
                <w:szCs w:val="24"/>
              </w:rPr>
              <w:t xml:space="preserve"> </w:t>
            </w:r>
            <w:r>
              <w:rPr>
                <w:caps w:val="0"/>
                <w:szCs w:val="24"/>
              </w:rPr>
              <w:t>miško</w:t>
            </w:r>
          </w:p>
        </w:tc>
        <w:tc>
          <w:tcPr>
            <w:tcW w:w="3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7DF40" w14:textId="77777777" w:rsidR="00C90873" w:rsidRPr="00E574F4" w:rsidRDefault="00C90873" w:rsidP="00C6439A">
            <w:pPr>
              <w:jc w:val="center"/>
              <w:rPr>
                <w:caps w:val="0"/>
                <w:szCs w:val="24"/>
              </w:rPr>
            </w:pPr>
            <w:r w:rsidRPr="00C90873">
              <w:rPr>
                <w:caps w:val="0"/>
                <w:szCs w:val="24"/>
              </w:rPr>
              <w:t>Pageidaujama</w:t>
            </w:r>
            <w:r w:rsidR="0074719D">
              <w:rPr>
                <w:caps w:val="0"/>
                <w:szCs w:val="24"/>
              </w:rPr>
              <w:t xml:space="preserve"> gauti</w:t>
            </w:r>
            <w:r w:rsidRPr="00C90873">
              <w:rPr>
                <w:caps w:val="0"/>
                <w:szCs w:val="24"/>
              </w:rPr>
              <w:t xml:space="preserve"> </w:t>
            </w:r>
            <w:r>
              <w:rPr>
                <w:caps w:val="0"/>
                <w:szCs w:val="24"/>
              </w:rPr>
              <w:t>vandens telkinio</w:t>
            </w:r>
          </w:p>
        </w:tc>
      </w:tr>
      <w:tr w:rsidR="00F61BB0" w:rsidRPr="00E574F4" w14:paraId="19445E3A" w14:textId="77777777" w:rsidTr="00C016E1">
        <w:trPr>
          <w:gridAfter w:val="1"/>
          <w:wAfter w:w="7" w:type="dxa"/>
          <w:trHeight w:val="732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68B44" w14:textId="77777777" w:rsidR="00851952" w:rsidRPr="00E574F4" w:rsidRDefault="00851952" w:rsidP="00C6439A">
            <w:pPr>
              <w:jc w:val="center"/>
              <w:rPr>
                <w:caps w:val="0"/>
                <w:szCs w:val="24"/>
                <w:lang w:val="en-AU"/>
              </w:rPr>
            </w:pPr>
          </w:p>
        </w:tc>
        <w:tc>
          <w:tcPr>
            <w:tcW w:w="2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956BE" w14:textId="77777777" w:rsidR="00851952" w:rsidRPr="00FB4731" w:rsidRDefault="00851952" w:rsidP="00C6439A">
            <w:pPr>
              <w:jc w:val="center"/>
              <w:rPr>
                <w:caps w:val="0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82DB" w14:textId="77777777" w:rsidR="00851952" w:rsidRDefault="00851952" w:rsidP="00C6439A">
            <w:pPr>
              <w:jc w:val="center"/>
              <w:rPr>
                <w:caps w:val="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5CF24" w14:textId="77777777" w:rsidR="00851952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plotas</w:t>
            </w:r>
          </w:p>
          <w:p w14:paraId="51189223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(ha)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B1E6F" w14:textId="77777777" w:rsidR="00851952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gavimo</w:t>
            </w:r>
          </w:p>
          <w:p w14:paraId="5DBB5A5F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tikslas**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6C460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įsiterpusio žemės ploto Nr.***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89D3A" w14:textId="77777777" w:rsidR="00851952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plotas</w:t>
            </w:r>
          </w:p>
          <w:p w14:paraId="19246169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(ha)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9BA7C" w14:textId="77777777" w:rsidR="00851952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g</w:t>
            </w:r>
            <w:r w:rsidRPr="0074719D">
              <w:rPr>
                <w:caps w:val="0"/>
                <w:szCs w:val="24"/>
              </w:rPr>
              <w:t>avimo</w:t>
            </w:r>
          </w:p>
          <w:p w14:paraId="2733E983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 w:rsidRPr="0074719D">
              <w:rPr>
                <w:caps w:val="0"/>
                <w:szCs w:val="24"/>
              </w:rPr>
              <w:t>tikslas</w:t>
            </w:r>
            <w:r>
              <w:rPr>
                <w:caps w:val="0"/>
                <w:szCs w:val="24"/>
              </w:rPr>
              <w:t>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1FE7D" w14:textId="77777777" w:rsidR="00851952" w:rsidRPr="00E574F4" w:rsidRDefault="00851952" w:rsidP="00851952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įsiterpusio žemės ploto Nr.***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CC838" w14:textId="77777777" w:rsidR="00851952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plotas</w:t>
            </w:r>
          </w:p>
          <w:p w14:paraId="14F9D8C6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(ha)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DE1E5" w14:textId="77777777" w:rsidR="00851952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g</w:t>
            </w:r>
            <w:r w:rsidRPr="0074719D">
              <w:rPr>
                <w:caps w:val="0"/>
                <w:szCs w:val="24"/>
              </w:rPr>
              <w:t>avimo</w:t>
            </w:r>
          </w:p>
          <w:p w14:paraId="59CFF059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 w:rsidRPr="0074719D">
              <w:rPr>
                <w:caps w:val="0"/>
                <w:szCs w:val="24"/>
              </w:rPr>
              <w:t>tikslas</w:t>
            </w:r>
            <w:r>
              <w:rPr>
                <w:caps w:val="0"/>
                <w:szCs w:val="24"/>
              </w:rPr>
              <w:t>**</w:t>
            </w:r>
          </w:p>
        </w:tc>
      </w:tr>
      <w:tr w:rsidR="00F61BB0" w:rsidRPr="00E574F4" w14:paraId="5E2D1C88" w14:textId="77777777" w:rsidTr="00C016E1">
        <w:trPr>
          <w:gridAfter w:val="1"/>
          <w:wAfter w:w="7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F8D04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 w:rsidRPr="00E574F4">
              <w:rPr>
                <w:caps w:val="0"/>
                <w:szCs w:val="24"/>
              </w:rPr>
              <w:t>1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1CA44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 w:rsidRPr="00E574F4">
              <w:rPr>
                <w:caps w:val="0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95743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 w:rsidRPr="00E574F4">
              <w:rPr>
                <w:caps w:val="0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586E5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4EC11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0F8BB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2EC63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34C43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165F5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123A5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10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16144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11</w:t>
            </w:r>
          </w:p>
        </w:tc>
      </w:tr>
      <w:tr w:rsidR="00A55F56" w:rsidRPr="001914FF" w14:paraId="2523840E" w14:textId="77777777" w:rsidTr="00C016E1">
        <w:trPr>
          <w:gridAfter w:val="1"/>
          <w:wAfter w:w="7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32709" w14:textId="509F8CF2" w:rsidR="00A55F56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1</w:t>
            </w:r>
            <w:r w:rsidR="008C1269">
              <w:rPr>
                <w:caps w:val="0"/>
                <w:sz w:val="22"/>
                <w:szCs w:val="22"/>
                <w:lang w:val="en-AU"/>
              </w:rPr>
              <w:t>.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D733E" w14:textId="2779AB43" w:rsidR="00A55F56" w:rsidRDefault="00A55F56" w:rsidP="00A55F56">
            <w:pPr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AC560" w14:textId="7B580721" w:rsidR="00A55F56" w:rsidRDefault="00A55F56" w:rsidP="00A55F56">
            <w:pPr>
              <w:jc w:val="center"/>
              <w:rPr>
                <w:caps w:val="0"/>
                <w:szCs w:val="24"/>
                <w:lang w:val="en-AU"/>
              </w:rPr>
            </w:pPr>
            <w:r>
              <w:rPr>
                <w:caps w:val="0"/>
                <w:szCs w:val="24"/>
                <w:lang w:val="en-AU"/>
              </w:rPr>
              <w:t>202</w:t>
            </w:r>
            <w:r w:rsidR="008C1269">
              <w:rPr>
                <w:caps w:val="0"/>
                <w:szCs w:val="24"/>
                <w:lang w:val="en-AU"/>
              </w:rPr>
              <w:t>5</w:t>
            </w:r>
            <w:r>
              <w:rPr>
                <w:caps w:val="0"/>
                <w:szCs w:val="24"/>
                <w:lang w:val="en-AU"/>
              </w:rPr>
              <w:t>-</w:t>
            </w:r>
            <w:r w:rsidR="008C1269">
              <w:rPr>
                <w:caps w:val="0"/>
                <w:szCs w:val="24"/>
                <w:lang w:val="en-AU"/>
              </w:rPr>
              <w:t>1</w:t>
            </w:r>
            <w:r>
              <w:rPr>
                <w:caps w:val="0"/>
                <w:szCs w:val="24"/>
                <w:lang w:val="en-AU"/>
              </w:rPr>
              <w:t>0-</w:t>
            </w:r>
            <w:r w:rsidR="008C1269">
              <w:rPr>
                <w:caps w:val="0"/>
                <w:szCs w:val="24"/>
                <w:lang w:val="en-AU"/>
              </w:rPr>
              <w:t>10</w:t>
            </w:r>
            <w:r>
              <w:rPr>
                <w:caps w:val="0"/>
                <w:szCs w:val="24"/>
                <w:lang w:val="en-AU"/>
              </w:rPr>
              <w:t xml:space="preserve"> Nr.1GP-</w:t>
            </w:r>
            <w:r w:rsidR="008C1269">
              <w:rPr>
                <w:caps w:val="0"/>
                <w:szCs w:val="24"/>
                <w:lang w:val="en-AU"/>
              </w:rPr>
              <w:t>45025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2C206" w14:textId="25D0F4F3" w:rsidR="00A55F56" w:rsidRDefault="008C1269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2</w:t>
            </w:r>
            <w:r w:rsidR="00A55F56">
              <w:rPr>
                <w:caps w:val="0"/>
                <w:sz w:val="22"/>
                <w:szCs w:val="22"/>
                <w:lang w:val="en-A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A4B54" w14:textId="06D9CA8A" w:rsidR="00A55F56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proofErr w:type="spellStart"/>
            <w:r>
              <w:rPr>
                <w:caps w:val="0"/>
                <w:sz w:val="22"/>
                <w:szCs w:val="22"/>
                <w:lang w:val="en-AU"/>
              </w:rPr>
              <w:t>nuoma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8A59D" w14:textId="05A1097A" w:rsidR="00A55F56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6588C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FA48A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80604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BB705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9266B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</w:tr>
      <w:tr w:rsidR="008C1269" w:rsidRPr="001914FF" w14:paraId="31904A2F" w14:textId="77777777" w:rsidTr="00C016E1">
        <w:trPr>
          <w:gridAfter w:val="1"/>
          <w:wAfter w:w="7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B9F03" w14:textId="64634D76" w:rsidR="008C1269" w:rsidRDefault="008C1269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2.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01A6B" w14:textId="01ABED87" w:rsidR="008C1269" w:rsidRDefault="008C1269" w:rsidP="00A55F56">
            <w:pPr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25D08" w14:textId="0C9A414C" w:rsidR="008C1269" w:rsidRDefault="008C1269" w:rsidP="00A55F56">
            <w:pPr>
              <w:jc w:val="center"/>
              <w:rPr>
                <w:caps w:val="0"/>
                <w:szCs w:val="24"/>
                <w:lang w:val="en-AU"/>
              </w:rPr>
            </w:pPr>
            <w:r>
              <w:rPr>
                <w:caps w:val="0"/>
                <w:szCs w:val="24"/>
                <w:lang w:val="en-AU"/>
              </w:rPr>
              <w:t>2025-11-12 Nr.1GP-50149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7AD6E" w14:textId="344836E2" w:rsidR="008C1269" w:rsidRDefault="008C1269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557A3" w14:textId="1A774B4E" w:rsidR="008C1269" w:rsidRDefault="008C1269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proofErr w:type="spellStart"/>
            <w:r>
              <w:rPr>
                <w:caps w:val="0"/>
                <w:sz w:val="22"/>
                <w:szCs w:val="22"/>
                <w:lang w:val="en-AU"/>
              </w:rPr>
              <w:t>nuoma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FD9AA" w14:textId="77777777" w:rsidR="008C1269" w:rsidRDefault="008C1269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E133F" w14:textId="77777777" w:rsidR="008C1269" w:rsidRPr="001914FF" w:rsidRDefault="008C1269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50C1D" w14:textId="77777777" w:rsidR="008C1269" w:rsidRPr="001914FF" w:rsidRDefault="008C1269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E7F29" w14:textId="77777777" w:rsidR="008C1269" w:rsidRPr="001914FF" w:rsidRDefault="008C1269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144CD" w14:textId="77777777" w:rsidR="008C1269" w:rsidRPr="001914FF" w:rsidRDefault="008C1269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93E86" w14:textId="77777777" w:rsidR="008C1269" w:rsidRPr="001914FF" w:rsidRDefault="008C1269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</w:tr>
      <w:tr w:rsidR="00A55F56" w:rsidRPr="001914FF" w14:paraId="3CD746CC" w14:textId="77777777" w:rsidTr="00C016E1">
        <w:trPr>
          <w:gridAfter w:val="1"/>
          <w:wAfter w:w="7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101FD" w14:textId="1FAA2065" w:rsidR="00A55F56" w:rsidRDefault="008C1269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3</w:t>
            </w:r>
            <w:r w:rsidR="00A55F56" w:rsidRPr="001914FF">
              <w:rPr>
                <w:caps w:val="0"/>
                <w:sz w:val="22"/>
                <w:szCs w:val="22"/>
                <w:lang w:val="en-AU"/>
              </w:rPr>
              <w:t>.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60C12" w14:textId="3BC412C2" w:rsidR="00A55F56" w:rsidRDefault="00A55F56" w:rsidP="00A55F56">
            <w:pPr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41C99" w14:textId="77777777" w:rsidR="00A55F56" w:rsidRDefault="007A29E9" w:rsidP="00A55F56">
            <w:pPr>
              <w:jc w:val="center"/>
              <w:rPr>
                <w:caps w:val="0"/>
                <w:szCs w:val="24"/>
                <w:lang w:val="en-AU"/>
              </w:rPr>
            </w:pPr>
            <w:r>
              <w:rPr>
                <w:caps w:val="0"/>
                <w:szCs w:val="24"/>
                <w:lang w:val="en-AU"/>
              </w:rPr>
              <w:t>2025-06-05</w:t>
            </w:r>
          </w:p>
          <w:p w14:paraId="33D9DB1E" w14:textId="1A0CA18D" w:rsidR="007A29E9" w:rsidRDefault="007A29E9" w:rsidP="00A55F56">
            <w:pPr>
              <w:jc w:val="center"/>
              <w:rPr>
                <w:caps w:val="0"/>
                <w:szCs w:val="24"/>
                <w:lang w:val="en-AU"/>
              </w:rPr>
            </w:pPr>
            <w:r>
              <w:rPr>
                <w:caps w:val="0"/>
                <w:szCs w:val="24"/>
                <w:lang w:val="en-AU"/>
              </w:rPr>
              <w:t>Nr.</w:t>
            </w:r>
            <w:r w:rsidR="00E1422A">
              <w:rPr>
                <w:caps w:val="0"/>
                <w:szCs w:val="24"/>
                <w:lang w:val="en-AU"/>
              </w:rPr>
              <w:t>1GPds-16137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7D9CD" w14:textId="3D293FBE" w:rsidR="00A55F56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0,</w:t>
            </w:r>
            <w:r w:rsidR="007A29E9">
              <w:rPr>
                <w:caps w:val="0"/>
                <w:sz w:val="22"/>
                <w:szCs w:val="22"/>
                <w:lang w:val="en-AU"/>
              </w:rPr>
              <w:t>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B6762" w14:textId="4D4D6732" w:rsidR="00A55F56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proofErr w:type="spellStart"/>
            <w:r>
              <w:rPr>
                <w:caps w:val="0"/>
                <w:sz w:val="22"/>
                <w:szCs w:val="22"/>
                <w:lang w:val="en-AU"/>
              </w:rPr>
              <w:t>pirkimas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A199A" w14:textId="03458960" w:rsidR="00A55F56" w:rsidRDefault="00176DBF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LVŽ-</w:t>
            </w:r>
            <w:r w:rsidR="007A29E9">
              <w:rPr>
                <w:caps w:val="0"/>
                <w:sz w:val="22"/>
                <w:szCs w:val="22"/>
                <w:lang w:val="en-AU"/>
              </w:rPr>
              <w:t>609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524A6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BF03C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C1846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BED2D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6B695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</w:tr>
      <w:tr w:rsidR="00A55F56" w:rsidRPr="001914FF" w14:paraId="3B6044AC" w14:textId="77777777" w:rsidTr="00C016E1">
        <w:trPr>
          <w:gridAfter w:val="1"/>
          <w:wAfter w:w="7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AE437" w14:textId="1DD3E9A7" w:rsidR="00A55F56" w:rsidRPr="001914FF" w:rsidRDefault="008C1269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4</w:t>
            </w:r>
            <w:r w:rsidR="00A55F56">
              <w:rPr>
                <w:caps w:val="0"/>
                <w:sz w:val="22"/>
                <w:szCs w:val="22"/>
                <w:lang w:val="en-AU"/>
              </w:rPr>
              <w:t>.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20B38" w14:textId="6C107797" w:rsidR="00A55F56" w:rsidRDefault="00A55F56" w:rsidP="00A55F56">
            <w:pPr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512C6" w14:textId="168DB39A" w:rsidR="00A55F56" w:rsidRDefault="007A29E9" w:rsidP="00A55F56">
            <w:pPr>
              <w:jc w:val="center"/>
              <w:rPr>
                <w:caps w:val="0"/>
                <w:szCs w:val="24"/>
                <w:lang w:val="en-AU"/>
              </w:rPr>
            </w:pPr>
            <w:r>
              <w:rPr>
                <w:caps w:val="0"/>
                <w:szCs w:val="24"/>
                <w:lang w:val="en-AU"/>
              </w:rPr>
              <w:t>2025-11-14 Nr.1GD-94158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E0EF2" w14:textId="657CA8D0" w:rsidR="00A55F56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02BA8" w14:textId="54DBEB15" w:rsidR="00A55F56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proofErr w:type="spellStart"/>
            <w:r>
              <w:rPr>
                <w:caps w:val="0"/>
                <w:sz w:val="22"/>
                <w:szCs w:val="22"/>
                <w:lang w:val="en-AU"/>
              </w:rPr>
              <w:t>patikėjimo</w:t>
            </w:r>
            <w:proofErr w:type="spellEnd"/>
            <w:r>
              <w:rPr>
                <w:caps w:val="0"/>
                <w:sz w:val="22"/>
                <w:szCs w:val="22"/>
                <w:lang w:val="en-AU"/>
              </w:rPr>
              <w:t xml:space="preserve"> teise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7D2C0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D005F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3F04A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60E10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66B14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6D46E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</w:tr>
    </w:tbl>
    <w:p w14:paraId="30432613" w14:textId="3F973316" w:rsidR="001D4AFE" w:rsidRPr="0074719D" w:rsidRDefault="001D4AFE" w:rsidP="00DC2C7C">
      <w:pPr>
        <w:pStyle w:val="Header"/>
        <w:widowControl w:val="0"/>
        <w:tabs>
          <w:tab w:val="clear" w:pos="4153"/>
          <w:tab w:val="clear" w:pos="8306"/>
          <w:tab w:val="left" w:pos="9498"/>
        </w:tabs>
        <w:rPr>
          <w:caps w:val="0"/>
          <w:sz w:val="18"/>
          <w:szCs w:val="18"/>
          <w:lang w:val="lt-LT"/>
        </w:rPr>
      </w:pPr>
    </w:p>
    <w:sectPr w:rsidR="001D4AFE" w:rsidRPr="0074719D" w:rsidSect="00DC2C7C">
      <w:headerReference w:type="even" r:id="rId11"/>
      <w:headerReference w:type="default" r:id="rId12"/>
      <w:footerReference w:type="even" r:id="rId13"/>
      <w:footerReference w:type="default" r:id="rId14"/>
      <w:pgSz w:w="16840" w:h="11907" w:orient="landscape" w:code="9"/>
      <w:pgMar w:top="567" w:right="680" w:bottom="284" w:left="1276" w:header="567" w:footer="567" w:gutter="0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D66FA" w14:textId="77777777" w:rsidR="003774A0" w:rsidRDefault="003774A0">
      <w:r>
        <w:separator/>
      </w:r>
    </w:p>
  </w:endnote>
  <w:endnote w:type="continuationSeparator" w:id="0">
    <w:p w14:paraId="49722607" w14:textId="77777777" w:rsidR="003774A0" w:rsidRDefault="00377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3070C" w14:textId="77777777" w:rsidR="00D70F4C" w:rsidRDefault="00D70F4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A7241E8" w14:textId="77777777" w:rsidR="00D70F4C" w:rsidRDefault="00D70F4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31288" w14:textId="77777777" w:rsidR="00D70F4C" w:rsidRDefault="00D70F4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3D5D4" w14:textId="77777777" w:rsidR="003774A0" w:rsidRDefault="003774A0">
      <w:r>
        <w:separator/>
      </w:r>
    </w:p>
  </w:footnote>
  <w:footnote w:type="continuationSeparator" w:id="0">
    <w:p w14:paraId="3C3656F9" w14:textId="77777777" w:rsidR="003774A0" w:rsidRDefault="003774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2A750" w14:textId="77777777" w:rsidR="00D70F4C" w:rsidRDefault="00D70F4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3F98E91" w14:textId="77777777" w:rsidR="00D70F4C" w:rsidRDefault="00D70F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7FDC5" w14:textId="1341F014" w:rsidR="00D70F4C" w:rsidRDefault="00D70F4C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B057E">
      <w:rPr>
        <w:noProof/>
      </w:rPr>
      <w:t>5</w:t>
    </w:r>
    <w:r>
      <w:rPr>
        <w:noProof/>
      </w:rPr>
      <w:fldChar w:fldCharType="end"/>
    </w:r>
  </w:p>
  <w:p w14:paraId="2A4F2F62" w14:textId="77777777" w:rsidR="00D70F4C" w:rsidRDefault="00D70F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66B56"/>
    <w:multiLevelType w:val="hybridMultilevel"/>
    <w:tmpl w:val="4E22F310"/>
    <w:lvl w:ilvl="0" w:tplc="A42A7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967B7B"/>
    <w:multiLevelType w:val="multilevel"/>
    <w:tmpl w:val="49662CB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2" w15:restartNumberingAfterBreak="0">
    <w:nsid w:val="1B1F301D"/>
    <w:multiLevelType w:val="multilevel"/>
    <w:tmpl w:val="13F61D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18F30B0"/>
    <w:multiLevelType w:val="hybridMultilevel"/>
    <w:tmpl w:val="14DED454"/>
    <w:lvl w:ilvl="0" w:tplc="5E94F2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D7F08"/>
    <w:multiLevelType w:val="hybridMultilevel"/>
    <w:tmpl w:val="63623EC4"/>
    <w:lvl w:ilvl="0" w:tplc="24ECFC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F21BF"/>
    <w:multiLevelType w:val="hybridMultilevel"/>
    <w:tmpl w:val="CF04705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36A1D"/>
    <w:multiLevelType w:val="hybridMultilevel"/>
    <w:tmpl w:val="E3B2A1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33E12CC"/>
    <w:multiLevelType w:val="hybridMultilevel"/>
    <w:tmpl w:val="613CC3EC"/>
    <w:lvl w:ilvl="0" w:tplc="A0C653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53C6D1D"/>
    <w:multiLevelType w:val="multilevel"/>
    <w:tmpl w:val="61B83F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3136C66"/>
    <w:multiLevelType w:val="hybridMultilevel"/>
    <w:tmpl w:val="F5CC1FD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9D28C8"/>
    <w:multiLevelType w:val="hybridMultilevel"/>
    <w:tmpl w:val="11FC62AE"/>
    <w:lvl w:ilvl="0" w:tplc="0427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E123DD"/>
    <w:multiLevelType w:val="multilevel"/>
    <w:tmpl w:val="7BE45C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7C3383B"/>
    <w:multiLevelType w:val="hybridMultilevel"/>
    <w:tmpl w:val="F6966266"/>
    <w:lvl w:ilvl="0" w:tplc="C94E2D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B4D09E6"/>
    <w:multiLevelType w:val="hybridMultilevel"/>
    <w:tmpl w:val="C9F08350"/>
    <w:lvl w:ilvl="0" w:tplc="5854EF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CB3397"/>
    <w:multiLevelType w:val="hybridMultilevel"/>
    <w:tmpl w:val="17824A0E"/>
    <w:lvl w:ilvl="0" w:tplc="CBE823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A806FE3"/>
    <w:multiLevelType w:val="multilevel"/>
    <w:tmpl w:val="017EAFA4"/>
    <w:lvl w:ilvl="0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7B733D2B"/>
    <w:multiLevelType w:val="hybridMultilevel"/>
    <w:tmpl w:val="61F448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32541188">
    <w:abstractNumId w:val="6"/>
  </w:num>
  <w:num w:numId="2" w16cid:durableId="1787120953">
    <w:abstractNumId w:val="16"/>
  </w:num>
  <w:num w:numId="3" w16cid:durableId="1676878405">
    <w:abstractNumId w:val="12"/>
  </w:num>
  <w:num w:numId="4" w16cid:durableId="304966466">
    <w:abstractNumId w:val="7"/>
  </w:num>
  <w:num w:numId="5" w16cid:durableId="82652534">
    <w:abstractNumId w:val="15"/>
  </w:num>
  <w:num w:numId="6" w16cid:durableId="2131392102">
    <w:abstractNumId w:val="10"/>
  </w:num>
  <w:num w:numId="7" w16cid:durableId="1460104899">
    <w:abstractNumId w:val="11"/>
  </w:num>
  <w:num w:numId="8" w16cid:durableId="730806220">
    <w:abstractNumId w:val="8"/>
  </w:num>
  <w:num w:numId="9" w16cid:durableId="691031711">
    <w:abstractNumId w:val="14"/>
  </w:num>
  <w:num w:numId="10" w16cid:durableId="1561283522">
    <w:abstractNumId w:val="9"/>
  </w:num>
  <w:num w:numId="11" w16cid:durableId="1552421786">
    <w:abstractNumId w:val="0"/>
  </w:num>
  <w:num w:numId="12" w16cid:durableId="1311590100">
    <w:abstractNumId w:val="5"/>
  </w:num>
  <w:num w:numId="13" w16cid:durableId="113408923">
    <w:abstractNumId w:val="2"/>
  </w:num>
  <w:num w:numId="14" w16cid:durableId="870921106">
    <w:abstractNumId w:val="1"/>
  </w:num>
  <w:num w:numId="15" w16cid:durableId="954795926">
    <w:abstractNumId w:val="4"/>
  </w:num>
  <w:num w:numId="16" w16cid:durableId="1705716580">
    <w:abstractNumId w:val="13"/>
  </w:num>
  <w:num w:numId="17" w16cid:durableId="18165293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E31"/>
    <w:rsid w:val="00004D84"/>
    <w:rsid w:val="00005A18"/>
    <w:rsid w:val="00007A00"/>
    <w:rsid w:val="00012A0C"/>
    <w:rsid w:val="00021799"/>
    <w:rsid w:val="000336C7"/>
    <w:rsid w:val="0003623F"/>
    <w:rsid w:val="000442D4"/>
    <w:rsid w:val="00051C9C"/>
    <w:rsid w:val="00052C1A"/>
    <w:rsid w:val="0005371F"/>
    <w:rsid w:val="00060EB2"/>
    <w:rsid w:val="000619B7"/>
    <w:rsid w:val="00064722"/>
    <w:rsid w:val="00067E9F"/>
    <w:rsid w:val="00070861"/>
    <w:rsid w:val="00070CE4"/>
    <w:rsid w:val="00072675"/>
    <w:rsid w:val="00073662"/>
    <w:rsid w:val="000847EF"/>
    <w:rsid w:val="00087E69"/>
    <w:rsid w:val="00090863"/>
    <w:rsid w:val="00092136"/>
    <w:rsid w:val="00093979"/>
    <w:rsid w:val="00093AD7"/>
    <w:rsid w:val="00096647"/>
    <w:rsid w:val="00097371"/>
    <w:rsid w:val="000975A5"/>
    <w:rsid w:val="000A3F90"/>
    <w:rsid w:val="000A50E8"/>
    <w:rsid w:val="000A5D7B"/>
    <w:rsid w:val="000A6A2D"/>
    <w:rsid w:val="000D3C65"/>
    <w:rsid w:val="000D540E"/>
    <w:rsid w:val="000D748C"/>
    <w:rsid w:val="000E08B9"/>
    <w:rsid w:val="000E1A25"/>
    <w:rsid w:val="000F1951"/>
    <w:rsid w:val="000F1F1A"/>
    <w:rsid w:val="000F528A"/>
    <w:rsid w:val="00100462"/>
    <w:rsid w:val="001020DC"/>
    <w:rsid w:val="00105A9E"/>
    <w:rsid w:val="00117C6C"/>
    <w:rsid w:val="00122331"/>
    <w:rsid w:val="00124C1D"/>
    <w:rsid w:val="00124D82"/>
    <w:rsid w:val="0012769B"/>
    <w:rsid w:val="0013189F"/>
    <w:rsid w:val="00135E71"/>
    <w:rsid w:val="001369F3"/>
    <w:rsid w:val="00147073"/>
    <w:rsid w:val="00152890"/>
    <w:rsid w:val="001549FB"/>
    <w:rsid w:val="0016132B"/>
    <w:rsid w:val="00165066"/>
    <w:rsid w:val="00176DBF"/>
    <w:rsid w:val="001827BA"/>
    <w:rsid w:val="00186D05"/>
    <w:rsid w:val="001914FF"/>
    <w:rsid w:val="00196B2B"/>
    <w:rsid w:val="001971CD"/>
    <w:rsid w:val="001A5C9C"/>
    <w:rsid w:val="001B0B9A"/>
    <w:rsid w:val="001B3B2E"/>
    <w:rsid w:val="001B4A8D"/>
    <w:rsid w:val="001B55AA"/>
    <w:rsid w:val="001C1176"/>
    <w:rsid w:val="001C2E26"/>
    <w:rsid w:val="001D1FCF"/>
    <w:rsid w:val="001D2387"/>
    <w:rsid w:val="001D2E2A"/>
    <w:rsid w:val="001D4AFE"/>
    <w:rsid w:val="001D77AF"/>
    <w:rsid w:val="001E66EA"/>
    <w:rsid w:val="001F3626"/>
    <w:rsid w:val="001F47F4"/>
    <w:rsid w:val="001F66FF"/>
    <w:rsid w:val="001F6B6B"/>
    <w:rsid w:val="00204420"/>
    <w:rsid w:val="00213966"/>
    <w:rsid w:val="00221DD3"/>
    <w:rsid w:val="002244F5"/>
    <w:rsid w:val="00225C7A"/>
    <w:rsid w:val="00225D7E"/>
    <w:rsid w:val="0023102E"/>
    <w:rsid w:val="002339DF"/>
    <w:rsid w:val="00234458"/>
    <w:rsid w:val="0024379B"/>
    <w:rsid w:val="002530A8"/>
    <w:rsid w:val="0025368A"/>
    <w:rsid w:val="0025412B"/>
    <w:rsid w:val="00254840"/>
    <w:rsid w:val="002577E0"/>
    <w:rsid w:val="002646EB"/>
    <w:rsid w:val="00273FDA"/>
    <w:rsid w:val="00275FB8"/>
    <w:rsid w:val="00284A0A"/>
    <w:rsid w:val="0029031E"/>
    <w:rsid w:val="00290AB4"/>
    <w:rsid w:val="00290F2C"/>
    <w:rsid w:val="0029139C"/>
    <w:rsid w:val="00292085"/>
    <w:rsid w:val="0029427F"/>
    <w:rsid w:val="00296D79"/>
    <w:rsid w:val="00296FAC"/>
    <w:rsid w:val="00297B3C"/>
    <w:rsid w:val="002A6D78"/>
    <w:rsid w:val="002B695A"/>
    <w:rsid w:val="002C15F1"/>
    <w:rsid w:val="002C44D3"/>
    <w:rsid w:val="002C7F10"/>
    <w:rsid w:val="002D1025"/>
    <w:rsid w:val="002D7F94"/>
    <w:rsid w:val="002E0798"/>
    <w:rsid w:val="002E620B"/>
    <w:rsid w:val="002E6CD7"/>
    <w:rsid w:val="002F4238"/>
    <w:rsid w:val="003001A1"/>
    <w:rsid w:val="003066FF"/>
    <w:rsid w:val="00310B90"/>
    <w:rsid w:val="00317F98"/>
    <w:rsid w:val="00321E0A"/>
    <w:rsid w:val="00326161"/>
    <w:rsid w:val="0033093E"/>
    <w:rsid w:val="00335469"/>
    <w:rsid w:val="0034665E"/>
    <w:rsid w:val="003475AE"/>
    <w:rsid w:val="003477D5"/>
    <w:rsid w:val="0035041E"/>
    <w:rsid w:val="0035112E"/>
    <w:rsid w:val="00355E5F"/>
    <w:rsid w:val="003609C2"/>
    <w:rsid w:val="00361935"/>
    <w:rsid w:val="00363BA5"/>
    <w:rsid w:val="003657D7"/>
    <w:rsid w:val="003671BA"/>
    <w:rsid w:val="00367839"/>
    <w:rsid w:val="00371215"/>
    <w:rsid w:val="003728B1"/>
    <w:rsid w:val="00373201"/>
    <w:rsid w:val="00376A89"/>
    <w:rsid w:val="003774A0"/>
    <w:rsid w:val="00377801"/>
    <w:rsid w:val="00380889"/>
    <w:rsid w:val="003829C7"/>
    <w:rsid w:val="00386782"/>
    <w:rsid w:val="00390B25"/>
    <w:rsid w:val="003912D6"/>
    <w:rsid w:val="00392628"/>
    <w:rsid w:val="00396A5A"/>
    <w:rsid w:val="003A0E84"/>
    <w:rsid w:val="003A37E8"/>
    <w:rsid w:val="003A4B73"/>
    <w:rsid w:val="003A5AD4"/>
    <w:rsid w:val="003A672F"/>
    <w:rsid w:val="003B057E"/>
    <w:rsid w:val="003B20A9"/>
    <w:rsid w:val="003B453E"/>
    <w:rsid w:val="003B4838"/>
    <w:rsid w:val="003C0DFA"/>
    <w:rsid w:val="003C2253"/>
    <w:rsid w:val="003C6481"/>
    <w:rsid w:val="003E5AE7"/>
    <w:rsid w:val="003F538D"/>
    <w:rsid w:val="003F71CB"/>
    <w:rsid w:val="004038ED"/>
    <w:rsid w:val="004042B7"/>
    <w:rsid w:val="00406592"/>
    <w:rsid w:val="00420A22"/>
    <w:rsid w:val="00421105"/>
    <w:rsid w:val="00421DC0"/>
    <w:rsid w:val="0042655E"/>
    <w:rsid w:val="00432991"/>
    <w:rsid w:val="00435038"/>
    <w:rsid w:val="0043751F"/>
    <w:rsid w:val="0044006F"/>
    <w:rsid w:val="00440DDD"/>
    <w:rsid w:val="004426AC"/>
    <w:rsid w:val="00445A9E"/>
    <w:rsid w:val="00445E27"/>
    <w:rsid w:val="00450598"/>
    <w:rsid w:val="004550FC"/>
    <w:rsid w:val="0045626D"/>
    <w:rsid w:val="0046197F"/>
    <w:rsid w:val="00461A89"/>
    <w:rsid w:val="00461BA8"/>
    <w:rsid w:val="00462DE5"/>
    <w:rsid w:val="0048079E"/>
    <w:rsid w:val="00483977"/>
    <w:rsid w:val="00484E0D"/>
    <w:rsid w:val="00487B41"/>
    <w:rsid w:val="00496B54"/>
    <w:rsid w:val="00497AA9"/>
    <w:rsid w:val="004A245D"/>
    <w:rsid w:val="004A5910"/>
    <w:rsid w:val="004A5B8F"/>
    <w:rsid w:val="004A5C6B"/>
    <w:rsid w:val="004A5F6C"/>
    <w:rsid w:val="004C1576"/>
    <w:rsid w:val="004C79C4"/>
    <w:rsid w:val="004D32E9"/>
    <w:rsid w:val="004D5245"/>
    <w:rsid w:val="004D5F98"/>
    <w:rsid w:val="004D71BE"/>
    <w:rsid w:val="004D76C6"/>
    <w:rsid w:val="004E1330"/>
    <w:rsid w:val="004E31F4"/>
    <w:rsid w:val="004E7C3B"/>
    <w:rsid w:val="004E7ED6"/>
    <w:rsid w:val="004F1A98"/>
    <w:rsid w:val="004F2B18"/>
    <w:rsid w:val="004F7BDE"/>
    <w:rsid w:val="00504C69"/>
    <w:rsid w:val="00506FAF"/>
    <w:rsid w:val="00512094"/>
    <w:rsid w:val="0052103A"/>
    <w:rsid w:val="00521295"/>
    <w:rsid w:val="00524CF5"/>
    <w:rsid w:val="00526174"/>
    <w:rsid w:val="00526214"/>
    <w:rsid w:val="00526B26"/>
    <w:rsid w:val="00527EED"/>
    <w:rsid w:val="0053087D"/>
    <w:rsid w:val="00531BC8"/>
    <w:rsid w:val="0054075B"/>
    <w:rsid w:val="0054453C"/>
    <w:rsid w:val="00546FD4"/>
    <w:rsid w:val="00550D23"/>
    <w:rsid w:val="00553FD4"/>
    <w:rsid w:val="005544BC"/>
    <w:rsid w:val="005557A1"/>
    <w:rsid w:val="0055617A"/>
    <w:rsid w:val="00560077"/>
    <w:rsid w:val="00560240"/>
    <w:rsid w:val="005666EE"/>
    <w:rsid w:val="0057523C"/>
    <w:rsid w:val="00591C9E"/>
    <w:rsid w:val="00592322"/>
    <w:rsid w:val="005948CB"/>
    <w:rsid w:val="0059553F"/>
    <w:rsid w:val="005A2223"/>
    <w:rsid w:val="005A48E1"/>
    <w:rsid w:val="005B098B"/>
    <w:rsid w:val="005B0997"/>
    <w:rsid w:val="005B6BC0"/>
    <w:rsid w:val="005B7E48"/>
    <w:rsid w:val="005C1DC4"/>
    <w:rsid w:val="005C3547"/>
    <w:rsid w:val="005D0564"/>
    <w:rsid w:val="005D2E2D"/>
    <w:rsid w:val="005D699B"/>
    <w:rsid w:val="005E01D9"/>
    <w:rsid w:val="005E326C"/>
    <w:rsid w:val="005E4A0A"/>
    <w:rsid w:val="005E50DE"/>
    <w:rsid w:val="005E53ED"/>
    <w:rsid w:val="005E6540"/>
    <w:rsid w:val="005F1108"/>
    <w:rsid w:val="005F638C"/>
    <w:rsid w:val="005F7B74"/>
    <w:rsid w:val="006002AD"/>
    <w:rsid w:val="00600851"/>
    <w:rsid w:val="00603930"/>
    <w:rsid w:val="00610DE2"/>
    <w:rsid w:val="006168C9"/>
    <w:rsid w:val="00617787"/>
    <w:rsid w:val="006179BD"/>
    <w:rsid w:val="0062596A"/>
    <w:rsid w:val="00625AB6"/>
    <w:rsid w:val="00631E8C"/>
    <w:rsid w:val="006326B2"/>
    <w:rsid w:val="00632E0F"/>
    <w:rsid w:val="00633761"/>
    <w:rsid w:val="00634631"/>
    <w:rsid w:val="00643CB1"/>
    <w:rsid w:val="00644971"/>
    <w:rsid w:val="00645BD4"/>
    <w:rsid w:val="00646512"/>
    <w:rsid w:val="00655CE1"/>
    <w:rsid w:val="00660C4A"/>
    <w:rsid w:val="00665CFC"/>
    <w:rsid w:val="0066718F"/>
    <w:rsid w:val="00671D42"/>
    <w:rsid w:val="00677250"/>
    <w:rsid w:val="00677B5E"/>
    <w:rsid w:val="0068241E"/>
    <w:rsid w:val="0068664D"/>
    <w:rsid w:val="00687624"/>
    <w:rsid w:val="0069085C"/>
    <w:rsid w:val="00695442"/>
    <w:rsid w:val="006970C9"/>
    <w:rsid w:val="00697B09"/>
    <w:rsid w:val="006A0D15"/>
    <w:rsid w:val="006A1C5A"/>
    <w:rsid w:val="006A5065"/>
    <w:rsid w:val="006A7467"/>
    <w:rsid w:val="006B0B05"/>
    <w:rsid w:val="006B3E9F"/>
    <w:rsid w:val="006B7566"/>
    <w:rsid w:val="006B76AB"/>
    <w:rsid w:val="006C0393"/>
    <w:rsid w:val="006C079B"/>
    <w:rsid w:val="006C12E6"/>
    <w:rsid w:val="006C6C97"/>
    <w:rsid w:val="006D3714"/>
    <w:rsid w:val="006D4090"/>
    <w:rsid w:val="006D5725"/>
    <w:rsid w:val="006E1059"/>
    <w:rsid w:val="006F5CEC"/>
    <w:rsid w:val="00702D36"/>
    <w:rsid w:val="00704EA4"/>
    <w:rsid w:val="00706481"/>
    <w:rsid w:val="007119E9"/>
    <w:rsid w:val="007126C3"/>
    <w:rsid w:val="00716348"/>
    <w:rsid w:val="00725D05"/>
    <w:rsid w:val="007275C7"/>
    <w:rsid w:val="00727F0E"/>
    <w:rsid w:val="00730476"/>
    <w:rsid w:val="0073341F"/>
    <w:rsid w:val="00733EB3"/>
    <w:rsid w:val="00734597"/>
    <w:rsid w:val="00735536"/>
    <w:rsid w:val="00736267"/>
    <w:rsid w:val="00741E72"/>
    <w:rsid w:val="007440C2"/>
    <w:rsid w:val="00745B53"/>
    <w:rsid w:val="0074719D"/>
    <w:rsid w:val="0075068B"/>
    <w:rsid w:val="00756EBF"/>
    <w:rsid w:val="00761E84"/>
    <w:rsid w:val="0076333A"/>
    <w:rsid w:val="007651D8"/>
    <w:rsid w:val="00765313"/>
    <w:rsid w:val="00765557"/>
    <w:rsid w:val="00766B29"/>
    <w:rsid w:val="00771BDC"/>
    <w:rsid w:val="00773431"/>
    <w:rsid w:val="007739F8"/>
    <w:rsid w:val="00774E28"/>
    <w:rsid w:val="00777FA5"/>
    <w:rsid w:val="00783818"/>
    <w:rsid w:val="00783C99"/>
    <w:rsid w:val="0078551C"/>
    <w:rsid w:val="0078612C"/>
    <w:rsid w:val="00786597"/>
    <w:rsid w:val="007866E1"/>
    <w:rsid w:val="00786E78"/>
    <w:rsid w:val="00792513"/>
    <w:rsid w:val="007A29E9"/>
    <w:rsid w:val="007A77F8"/>
    <w:rsid w:val="007D30FB"/>
    <w:rsid w:val="007E5727"/>
    <w:rsid w:val="007F19F8"/>
    <w:rsid w:val="007F55B4"/>
    <w:rsid w:val="00801C11"/>
    <w:rsid w:val="00806E58"/>
    <w:rsid w:val="00807B95"/>
    <w:rsid w:val="00817672"/>
    <w:rsid w:val="008179B6"/>
    <w:rsid w:val="00817A0D"/>
    <w:rsid w:val="0082067A"/>
    <w:rsid w:val="008250AB"/>
    <w:rsid w:val="00834406"/>
    <w:rsid w:val="008356C9"/>
    <w:rsid w:val="00837008"/>
    <w:rsid w:val="00837D5E"/>
    <w:rsid w:val="00837DF1"/>
    <w:rsid w:val="00846245"/>
    <w:rsid w:val="0085097D"/>
    <w:rsid w:val="00851952"/>
    <w:rsid w:val="00851D85"/>
    <w:rsid w:val="00855499"/>
    <w:rsid w:val="008621F7"/>
    <w:rsid w:val="008666EF"/>
    <w:rsid w:val="00870911"/>
    <w:rsid w:val="00873A51"/>
    <w:rsid w:val="008751B8"/>
    <w:rsid w:val="00876883"/>
    <w:rsid w:val="00885BE7"/>
    <w:rsid w:val="00886B59"/>
    <w:rsid w:val="00892400"/>
    <w:rsid w:val="00896092"/>
    <w:rsid w:val="008A1F04"/>
    <w:rsid w:val="008A791E"/>
    <w:rsid w:val="008B40F5"/>
    <w:rsid w:val="008C1269"/>
    <w:rsid w:val="008C19EB"/>
    <w:rsid w:val="008C3CBC"/>
    <w:rsid w:val="008C7519"/>
    <w:rsid w:val="008D6C25"/>
    <w:rsid w:val="008D6E09"/>
    <w:rsid w:val="008D7139"/>
    <w:rsid w:val="008D74E4"/>
    <w:rsid w:val="008E4B29"/>
    <w:rsid w:val="008E7E7F"/>
    <w:rsid w:val="008F0239"/>
    <w:rsid w:val="008F1E63"/>
    <w:rsid w:val="008F457B"/>
    <w:rsid w:val="008F6B84"/>
    <w:rsid w:val="008F7481"/>
    <w:rsid w:val="009056E8"/>
    <w:rsid w:val="0091169F"/>
    <w:rsid w:val="00912310"/>
    <w:rsid w:val="00917290"/>
    <w:rsid w:val="00924BBA"/>
    <w:rsid w:val="009270EF"/>
    <w:rsid w:val="0093573C"/>
    <w:rsid w:val="00936B05"/>
    <w:rsid w:val="00940F72"/>
    <w:rsid w:val="009426B0"/>
    <w:rsid w:val="00945EE1"/>
    <w:rsid w:val="00946F39"/>
    <w:rsid w:val="00947071"/>
    <w:rsid w:val="00950358"/>
    <w:rsid w:val="00950FAD"/>
    <w:rsid w:val="00961791"/>
    <w:rsid w:val="00970AD2"/>
    <w:rsid w:val="00981197"/>
    <w:rsid w:val="00986FE9"/>
    <w:rsid w:val="0099133C"/>
    <w:rsid w:val="009920F4"/>
    <w:rsid w:val="009930BC"/>
    <w:rsid w:val="00995273"/>
    <w:rsid w:val="00995588"/>
    <w:rsid w:val="00995DE9"/>
    <w:rsid w:val="00997578"/>
    <w:rsid w:val="009A6E46"/>
    <w:rsid w:val="009B1D0B"/>
    <w:rsid w:val="009B2320"/>
    <w:rsid w:val="009B39D4"/>
    <w:rsid w:val="009B43D6"/>
    <w:rsid w:val="009B7545"/>
    <w:rsid w:val="009C7C19"/>
    <w:rsid w:val="009D0A89"/>
    <w:rsid w:val="009D6B12"/>
    <w:rsid w:val="009D7D69"/>
    <w:rsid w:val="009E1C00"/>
    <w:rsid w:val="009E25CE"/>
    <w:rsid w:val="009E3174"/>
    <w:rsid w:val="009E33CB"/>
    <w:rsid w:val="009E74EF"/>
    <w:rsid w:val="009F3A59"/>
    <w:rsid w:val="009F4A2D"/>
    <w:rsid w:val="00A0086C"/>
    <w:rsid w:val="00A0250B"/>
    <w:rsid w:val="00A03B64"/>
    <w:rsid w:val="00A062C1"/>
    <w:rsid w:val="00A1696A"/>
    <w:rsid w:val="00A22E6A"/>
    <w:rsid w:val="00A24E22"/>
    <w:rsid w:val="00A25FEC"/>
    <w:rsid w:val="00A33B65"/>
    <w:rsid w:val="00A33DF5"/>
    <w:rsid w:val="00A3628A"/>
    <w:rsid w:val="00A40BB8"/>
    <w:rsid w:val="00A4550F"/>
    <w:rsid w:val="00A47607"/>
    <w:rsid w:val="00A5474B"/>
    <w:rsid w:val="00A55CC0"/>
    <w:rsid w:val="00A55E31"/>
    <w:rsid w:val="00A55F56"/>
    <w:rsid w:val="00A563F4"/>
    <w:rsid w:val="00A60B46"/>
    <w:rsid w:val="00A62EBC"/>
    <w:rsid w:val="00A67A58"/>
    <w:rsid w:val="00A70378"/>
    <w:rsid w:val="00A75B8F"/>
    <w:rsid w:val="00A76A0E"/>
    <w:rsid w:val="00A80396"/>
    <w:rsid w:val="00A84B3F"/>
    <w:rsid w:val="00AA14B2"/>
    <w:rsid w:val="00AA43D4"/>
    <w:rsid w:val="00AB14AD"/>
    <w:rsid w:val="00AB710A"/>
    <w:rsid w:val="00AC2137"/>
    <w:rsid w:val="00AC4873"/>
    <w:rsid w:val="00AC7DF6"/>
    <w:rsid w:val="00AC7E96"/>
    <w:rsid w:val="00AD115A"/>
    <w:rsid w:val="00AD5468"/>
    <w:rsid w:val="00AD548F"/>
    <w:rsid w:val="00AE105E"/>
    <w:rsid w:val="00AE6CA8"/>
    <w:rsid w:val="00AF1079"/>
    <w:rsid w:val="00AF4503"/>
    <w:rsid w:val="00AF6DB3"/>
    <w:rsid w:val="00B00AE0"/>
    <w:rsid w:val="00B10225"/>
    <w:rsid w:val="00B1254B"/>
    <w:rsid w:val="00B134F5"/>
    <w:rsid w:val="00B17870"/>
    <w:rsid w:val="00B22546"/>
    <w:rsid w:val="00B30376"/>
    <w:rsid w:val="00B32284"/>
    <w:rsid w:val="00B33C12"/>
    <w:rsid w:val="00B3480D"/>
    <w:rsid w:val="00B404CB"/>
    <w:rsid w:val="00B458CD"/>
    <w:rsid w:val="00B45B34"/>
    <w:rsid w:val="00B45BF1"/>
    <w:rsid w:val="00B51477"/>
    <w:rsid w:val="00B52D8A"/>
    <w:rsid w:val="00B53292"/>
    <w:rsid w:val="00B569B3"/>
    <w:rsid w:val="00B60912"/>
    <w:rsid w:val="00B63323"/>
    <w:rsid w:val="00B63A7B"/>
    <w:rsid w:val="00B64296"/>
    <w:rsid w:val="00B732E9"/>
    <w:rsid w:val="00B90895"/>
    <w:rsid w:val="00B9241E"/>
    <w:rsid w:val="00B943E6"/>
    <w:rsid w:val="00B967A2"/>
    <w:rsid w:val="00B974BE"/>
    <w:rsid w:val="00BA2237"/>
    <w:rsid w:val="00BA4E01"/>
    <w:rsid w:val="00BA74F7"/>
    <w:rsid w:val="00BA7E74"/>
    <w:rsid w:val="00BB6081"/>
    <w:rsid w:val="00BB7979"/>
    <w:rsid w:val="00BC46E1"/>
    <w:rsid w:val="00BD0614"/>
    <w:rsid w:val="00BD0825"/>
    <w:rsid w:val="00BD46CD"/>
    <w:rsid w:val="00BE6670"/>
    <w:rsid w:val="00BF237F"/>
    <w:rsid w:val="00BF3E94"/>
    <w:rsid w:val="00BF7250"/>
    <w:rsid w:val="00C016E1"/>
    <w:rsid w:val="00C01E62"/>
    <w:rsid w:val="00C03660"/>
    <w:rsid w:val="00C1108F"/>
    <w:rsid w:val="00C12696"/>
    <w:rsid w:val="00C12C4F"/>
    <w:rsid w:val="00C13D79"/>
    <w:rsid w:val="00C151B2"/>
    <w:rsid w:val="00C16A39"/>
    <w:rsid w:val="00C17085"/>
    <w:rsid w:val="00C176A5"/>
    <w:rsid w:val="00C20886"/>
    <w:rsid w:val="00C214C0"/>
    <w:rsid w:val="00C30067"/>
    <w:rsid w:val="00C30B52"/>
    <w:rsid w:val="00C322FD"/>
    <w:rsid w:val="00C3433A"/>
    <w:rsid w:val="00C40A47"/>
    <w:rsid w:val="00C433C8"/>
    <w:rsid w:val="00C4413F"/>
    <w:rsid w:val="00C44B90"/>
    <w:rsid w:val="00C46E14"/>
    <w:rsid w:val="00C47ED6"/>
    <w:rsid w:val="00C548F1"/>
    <w:rsid w:val="00C6111D"/>
    <w:rsid w:val="00C61443"/>
    <w:rsid w:val="00C6439A"/>
    <w:rsid w:val="00C707BB"/>
    <w:rsid w:val="00C7212E"/>
    <w:rsid w:val="00C723A4"/>
    <w:rsid w:val="00C85571"/>
    <w:rsid w:val="00C85D72"/>
    <w:rsid w:val="00C90873"/>
    <w:rsid w:val="00C92E07"/>
    <w:rsid w:val="00C9538D"/>
    <w:rsid w:val="00C96631"/>
    <w:rsid w:val="00CA11CC"/>
    <w:rsid w:val="00CA427E"/>
    <w:rsid w:val="00CA4FA0"/>
    <w:rsid w:val="00CB037E"/>
    <w:rsid w:val="00CB1373"/>
    <w:rsid w:val="00CB1DD8"/>
    <w:rsid w:val="00CB3A71"/>
    <w:rsid w:val="00CB7378"/>
    <w:rsid w:val="00CC1A6D"/>
    <w:rsid w:val="00CC437A"/>
    <w:rsid w:val="00CD5574"/>
    <w:rsid w:val="00CE013D"/>
    <w:rsid w:val="00CE3A11"/>
    <w:rsid w:val="00CE7806"/>
    <w:rsid w:val="00CF1237"/>
    <w:rsid w:val="00CF1A03"/>
    <w:rsid w:val="00D008E7"/>
    <w:rsid w:val="00D013C6"/>
    <w:rsid w:val="00D018BB"/>
    <w:rsid w:val="00D046CD"/>
    <w:rsid w:val="00D06847"/>
    <w:rsid w:val="00D116B2"/>
    <w:rsid w:val="00D12BDE"/>
    <w:rsid w:val="00D1525A"/>
    <w:rsid w:val="00D232D8"/>
    <w:rsid w:val="00D32468"/>
    <w:rsid w:val="00D33B5D"/>
    <w:rsid w:val="00D406DC"/>
    <w:rsid w:val="00D439BF"/>
    <w:rsid w:val="00D460F6"/>
    <w:rsid w:val="00D50E7A"/>
    <w:rsid w:val="00D55C65"/>
    <w:rsid w:val="00D63C35"/>
    <w:rsid w:val="00D65C1F"/>
    <w:rsid w:val="00D661DB"/>
    <w:rsid w:val="00D674A2"/>
    <w:rsid w:val="00D70196"/>
    <w:rsid w:val="00D70F4C"/>
    <w:rsid w:val="00D7413C"/>
    <w:rsid w:val="00D761C7"/>
    <w:rsid w:val="00D76288"/>
    <w:rsid w:val="00D76ACF"/>
    <w:rsid w:val="00D77339"/>
    <w:rsid w:val="00D80241"/>
    <w:rsid w:val="00D816AC"/>
    <w:rsid w:val="00D8334C"/>
    <w:rsid w:val="00D86601"/>
    <w:rsid w:val="00D90A24"/>
    <w:rsid w:val="00D92C26"/>
    <w:rsid w:val="00D95366"/>
    <w:rsid w:val="00DA6CE9"/>
    <w:rsid w:val="00DA751D"/>
    <w:rsid w:val="00DB115C"/>
    <w:rsid w:val="00DB499B"/>
    <w:rsid w:val="00DB51BF"/>
    <w:rsid w:val="00DB5864"/>
    <w:rsid w:val="00DB701F"/>
    <w:rsid w:val="00DC0054"/>
    <w:rsid w:val="00DC2C7C"/>
    <w:rsid w:val="00DC43E8"/>
    <w:rsid w:val="00DC5923"/>
    <w:rsid w:val="00DD242E"/>
    <w:rsid w:val="00DD31FA"/>
    <w:rsid w:val="00DD4DF1"/>
    <w:rsid w:val="00DD66A0"/>
    <w:rsid w:val="00DD7AB3"/>
    <w:rsid w:val="00DE14FE"/>
    <w:rsid w:val="00DE2B94"/>
    <w:rsid w:val="00DE777C"/>
    <w:rsid w:val="00DE7B8A"/>
    <w:rsid w:val="00DF19BB"/>
    <w:rsid w:val="00DF4F6C"/>
    <w:rsid w:val="00E00297"/>
    <w:rsid w:val="00E0369C"/>
    <w:rsid w:val="00E1029B"/>
    <w:rsid w:val="00E13608"/>
    <w:rsid w:val="00E1422A"/>
    <w:rsid w:val="00E1441E"/>
    <w:rsid w:val="00E1770C"/>
    <w:rsid w:val="00E27179"/>
    <w:rsid w:val="00E27D75"/>
    <w:rsid w:val="00E3044F"/>
    <w:rsid w:val="00E30F3A"/>
    <w:rsid w:val="00E3159C"/>
    <w:rsid w:val="00E316B2"/>
    <w:rsid w:val="00E32687"/>
    <w:rsid w:val="00E345B5"/>
    <w:rsid w:val="00E348EB"/>
    <w:rsid w:val="00E349D8"/>
    <w:rsid w:val="00E36497"/>
    <w:rsid w:val="00E36A8D"/>
    <w:rsid w:val="00E4050B"/>
    <w:rsid w:val="00E41375"/>
    <w:rsid w:val="00E437C2"/>
    <w:rsid w:val="00E43EB4"/>
    <w:rsid w:val="00E46071"/>
    <w:rsid w:val="00E5000F"/>
    <w:rsid w:val="00E56AB3"/>
    <w:rsid w:val="00E574F4"/>
    <w:rsid w:val="00E63F49"/>
    <w:rsid w:val="00E646A0"/>
    <w:rsid w:val="00E67F3A"/>
    <w:rsid w:val="00E714D4"/>
    <w:rsid w:val="00E74429"/>
    <w:rsid w:val="00E775C5"/>
    <w:rsid w:val="00E83A88"/>
    <w:rsid w:val="00E83E13"/>
    <w:rsid w:val="00E86D04"/>
    <w:rsid w:val="00E9516E"/>
    <w:rsid w:val="00E9700A"/>
    <w:rsid w:val="00EA3C25"/>
    <w:rsid w:val="00EA6662"/>
    <w:rsid w:val="00EA7465"/>
    <w:rsid w:val="00EB4B0F"/>
    <w:rsid w:val="00EB55F7"/>
    <w:rsid w:val="00EB74B9"/>
    <w:rsid w:val="00EC0A0C"/>
    <w:rsid w:val="00ED2306"/>
    <w:rsid w:val="00ED6A3E"/>
    <w:rsid w:val="00ED76B9"/>
    <w:rsid w:val="00EE4614"/>
    <w:rsid w:val="00EE4AE0"/>
    <w:rsid w:val="00EE4BB2"/>
    <w:rsid w:val="00EE4F82"/>
    <w:rsid w:val="00EF029C"/>
    <w:rsid w:val="00F04C0B"/>
    <w:rsid w:val="00F17358"/>
    <w:rsid w:val="00F2155D"/>
    <w:rsid w:val="00F26B56"/>
    <w:rsid w:val="00F26C47"/>
    <w:rsid w:val="00F316BE"/>
    <w:rsid w:val="00F3177D"/>
    <w:rsid w:val="00F37B63"/>
    <w:rsid w:val="00F401C6"/>
    <w:rsid w:val="00F43027"/>
    <w:rsid w:val="00F56CA8"/>
    <w:rsid w:val="00F60963"/>
    <w:rsid w:val="00F61BB0"/>
    <w:rsid w:val="00F61EC4"/>
    <w:rsid w:val="00F6775A"/>
    <w:rsid w:val="00F67A1C"/>
    <w:rsid w:val="00F773D1"/>
    <w:rsid w:val="00F80EA9"/>
    <w:rsid w:val="00F814C2"/>
    <w:rsid w:val="00F84C08"/>
    <w:rsid w:val="00F866C8"/>
    <w:rsid w:val="00F90D30"/>
    <w:rsid w:val="00F92499"/>
    <w:rsid w:val="00FA35BD"/>
    <w:rsid w:val="00FA3C02"/>
    <w:rsid w:val="00FA479A"/>
    <w:rsid w:val="00FA64B2"/>
    <w:rsid w:val="00FB2CD4"/>
    <w:rsid w:val="00FB30FE"/>
    <w:rsid w:val="00FB406E"/>
    <w:rsid w:val="00FB4731"/>
    <w:rsid w:val="00FC1ACC"/>
    <w:rsid w:val="00FC1EC1"/>
    <w:rsid w:val="00FC3B83"/>
    <w:rsid w:val="00FC506F"/>
    <w:rsid w:val="00FD27E1"/>
    <w:rsid w:val="00FD491D"/>
    <w:rsid w:val="00FD5135"/>
    <w:rsid w:val="00FE7748"/>
    <w:rsid w:val="00FF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ECBC7B"/>
  <w15:chartTrackingRefBased/>
  <w15:docId w15:val="{8FC48E78-70B5-48A3-AAD7-615538AB2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39A"/>
    <w:rPr>
      <w:caps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ind w:left="-540" w:firstLine="540"/>
      <w:jc w:val="center"/>
      <w:outlineLvl w:val="0"/>
    </w:pPr>
    <w:rPr>
      <w:rFonts w:ascii="TimesLT" w:hAnsi="TimesLT"/>
      <w:b/>
      <w:caps w:val="0"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4420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pPr>
      <w:jc w:val="both"/>
    </w:pPr>
    <w:rPr>
      <w:lang w:val="x-none"/>
    </w:r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BodyTextIndent">
    <w:name w:val="Body Text Indent"/>
    <w:basedOn w:val="Normal"/>
    <w:semiHidden/>
    <w:pPr>
      <w:ind w:firstLine="720"/>
      <w:jc w:val="both"/>
    </w:pPr>
    <w:rPr>
      <w:cap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008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837008"/>
    <w:rPr>
      <w:rFonts w:ascii="Tahoma" w:hAnsi="Tahoma" w:cs="Tahoma"/>
      <w:caps/>
      <w:sz w:val="16"/>
      <w:szCs w:val="16"/>
      <w:lang w:eastAsia="en-US"/>
    </w:rPr>
  </w:style>
  <w:style w:type="character" w:customStyle="1" w:styleId="BodyTextChar">
    <w:name w:val="Body Text Char"/>
    <w:link w:val="BodyText"/>
    <w:semiHidden/>
    <w:rsid w:val="00CC437A"/>
    <w:rPr>
      <w:caps/>
      <w:sz w:val="24"/>
      <w:lang w:eastAsia="en-US"/>
    </w:rPr>
  </w:style>
  <w:style w:type="character" w:customStyle="1" w:styleId="HeaderChar">
    <w:name w:val="Header Char"/>
    <w:link w:val="Header"/>
    <w:uiPriority w:val="99"/>
    <w:rsid w:val="00655CE1"/>
    <w:rPr>
      <w:caps/>
      <w:sz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204420"/>
    <w:rPr>
      <w:rFonts w:ascii="Cambria" w:eastAsia="Times New Roman" w:hAnsi="Cambria" w:cs="Times New Roman"/>
      <w:b/>
      <w:bCs/>
      <w:caps/>
      <w:sz w:val="26"/>
      <w:szCs w:val="26"/>
      <w:lang w:eastAsia="en-US"/>
    </w:rPr>
  </w:style>
  <w:style w:type="paragraph" w:styleId="Caption">
    <w:name w:val="caption"/>
    <w:basedOn w:val="Normal"/>
    <w:next w:val="Normal"/>
    <w:qFormat/>
    <w:rsid w:val="00204420"/>
    <w:pPr>
      <w:jc w:val="center"/>
    </w:pPr>
    <w:rPr>
      <w:b/>
    </w:rPr>
  </w:style>
  <w:style w:type="table" w:styleId="TableGrid">
    <w:name w:val="Table Grid"/>
    <w:basedOn w:val="TableNormal"/>
    <w:uiPriority w:val="59"/>
    <w:rsid w:val="00AB14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3A0E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0E84"/>
    <w:rPr>
      <w:sz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3A0E84"/>
    <w:rPr>
      <w:caps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0E8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A0E84"/>
    <w:rPr>
      <w:b/>
      <w:bCs/>
      <w:caps/>
      <w:lang w:eastAsia="en-US"/>
    </w:rPr>
  </w:style>
  <w:style w:type="paragraph" w:styleId="Revision">
    <w:name w:val="Revision"/>
    <w:hidden/>
    <w:uiPriority w:val="99"/>
    <w:semiHidden/>
    <w:rsid w:val="00D674A2"/>
    <w:rPr>
      <w:caps/>
      <w:sz w:val="24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623F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03623F"/>
    <w:rPr>
      <w:caps/>
      <w:sz w:val="24"/>
      <w:lang w:eastAsia="en-US"/>
    </w:rPr>
  </w:style>
  <w:style w:type="paragraph" w:customStyle="1" w:styleId="ISTATYMAS">
    <w:name w:val="ISTATYMAS"/>
    <w:rsid w:val="004F7BDE"/>
    <w:pPr>
      <w:autoSpaceDE w:val="0"/>
      <w:autoSpaceDN w:val="0"/>
      <w:adjustRightInd w:val="0"/>
      <w:jc w:val="center"/>
    </w:pPr>
    <w:rPr>
      <w:rFonts w:ascii="TimesLT" w:hAnsi="TimesLT"/>
      <w:lang w:val="en-US" w:eastAsia="en-US"/>
    </w:rPr>
  </w:style>
  <w:style w:type="character" w:customStyle="1" w:styleId="clear1">
    <w:name w:val="clear1"/>
    <w:rsid w:val="004F7BDE"/>
  </w:style>
  <w:style w:type="character" w:customStyle="1" w:styleId="Heading1Char">
    <w:name w:val="Heading 1 Char"/>
    <w:link w:val="Heading1"/>
    <w:rsid w:val="00A3628A"/>
    <w:rPr>
      <w:rFonts w:ascii="TimesLT" w:hAnsi="TimesLT"/>
      <w:b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Nacionalin&#279;%20&#382;em&#279;s%20tarnyb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1E76E2A59B5746B3A34C6DA4060217" ma:contentTypeVersion="8" ma:contentTypeDescription="Create a new document." ma:contentTypeScope="" ma:versionID="b4f16d5d1d3cd82b1117d6cd2b93abe2">
  <xsd:schema xmlns:xsd="http://www.w3.org/2001/XMLSchema" xmlns:xs="http://www.w3.org/2001/XMLSchema" xmlns:p="http://schemas.microsoft.com/office/2006/metadata/properties" xmlns:ns3="e16926e3-0eec-4179-bc78-36c5e0fa7592" targetNamespace="http://schemas.microsoft.com/office/2006/metadata/properties" ma:root="true" ma:fieldsID="d5f3070fa7fa7833440829143753a561" ns3:_="">
    <xsd:import namespace="e16926e3-0eec-4179-bc78-36c5e0fa75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6926e3-0eec-4179-bc78-36c5e0fa75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E97335-5893-4811-97E2-C374B338F5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013AC8-4FB6-43BB-B285-1FB8984646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7E206B1-2762-458A-B655-5072F1BB4E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292DD9-EE66-4FDC-BB19-5E60A10ED1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6926e3-0eec-4179-bc78-36c5e0fa75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Nacionalinė žemės tarnyb1</Template>
  <TotalTime>1</TotalTime>
  <Pages>1</Pages>
  <Words>840</Words>
  <Characters>480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 </vt:lpstr>
      <vt:lpstr>  </vt:lpstr>
    </vt:vector>
  </TitlesOfParts>
  <Company>Zemetvarkos ir teises departamentas</Company>
  <LinksUpToDate>false</LinksUpToDate>
  <CharactersWithSpaces>1318</CharactersWithSpaces>
  <SharedDoc>false</SharedDoc>
  <HLinks>
    <vt:vector size="6" baseType="variant">
      <vt:variant>
        <vt:i4>7471216</vt:i4>
      </vt:variant>
      <vt:variant>
        <vt:i4>3</vt:i4>
      </vt:variant>
      <vt:variant>
        <vt:i4>0</vt:i4>
      </vt:variant>
      <vt:variant>
        <vt:i4>5</vt:i4>
      </vt:variant>
      <vt:variant>
        <vt:lpwstr>http://www.nzt.lt/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ZUD</dc:creator>
  <cp:keywords/>
  <cp:lastModifiedBy>Violeta Junkarienė</cp:lastModifiedBy>
  <cp:revision>2</cp:revision>
  <cp:lastPrinted>2026-06-09T07:05:00Z</cp:lastPrinted>
  <dcterms:created xsi:type="dcterms:W3CDTF">2026-06-09T07:06:00Z</dcterms:created>
  <dcterms:modified xsi:type="dcterms:W3CDTF">2026-06-09T07:06:00Z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0x0101001A1E76E2A59B5746B3A34C6DA4060217</vt:lpwstr>
  </property>
</Properties>
</file>