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629A" w14:textId="0CB7B14D" w:rsidR="00443872" w:rsidRPr="00397A27" w:rsidRDefault="00A04E56" w:rsidP="00443872">
      <w:pPr>
        <w:ind w:left="10080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</w:t>
      </w:r>
      <w:r w:rsidR="009F066B">
        <w:rPr>
          <w:caps w:val="0"/>
          <w:szCs w:val="24"/>
          <w:lang w:eastAsia="lt-LT"/>
        </w:rPr>
        <w:t xml:space="preserve"> </w:t>
      </w:r>
      <w:r w:rsidR="00443872" w:rsidRPr="00397A27">
        <w:rPr>
          <w:caps w:val="0"/>
          <w:szCs w:val="24"/>
          <w:lang w:eastAsia="lt-LT"/>
        </w:rPr>
        <w:t>PATVIRTINTA</w:t>
      </w:r>
    </w:p>
    <w:p w14:paraId="4389780D" w14:textId="2EE4705F" w:rsidR="002D40B9" w:rsidRDefault="00443872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                                         </w:t>
      </w:r>
      <w:r w:rsidR="009F066B">
        <w:rPr>
          <w:caps w:val="0"/>
          <w:szCs w:val="24"/>
          <w:lang w:eastAsia="lt-LT"/>
        </w:rPr>
        <w:t xml:space="preserve"> </w:t>
      </w:r>
      <w:r w:rsidR="00631388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Nacionalinės žemės tarnybos </w:t>
      </w:r>
      <w:r w:rsidR="002D40B9" w:rsidRPr="002D40B9">
        <w:rPr>
          <w:caps w:val="0"/>
          <w:szCs w:val="24"/>
          <w:lang w:eastAsia="lt-LT"/>
        </w:rPr>
        <w:t xml:space="preserve">prie </w:t>
      </w:r>
    </w:p>
    <w:p w14:paraId="7802DCD7" w14:textId="5FA09797" w:rsidR="002D40B9" w:rsidRDefault="002D40B9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</w:t>
      </w:r>
      <w:r w:rsidR="009F066B">
        <w:rPr>
          <w:caps w:val="0"/>
          <w:szCs w:val="24"/>
          <w:lang w:eastAsia="lt-LT"/>
        </w:rPr>
        <w:t xml:space="preserve"> </w:t>
      </w:r>
      <w:r>
        <w:rPr>
          <w:caps w:val="0"/>
          <w:szCs w:val="24"/>
          <w:lang w:eastAsia="lt-LT"/>
        </w:rPr>
        <w:t xml:space="preserve"> </w:t>
      </w:r>
      <w:r w:rsidR="009C0D96">
        <w:rPr>
          <w:caps w:val="0"/>
          <w:szCs w:val="24"/>
          <w:lang w:eastAsia="lt-LT"/>
        </w:rPr>
        <w:t>Aplinkos</w:t>
      </w:r>
      <w:r w:rsidR="00154275">
        <w:rPr>
          <w:caps w:val="0"/>
          <w:szCs w:val="24"/>
          <w:lang w:eastAsia="lt-LT"/>
        </w:rPr>
        <w:t xml:space="preserve"> </w:t>
      </w:r>
      <w:r w:rsidR="00154275" w:rsidRPr="00154275">
        <w:rPr>
          <w:caps w:val="0"/>
          <w:szCs w:val="24"/>
          <w:lang w:eastAsia="lt-LT"/>
        </w:rPr>
        <w:t>ministerijos</w:t>
      </w:r>
    </w:p>
    <w:p w14:paraId="188FA8D6" w14:textId="1121FAD6" w:rsidR="00631388" w:rsidRDefault="002D40B9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</w:t>
      </w:r>
      <w:r w:rsidR="009F066B">
        <w:rPr>
          <w:caps w:val="0"/>
          <w:szCs w:val="24"/>
          <w:lang w:eastAsia="lt-LT"/>
        </w:rPr>
        <w:t xml:space="preserve"> </w:t>
      </w:r>
      <w:r>
        <w:rPr>
          <w:caps w:val="0"/>
          <w:szCs w:val="24"/>
          <w:lang w:eastAsia="lt-LT"/>
        </w:rPr>
        <w:t xml:space="preserve"> </w:t>
      </w:r>
      <w:r w:rsidR="00261D2A" w:rsidRPr="00261D2A">
        <w:rPr>
          <w:caps w:val="0"/>
          <w:szCs w:val="24"/>
          <w:lang w:eastAsia="lt-LT"/>
        </w:rPr>
        <w:t>Panevėžio</w:t>
      </w:r>
      <w:r w:rsidR="00261D2A">
        <w:rPr>
          <w:caps w:val="0"/>
          <w:szCs w:val="24"/>
          <w:lang w:eastAsia="lt-LT"/>
        </w:rPr>
        <w:t xml:space="preserve"> </w:t>
      </w:r>
      <w:r w:rsidR="00261D2A" w:rsidRPr="00261D2A">
        <w:rPr>
          <w:caps w:val="0"/>
          <w:szCs w:val="24"/>
          <w:lang w:eastAsia="lt-LT"/>
        </w:rPr>
        <w:t>apygardos žemės tvarkymo</w:t>
      </w:r>
    </w:p>
    <w:p w14:paraId="763A14BF" w14:textId="419F2382" w:rsidR="001D1F07" w:rsidRPr="00397A27" w:rsidRDefault="00154275" w:rsidP="001D1F07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ir </w:t>
      </w:r>
      <w:r w:rsidR="00261D2A" w:rsidRPr="00261D2A">
        <w:rPr>
          <w:caps w:val="0"/>
          <w:szCs w:val="24"/>
          <w:lang w:eastAsia="lt-LT"/>
        </w:rPr>
        <w:t>administravimo skyriaus</w:t>
      </w:r>
      <w:r w:rsidR="001D1F07" w:rsidRPr="001D1F07">
        <w:rPr>
          <w:caps w:val="0"/>
          <w:szCs w:val="24"/>
          <w:lang w:eastAsia="lt-LT"/>
        </w:rPr>
        <w:t xml:space="preserve"> </w:t>
      </w:r>
      <w:r w:rsidR="001D1F07">
        <w:rPr>
          <w:caps w:val="0"/>
          <w:szCs w:val="24"/>
          <w:lang w:eastAsia="lt-LT"/>
        </w:rPr>
        <w:t>vedėjo</w:t>
      </w:r>
    </w:p>
    <w:p w14:paraId="2EF5957F" w14:textId="660245D6" w:rsidR="00443872" w:rsidRPr="00397A27" w:rsidRDefault="00443872" w:rsidP="00443872">
      <w:pPr>
        <w:tabs>
          <w:tab w:val="left" w:pos="1090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20</w:t>
      </w:r>
      <w:r w:rsidR="004D37FB">
        <w:rPr>
          <w:caps w:val="0"/>
          <w:szCs w:val="24"/>
          <w:lang w:eastAsia="lt-LT"/>
        </w:rPr>
        <w:t>2</w:t>
      </w:r>
      <w:r w:rsidR="00A02931">
        <w:rPr>
          <w:caps w:val="0"/>
          <w:szCs w:val="24"/>
          <w:lang w:eastAsia="lt-LT"/>
        </w:rPr>
        <w:t>6</w:t>
      </w:r>
      <w:r w:rsidR="00A04E5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m. </w:t>
      </w:r>
      <w:r w:rsidR="00A02931">
        <w:rPr>
          <w:caps w:val="0"/>
          <w:szCs w:val="24"/>
          <w:lang w:eastAsia="lt-LT"/>
        </w:rPr>
        <w:t>gegužės</w:t>
      </w:r>
      <w:r w:rsidR="008E654D">
        <w:rPr>
          <w:caps w:val="0"/>
          <w:szCs w:val="24"/>
          <w:lang w:eastAsia="lt-LT"/>
        </w:rPr>
        <w:t xml:space="preserve"> </w:t>
      </w:r>
      <w:r w:rsidR="00D53E37" w:rsidRPr="00397A27">
        <w:rPr>
          <w:caps w:val="0"/>
          <w:szCs w:val="24"/>
          <w:lang w:eastAsia="lt-LT"/>
        </w:rPr>
        <w:t xml:space="preserve">   </w:t>
      </w:r>
      <w:r w:rsidRPr="00397A27">
        <w:rPr>
          <w:caps w:val="0"/>
          <w:szCs w:val="24"/>
          <w:lang w:eastAsia="lt-LT"/>
        </w:rPr>
        <w:t xml:space="preserve"> </w:t>
      </w:r>
      <w:r w:rsidR="00757AE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d. įsakymu </w:t>
      </w:r>
      <w:r w:rsidR="00D85F2E" w:rsidRPr="00D85F2E">
        <w:rPr>
          <w:caps w:val="0"/>
          <w:szCs w:val="24"/>
          <w:lang w:eastAsia="lt-LT"/>
        </w:rPr>
        <w:t>Nr. 6RKĮ -</w:t>
      </w:r>
    </w:p>
    <w:p w14:paraId="1E74FB7C" w14:textId="33440FE2" w:rsidR="00443872" w:rsidRPr="00397A27" w:rsidRDefault="00443872" w:rsidP="00B72DD3">
      <w:pPr>
        <w:tabs>
          <w:tab w:val="left" w:pos="10490"/>
          <w:tab w:val="left" w:pos="1091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</w:t>
      </w:r>
    </w:p>
    <w:p w14:paraId="29EB1819" w14:textId="77777777" w:rsidR="008E654D" w:rsidRDefault="00443872" w:rsidP="00D85F2E">
      <w:pPr>
        <w:widowControl w:val="0"/>
        <w:tabs>
          <w:tab w:val="left" w:pos="9498"/>
        </w:tabs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ASMENŲ, PATEIKUSIŲ PRAŠYMUS GRĄŽINTI NATŪRA, PERDUOTI AR SUTEIKTI NUOSAVYBĖN NEATLYGINTINAI ŽEMĖS, </w:t>
      </w:r>
    </w:p>
    <w:p w14:paraId="3B084635" w14:textId="16A50C37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MIŠKO SKLYPUS AR VANDENS TELKINIUS, TAIP PAT PARDUOTI, IŠNUOMOTI, PERDUOTI NEATLYGINTINAI NAUDOTIS ARBA PATIKĖJIMO TEISE VALSTYBINĖS ŽEMĖS SKLYPUS </w:t>
      </w:r>
      <w:r w:rsidR="00A04E56" w:rsidRPr="00050653">
        <w:rPr>
          <w:b/>
          <w:caps w:val="0"/>
          <w:color w:val="000000"/>
          <w:spacing w:val="-2"/>
          <w:szCs w:val="24"/>
          <w:lang w:eastAsia="lt-LT"/>
        </w:rPr>
        <w:t>IGNALINOS</w:t>
      </w: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 RAJONO </w:t>
      </w:r>
      <w:r w:rsidR="00BC3513">
        <w:rPr>
          <w:b/>
          <w:caps w:val="0"/>
          <w:color w:val="000000"/>
          <w:spacing w:val="-2"/>
          <w:szCs w:val="24"/>
          <w:lang w:eastAsia="lt-LT"/>
        </w:rPr>
        <w:t>DIDŽIASALIO</w:t>
      </w:r>
      <w:r w:rsidR="00772E24" w:rsidRPr="00772E24">
        <w:rPr>
          <w:b/>
          <w:caps w:val="0"/>
          <w:color w:val="000000"/>
          <w:spacing w:val="-2"/>
          <w:szCs w:val="24"/>
          <w:lang w:eastAsia="lt-LT"/>
        </w:rPr>
        <w:t xml:space="preserve"> </w:t>
      </w:r>
      <w:r w:rsidR="0054621C">
        <w:rPr>
          <w:b/>
          <w:caps w:val="0"/>
          <w:color w:val="000000"/>
          <w:spacing w:val="-2"/>
          <w:szCs w:val="24"/>
          <w:lang w:eastAsia="lt-LT"/>
        </w:rPr>
        <w:t xml:space="preserve">SENIŪNIJOS </w:t>
      </w:r>
    </w:p>
    <w:p w14:paraId="477A31E6" w14:textId="7AC0D9D5" w:rsidR="00923D3A" w:rsidRPr="001244C9" w:rsidRDefault="00BC3513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BC3513">
        <w:rPr>
          <w:b/>
          <w:caps w:val="0"/>
          <w:color w:val="000000"/>
          <w:spacing w:val="-2"/>
          <w:szCs w:val="24"/>
          <w:lang w:eastAsia="lt-LT"/>
        </w:rPr>
        <w:t xml:space="preserve">DIDŽIASALIO </w:t>
      </w:r>
      <w:r w:rsidR="001244C9">
        <w:rPr>
          <w:b/>
          <w:caps w:val="0"/>
          <w:color w:val="000000"/>
          <w:spacing w:val="-2"/>
          <w:szCs w:val="24"/>
          <w:lang w:eastAsia="lt-LT"/>
        </w:rPr>
        <w:t xml:space="preserve">KADASTRO VIETOVĖJE, </w:t>
      </w:r>
      <w:r w:rsidR="00CD5D5E">
        <w:rPr>
          <w:b/>
          <w:caps w:val="0"/>
          <w:color w:val="000000"/>
          <w:spacing w:val="-2"/>
          <w:szCs w:val="24"/>
          <w:lang w:eastAsia="lt-LT"/>
        </w:rPr>
        <w:t>SĄRAŠAS</w:t>
      </w:r>
    </w:p>
    <w:p w14:paraId="35D92BCF" w14:textId="77777777" w:rsidR="000C5968" w:rsidRDefault="000C5968" w:rsidP="00D062B4">
      <w:pPr>
        <w:tabs>
          <w:tab w:val="left" w:pos="6520"/>
        </w:tabs>
        <w:ind w:left="2008" w:right="567"/>
        <w:jc w:val="both"/>
        <w:rPr>
          <w:caps w:val="0"/>
          <w:sz w:val="22"/>
          <w:lang w:eastAsia="lt-LT"/>
        </w:rPr>
      </w:pPr>
    </w:p>
    <w:p w14:paraId="134BB6DB" w14:textId="0FECBF1B" w:rsidR="007A4048" w:rsidRDefault="007A4048" w:rsidP="00BC3513">
      <w:pPr>
        <w:rPr>
          <w:b/>
          <w:caps w:val="0"/>
          <w:szCs w:val="24"/>
        </w:rPr>
      </w:pPr>
      <w:r w:rsidRPr="007A4048">
        <w:rPr>
          <w:b/>
          <w:caps w:val="0"/>
          <w:szCs w:val="24"/>
          <w:lang w:eastAsia="lt-LT"/>
        </w:rPr>
        <w:t xml:space="preserve">XII. </w:t>
      </w:r>
      <w:r w:rsidRPr="007A4048">
        <w:rPr>
          <w:b/>
          <w:caps w:val="0"/>
          <w:szCs w:val="24"/>
        </w:rPr>
        <w:t xml:space="preserve">Parduodami, nuomojami, perduodami neatlygintinai naudotis ar patikėjimo teise žemės sklypai kitais įstatymų nustatytais atvejais. </w:t>
      </w:r>
    </w:p>
    <w:p w14:paraId="5AB2B5C4" w14:textId="77777777" w:rsidR="00074809" w:rsidRPr="007A4048" w:rsidRDefault="00074809" w:rsidP="007A4048">
      <w:pPr>
        <w:jc w:val="center"/>
        <w:rPr>
          <w:b/>
          <w:caps w:val="0"/>
          <w:szCs w:val="24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86"/>
        <w:gridCol w:w="3260"/>
        <w:gridCol w:w="851"/>
        <w:gridCol w:w="2409"/>
        <w:gridCol w:w="993"/>
        <w:gridCol w:w="850"/>
        <w:gridCol w:w="992"/>
        <w:gridCol w:w="851"/>
        <w:gridCol w:w="709"/>
        <w:gridCol w:w="1102"/>
      </w:tblGrid>
      <w:tr w:rsidR="007A4048" w:rsidRPr="007A4048" w14:paraId="344ED354" w14:textId="77777777" w:rsidTr="00973A4C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19D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Eil. Nr.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C9A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Fizinio asmens vardas, pavardė ar juridinio asmens arba kitos užsienio organizacijos pavadinimas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57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Prašymo gavimo teritoriniame skyriuje data ir numeris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A7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žemės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6B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miško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BE86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vandens telkinio</w:t>
            </w:r>
          </w:p>
        </w:tc>
      </w:tr>
      <w:tr w:rsidR="00B7515D" w:rsidRPr="007A4048" w14:paraId="2653C8DF" w14:textId="77777777" w:rsidTr="00973A4C">
        <w:trPr>
          <w:trHeight w:val="10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D47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CBC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060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1D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7476389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4E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D41EA5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57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74F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2770602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C8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2FAA00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EF7F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86C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66D08C3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58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42327F8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</w:tr>
      <w:tr w:rsidR="00B7515D" w:rsidRPr="007A4048" w14:paraId="2C4CF0BB" w14:textId="77777777" w:rsidTr="00973A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D086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A9C0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1B5E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BF4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111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F214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DF5B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3B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9CD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F93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EDB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11</w:t>
            </w:r>
          </w:p>
        </w:tc>
      </w:tr>
      <w:tr w:rsidR="00B7515D" w:rsidRPr="007A4048" w14:paraId="043EEB9C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9614" w14:textId="6A37ACEA" w:rsidR="00DF22FE" w:rsidRDefault="00B7515D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226F" w14:textId="13F55C3C" w:rsidR="00DF22FE" w:rsidRDefault="00DF22FE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367" w14:textId="4FA091EB" w:rsidR="00DF22FE" w:rsidRPr="008F2EDC" w:rsidRDefault="00C458CF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815C67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5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</w:t>
            </w:r>
            <w:r w:rsidR="00181B6C">
              <w:rPr>
                <w:szCs w:val="24"/>
                <w:lang w:eastAsia="lt-LT"/>
              </w:rPr>
              <w:t>8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1</w:t>
            </w:r>
            <w:r w:rsidR="00181B6C">
              <w:rPr>
                <w:szCs w:val="24"/>
                <w:lang w:eastAsia="lt-LT"/>
              </w:rPr>
              <w:t>1</w:t>
            </w:r>
            <w:r w:rsidRPr="00815C67">
              <w:rPr>
                <w:szCs w:val="24"/>
                <w:lang w:eastAsia="lt-LT"/>
              </w:rPr>
              <w:t>, N</w:t>
            </w:r>
            <w:r w:rsidRPr="00815C67">
              <w:rPr>
                <w:caps w:val="0"/>
                <w:szCs w:val="24"/>
                <w:lang w:eastAsia="lt-LT"/>
              </w:rPr>
              <w:t>r</w:t>
            </w:r>
            <w:r w:rsidRPr="00815C67">
              <w:rPr>
                <w:szCs w:val="24"/>
                <w:lang w:eastAsia="lt-LT"/>
              </w:rPr>
              <w:t xml:space="preserve">. </w:t>
            </w:r>
            <w:r>
              <w:rPr>
                <w:szCs w:val="24"/>
                <w:lang w:eastAsia="lt-LT"/>
              </w:rPr>
              <w:t>1GP-</w:t>
            </w:r>
            <w:r w:rsidR="00181B6C">
              <w:rPr>
                <w:szCs w:val="24"/>
                <w:lang w:eastAsia="lt-LT"/>
              </w:rPr>
              <w:t>36608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16F0" w14:textId="4D62CBF4" w:rsidR="00DF22FE" w:rsidRDefault="00195C14" w:rsidP="006B0842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3,50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A47C" w14:textId="0D75F71A" w:rsidR="00DF22FE" w:rsidRDefault="00DF22FE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8F3B25">
              <w:rPr>
                <w:caps w:val="0"/>
                <w:szCs w:val="24"/>
                <w:lang w:eastAsia="lt-LT"/>
              </w:rPr>
              <w:t>nuoma,</w:t>
            </w:r>
          </w:p>
          <w:p w14:paraId="5A67D414" w14:textId="5A510907" w:rsidR="00DF22FE" w:rsidRPr="00043E0B" w:rsidRDefault="00DF22FE" w:rsidP="006B0842">
            <w:pPr>
              <w:jc w:val="center"/>
              <w:rPr>
                <w:caps w:val="0"/>
                <w:szCs w:val="24"/>
                <w:lang w:eastAsia="lt-LT"/>
              </w:rPr>
            </w:pPr>
            <w:proofErr w:type="spellStart"/>
            <w:r w:rsidRPr="00366112">
              <w:rPr>
                <w:caps w:val="0"/>
                <w:szCs w:val="24"/>
                <w:lang w:eastAsia="lt-LT"/>
              </w:rPr>
              <w:t>laikin.naud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EA84" w14:textId="45233E98" w:rsidR="00DF22FE" w:rsidRPr="007A4048" w:rsidRDefault="00DF22FE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AF55" w14:textId="77777777" w:rsidR="00DF22FE" w:rsidRPr="007A4048" w:rsidRDefault="00DF22FE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2081" w14:textId="77777777" w:rsidR="00DF22FE" w:rsidRPr="007A4048" w:rsidRDefault="00DF22FE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B96C" w14:textId="77777777" w:rsidR="00DF22FE" w:rsidRPr="007A4048" w:rsidRDefault="00DF22FE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45CA" w14:textId="77777777" w:rsidR="00DF22FE" w:rsidRPr="007A4048" w:rsidRDefault="00DF22FE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4340" w14:textId="77777777" w:rsidR="00DF22FE" w:rsidRPr="007A4048" w:rsidRDefault="00DF22FE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F34015" w:rsidRPr="007A4048" w14:paraId="602B9D58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74B3" w14:textId="00DFA662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DFB5" w14:textId="46E03553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CCCB" w14:textId="28960158" w:rsidR="00F34015" w:rsidRPr="00815C67" w:rsidRDefault="00F34015" w:rsidP="00973A4C">
            <w:pPr>
              <w:rPr>
                <w:szCs w:val="24"/>
                <w:lang w:eastAsia="lt-LT"/>
              </w:rPr>
            </w:pPr>
            <w:r w:rsidRPr="00931AB0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6</w:t>
            </w:r>
            <w:r w:rsidRPr="00931AB0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5</w:t>
            </w:r>
            <w:r w:rsidRPr="00931AB0">
              <w:rPr>
                <w:szCs w:val="24"/>
                <w:lang w:eastAsia="lt-LT"/>
              </w:rPr>
              <w:t>-2</w:t>
            </w:r>
            <w:r>
              <w:rPr>
                <w:szCs w:val="24"/>
                <w:lang w:eastAsia="lt-LT"/>
              </w:rPr>
              <w:t>8</w:t>
            </w:r>
            <w:r w:rsidRPr="00931AB0">
              <w:rPr>
                <w:szCs w:val="24"/>
                <w:lang w:eastAsia="lt-LT"/>
              </w:rPr>
              <w:t>,</w:t>
            </w:r>
            <w:r w:rsidRPr="00815C67">
              <w:rPr>
                <w:szCs w:val="24"/>
                <w:lang w:eastAsia="lt-LT"/>
              </w:rPr>
              <w:t xml:space="preserve"> N</w:t>
            </w:r>
            <w:r w:rsidRPr="00815C67">
              <w:rPr>
                <w:caps w:val="0"/>
                <w:szCs w:val="24"/>
                <w:lang w:eastAsia="lt-LT"/>
              </w:rPr>
              <w:t>r</w:t>
            </w:r>
            <w:r w:rsidRPr="00931AB0">
              <w:rPr>
                <w:szCs w:val="24"/>
                <w:lang w:eastAsia="lt-LT"/>
              </w:rPr>
              <w:t>.</w:t>
            </w:r>
            <w:r w:rsidR="00973A4C">
              <w:t xml:space="preserve"> </w:t>
            </w:r>
            <w:r w:rsidR="00973A4C" w:rsidRPr="00973A4C">
              <w:rPr>
                <w:szCs w:val="24"/>
                <w:lang w:eastAsia="lt-LT"/>
              </w:rPr>
              <w:t>1GP</w:t>
            </w:r>
            <w:r w:rsidR="00973A4C" w:rsidRPr="00973A4C">
              <w:rPr>
                <w:caps w:val="0"/>
                <w:szCs w:val="24"/>
                <w:lang w:eastAsia="lt-LT"/>
              </w:rPr>
              <w:t>d</w:t>
            </w:r>
            <w:r w:rsidR="00973A4C">
              <w:rPr>
                <w:caps w:val="0"/>
                <w:szCs w:val="24"/>
                <w:lang w:eastAsia="lt-LT"/>
              </w:rPr>
              <w:t>s</w:t>
            </w:r>
            <w:r w:rsidR="001A2777">
              <w:rPr>
                <w:caps w:val="0"/>
                <w:szCs w:val="24"/>
                <w:lang w:eastAsia="lt-LT"/>
              </w:rPr>
              <w:t>-</w:t>
            </w:r>
            <w:r w:rsidR="00973A4C" w:rsidRPr="00973A4C">
              <w:rPr>
                <w:szCs w:val="24"/>
                <w:lang w:eastAsia="lt-LT"/>
              </w:rPr>
              <w:t>15945</w:t>
            </w:r>
            <w:r w:rsidRPr="00931AB0"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3767" w14:textId="01954670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0,15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3D2F" w14:textId="56BBEDAF" w:rsidR="00F34015" w:rsidRPr="005C386B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5C386B">
              <w:rPr>
                <w:caps w:val="0"/>
                <w:szCs w:val="24"/>
                <w:lang w:eastAsia="lt-LT"/>
              </w:rPr>
              <w:t>nuoma,</w:t>
            </w:r>
          </w:p>
          <w:p w14:paraId="0AD931FA" w14:textId="464202AD" w:rsidR="00F34015" w:rsidRPr="008F3B2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proofErr w:type="spellStart"/>
            <w:r w:rsidRPr="005C386B">
              <w:rPr>
                <w:caps w:val="0"/>
                <w:szCs w:val="24"/>
                <w:lang w:eastAsia="lt-LT"/>
              </w:rPr>
              <w:t>laikin.naud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0934" w14:textId="77777777" w:rsidR="00F34015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F15F" w14:textId="77777777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AF69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508B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D903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0CF4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F34015" w:rsidRPr="007A4048" w14:paraId="0D382567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2917" w14:textId="1EFEA0F8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F986" w14:textId="226A8E97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35B5" w14:textId="24454EC5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267CAE">
              <w:rPr>
                <w:szCs w:val="24"/>
                <w:lang w:eastAsia="lt-LT"/>
              </w:rPr>
              <w:t>2025-0</w:t>
            </w:r>
            <w:r>
              <w:rPr>
                <w:szCs w:val="24"/>
                <w:lang w:eastAsia="lt-LT"/>
              </w:rPr>
              <w:t>4</w:t>
            </w:r>
            <w:r w:rsidRPr="00267CAE">
              <w:rPr>
                <w:szCs w:val="24"/>
                <w:lang w:eastAsia="lt-LT"/>
              </w:rPr>
              <w:t>-2</w:t>
            </w:r>
            <w:r>
              <w:rPr>
                <w:szCs w:val="24"/>
                <w:lang w:eastAsia="lt-LT"/>
              </w:rPr>
              <w:t>8</w:t>
            </w:r>
            <w:r w:rsidRPr="00267CAE">
              <w:rPr>
                <w:szCs w:val="24"/>
                <w:lang w:eastAsia="lt-LT"/>
              </w:rPr>
              <w:t>,</w:t>
            </w:r>
            <w:r>
              <w:t xml:space="preserve"> </w:t>
            </w:r>
            <w:r w:rsidRPr="0057566D">
              <w:rPr>
                <w:szCs w:val="24"/>
                <w:lang w:eastAsia="lt-LT"/>
              </w:rPr>
              <w:t>N</w:t>
            </w:r>
            <w:r>
              <w:rPr>
                <w:caps w:val="0"/>
                <w:szCs w:val="24"/>
                <w:lang w:eastAsia="lt-LT"/>
              </w:rPr>
              <w:t>r</w:t>
            </w:r>
            <w:r w:rsidRPr="00267CAE">
              <w:rPr>
                <w:szCs w:val="24"/>
                <w:lang w:eastAsia="lt-LT"/>
              </w:rPr>
              <w:t>. 1GP-</w:t>
            </w:r>
            <w:r>
              <w:rPr>
                <w:szCs w:val="24"/>
                <w:lang w:eastAsia="lt-LT"/>
              </w:rPr>
              <w:t>19699</w:t>
            </w:r>
          </w:p>
          <w:p w14:paraId="6D1D5CED" w14:textId="49B1DA94" w:rsidR="00F34015" w:rsidRPr="00B82F52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815C67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5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07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25</w:t>
            </w:r>
            <w:r w:rsidRPr="00815C67">
              <w:rPr>
                <w:szCs w:val="24"/>
                <w:lang w:eastAsia="lt-LT"/>
              </w:rPr>
              <w:t>, N</w:t>
            </w:r>
            <w:r w:rsidRPr="00815C67">
              <w:rPr>
                <w:caps w:val="0"/>
                <w:szCs w:val="24"/>
                <w:lang w:eastAsia="lt-LT"/>
              </w:rPr>
              <w:t>r</w:t>
            </w:r>
            <w:r w:rsidRPr="00815C67">
              <w:rPr>
                <w:szCs w:val="24"/>
                <w:lang w:eastAsia="lt-LT"/>
              </w:rPr>
              <w:t xml:space="preserve">. </w:t>
            </w:r>
            <w:r>
              <w:rPr>
                <w:szCs w:val="24"/>
                <w:lang w:eastAsia="lt-LT"/>
              </w:rPr>
              <w:t>1GP-34471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D960" w14:textId="09875A76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F34B" w14:textId="7C501462" w:rsidR="00F34015" w:rsidRPr="00E92AA0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BC24EC">
              <w:rPr>
                <w:caps w:val="0"/>
                <w:szCs w:val="24"/>
                <w:lang w:eastAsia="lt-LT"/>
              </w:rPr>
              <w:t>nuoma</w:t>
            </w:r>
            <w:r>
              <w:rPr>
                <w:caps w:val="0"/>
                <w:szCs w:val="24"/>
                <w:lang w:eastAsia="lt-LT"/>
              </w:rPr>
              <w:t>,</w:t>
            </w:r>
            <w:r w:rsidRPr="00BC24EC">
              <w:rPr>
                <w:caps w:val="0"/>
                <w:szCs w:val="24"/>
                <w:lang w:eastAsia="lt-LT"/>
              </w:rPr>
              <w:t xml:space="preserve"> </w:t>
            </w:r>
            <w:r>
              <w:rPr>
                <w:caps w:val="0"/>
                <w:szCs w:val="24"/>
                <w:lang w:eastAsia="lt-LT"/>
              </w:rPr>
              <w:t xml:space="preserve">gretimas </w:t>
            </w:r>
            <w:proofErr w:type="spellStart"/>
            <w:r>
              <w:rPr>
                <w:caps w:val="0"/>
                <w:szCs w:val="24"/>
                <w:lang w:eastAsia="lt-LT"/>
              </w:rPr>
              <w:t>skl</w:t>
            </w:r>
            <w:proofErr w:type="spellEnd"/>
            <w:r>
              <w:rPr>
                <w:caps w:val="0"/>
                <w:szCs w:val="24"/>
                <w:lang w:eastAsia="lt-LT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5FA8" w14:textId="2A498F00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0F3" w14:textId="77777777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59D9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D649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A37D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945B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F34015" w:rsidRPr="007A4048" w14:paraId="1C3DBAA8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94FF" w14:textId="297219BF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D1C8" w14:textId="6CECFDBC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A2A6" w14:textId="18004676" w:rsidR="00F34015" w:rsidRPr="00815C67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8C42FE">
              <w:rPr>
                <w:szCs w:val="24"/>
                <w:lang w:eastAsia="lt-LT"/>
              </w:rPr>
              <w:t>2025-0</w:t>
            </w:r>
            <w:r>
              <w:rPr>
                <w:szCs w:val="24"/>
                <w:lang w:eastAsia="lt-LT"/>
              </w:rPr>
              <w:t>8</w:t>
            </w:r>
            <w:r w:rsidRPr="008C42FE">
              <w:rPr>
                <w:szCs w:val="24"/>
                <w:lang w:eastAsia="lt-LT"/>
              </w:rPr>
              <w:t>-28, N</w:t>
            </w:r>
            <w:r w:rsidRPr="008C42FE">
              <w:rPr>
                <w:caps w:val="0"/>
                <w:szCs w:val="24"/>
                <w:lang w:eastAsia="lt-LT"/>
              </w:rPr>
              <w:t>r</w:t>
            </w:r>
            <w:r w:rsidRPr="008C42FE">
              <w:rPr>
                <w:szCs w:val="24"/>
                <w:lang w:eastAsia="lt-LT"/>
              </w:rPr>
              <w:t>. 1GP-</w:t>
            </w:r>
            <w:r>
              <w:rPr>
                <w:szCs w:val="24"/>
                <w:lang w:eastAsia="lt-LT"/>
              </w:rPr>
              <w:t>39023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8E99" w14:textId="3A7CA139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6AB0" w14:textId="733EFD89" w:rsidR="00F34015" w:rsidRPr="008F3B2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EC1600">
              <w:rPr>
                <w:caps w:val="0"/>
                <w:szCs w:val="24"/>
                <w:lang w:eastAsia="lt-LT"/>
              </w:rPr>
              <w:t xml:space="preserve">nuoma, gretimas </w:t>
            </w:r>
            <w:proofErr w:type="spellStart"/>
            <w:r w:rsidRPr="00EC1600">
              <w:rPr>
                <w:caps w:val="0"/>
                <w:szCs w:val="24"/>
                <w:lang w:eastAsia="lt-LT"/>
              </w:rPr>
              <w:t>skl</w:t>
            </w:r>
            <w:proofErr w:type="spellEnd"/>
            <w:r w:rsidRPr="00EC1600">
              <w:rPr>
                <w:caps w:val="0"/>
                <w:szCs w:val="24"/>
                <w:lang w:eastAsia="lt-LT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9304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D951" w14:textId="77777777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E299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F02E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046E" w14:textId="7AE515F9" w:rsidR="00F34015" w:rsidRPr="00A74FFE" w:rsidRDefault="00F34015" w:rsidP="006B0842">
            <w:pPr>
              <w:jc w:val="center"/>
              <w:rPr>
                <w:bCs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C321" w14:textId="69CD0FD4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F34015" w:rsidRPr="007A4048" w14:paraId="056E797F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2C4C" w14:textId="19527697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41C3" w14:textId="5ACF0F0E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D418" w14:textId="3D105797" w:rsidR="00F34015" w:rsidRPr="00473F62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721D23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6</w:t>
            </w:r>
            <w:r w:rsidRPr="00721D23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5</w:t>
            </w:r>
            <w:r w:rsidRPr="00721D23">
              <w:rPr>
                <w:szCs w:val="24"/>
                <w:lang w:eastAsia="lt-LT"/>
              </w:rPr>
              <w:t>-28, N</w:t>
            </w:r>
            <w:r>
              <w:rPr>
                <w:caps w:val="0"/>
                <w:szCs w:val="24"/>
                <w:lang w:eastAsia="lt-LT"/>
              </w:rPr>
              <w:t>r</w:t>
            </w:r>
            <w:r w:rsidRPr="00721D23">
              <w:rPr>
                <w:szCs w:val="24"/>
                <w:lang w:eastAsia="lt-LT"/>
              </w:rPr>
              <w:t>.</w:t>
            </w:r>
            <w:r>
              <w:t xml:space="preserve"> </w:t>
            </w:r>
            <w:r w:rsidRPr="00721D23">
              <w:rPr>
                <w:szCs w:val="24"/>
                <w:lang w:eastAsia="lt-LT"/>
              </w:rPr>
              <w:t>1GP</w:t>
            </w:r>
            <w:r>
              <w:rPr>
                <w:caps w:val="0"/>
                <w:szCs w:val="24"/>
                <w:lang w:eastAsia="lt-LT"/>
              </w:rPr>
              <w:t>ds-</w:t>
            </w:r>
            <w:r w:rsidRPr="0057566D">
              <w:rPr>
                <w:caps w:val="0"/>
                <w:szCs w:val="24"/>
                <w:lang w:eastAsia="lt-LT"/>
              </w:rPr>
              <w:t>15936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791C" w14:textId="4B824B9D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D939" w14:textId="529173AB" w:rsidR="00F34015" w:rsidRPr="008F3B2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EC1600">
              <w:rPr>
                <w:caps w:val="0"/>
                <w:szCs w:val="24"/>
                <w:lang w:eastAsia="lt-LT"/>
              </w:rPr>
              <w:t xml:space="preserve">nuoma, gretimas </w:t>
            </w:r>
            <w:proofErr w:type="spellStart"/>
            <w:r w:rsidRPr="00EC1600">
              <w:rPr>
                <w:caps w:val="0"/>
                <w:szCs w:val="24"/>
                <w:lang w:eastAsia="lt-LT"/>
              </w:rPr>
              <w:t>skl</w:t>
            </w:r>
            <w:proofErr w:type="spellEnd"/>
            <w:r w:rsidRPr="00EC1600">
              <w:rPr>
                <w:caps w:val="0"/>
                <w:szCs w:val="24"/>
                <w:lang w:eastAsia="lt-LT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466E" w14:textId="3C2497F2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B4B" w14:textId="3F7D529B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3D24" w14:textId="0D4F8A6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DF5" w14:textId="12C43C72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30B5" w14:textId="71924093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6C24" w14:textId="0BEBD68B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451F3D" w:rsidRPr="007A4048" w14:paraId="1CBE7BB8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BB79" w14:textId="2010E171" w:rsidR="00451F3D" w:rsidRDefault="00B9128B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7855" w14:textId="77777777" w:rsidR="00451F3D" w:rsidRPr="00451F3D" w:rsidRDefault="00451F3D" w:rsidP="006B0842">
            <w:pPr>
              <w:jc w:val="center"/>
              <w:rPr>
                <w:caps w:val="0"/>
              </w:rPr>
            </w:pPr>
            <w:r w:rsidRPr="00451F3D">
              <w:rPr>
                <w:caps w:val="0"/>
              </w:rPr>
              <w:t>VĮ Valstybinių miškų</w:t>
            </w:r>
          </w:p>
          <w:p w14:paraId="02FBE8C7" w14:textId="7A142653" w:rsidR="00451F3D" w:rsidRDefault="00451F3D" w:rsidP="006B0842">
            <w:pPr>
              <w:jc w:val="center"/>
              <w:rPr>
                <w:caps w:val="0"/>
              </w:rPr>
            </w:pPr>
            <w:r w:rsidRPr="00451F3D">
              <w:rPr>
                <w:caps w:val="0"/>
              </w:rPr>
              <w:t>urėdijos Ignalinos regioninis padalinys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C947" w14:textId="400038E6" w:rsidR="00451F3D" w:rsidRPr="00074AF8" w:rsidRDefault="008973FC" w:rsidP="006B0842">
            <w:pPr>
              <w:jc w:val="center"/>
            </w:pPr>
            <w:r w:rsidRPr="008973FC">
              <w:t>2025-03-27, Nr. 1GD-21892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5800" w14:textId="5099B15C" w:rsidR="00451F3D" w:rsidRDefault="001A2777" w:rsidP="006B0842">
            <w:pPr>
              <w:jc w:val="center"/>
            </w:pPr>
            <w:r>
              <w:t>3</w:t>
            </w:r>
            <w:r w:rsidR="008973FC">
              <w:t>0,0</w:t>
            </w:r>
            <w:r w:rsidR="00222454"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D31C" w14:textId="5348FDAD" w:rsidR="00451F3D" w:rsidRPr="000957A7" w:rsidRDefault="008973FC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8973FC">
              <w:rPr>
                <w:caps w:val="0"/>
                <w:szCs w:val="24"/>
                <w:lang w:eastAsia="lt-LT"/>
              </w:rPr>
              <w:t xml:space="preserve">patikėjimo teise valdyti(valstybinės </w:t>
            </w:r>
            <w:r w:rsidRPr="008973FC">
              <w:rPr>
                <w:caps w:val="0"/>
                <w:szCs w:val="24"/>
                <w:lang w:eastAsia="lt-LT"/>
              </w:rPr>
              <w:lastRenderedPageBreak/>
              <w:t>reikšmės miškams priskirti)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D495" w14:textId="77777777" w:rsidR="00451F3D" w:rsidRPr="008973FC" w:rsidRDefault="00451F3D" w:rsidP="006B0842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11E7" w14:textId="77777777" w:rsidR="00451F3D" w:rsidRPr="007A4048" w:rsidRDefault="00451F3D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801E" w14:textId="77777777" w:rsidR="00451F3D" w:rsidRPr="008973FC" w:rsidRDefault="00451F3D" w:rsidP="006B0842">
            <w:pPr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D763" w14:textId="77777777" w:rsidR="00451F3D" w:rsidRPr="008973FC" w:rsidRDefault="00451F3D" w:rsidP="006B0842">
            <w:pPr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DEA8" w14:textId="77777777" w:rsidR="00451F3D" w:rsidRPr="008973FC" w:rsidRDefault="00451F3D" w:rsidP="006B0842">
            <w:pPr>
              <w:jc w:val="center"/>
              <w:rPr>
                <w:b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D03D" w14:textId="77777777" w:rsidR="00451F3D" w:rsidRPr="008973FC" w:rsidRDefault="00451F3D" w:rsidP="006B0842">
            <w:pPr>
              <w:jc w:val="center"/>
              <w:rPr>
                <w:b/>
                <w:szCs w:val="24"/>
              </w:rPr>
            </w:pPr>
          </w:p>
        </w:tc>
      </w:tr>
      <w:tr w:rsidR="00F34015" w:rsidRPr="007A4048" w14:paraId="31F6FA80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0DDB" w14:textId="42A56FB6" w:rsidR="00F34015" w:rsidRPr="000E28B0" w:rsidRDefault="00B9128B" w:rsidP="006B0842">
            <w:pPr>
              <w:jc w:val="center"/>
            </w:pPr>
            <w: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654D" w14:textId="54816C5E" w:rsidR="00F34015" w:rsidRDefault="00F34015" w:rsidP="006B0842">
            <w:pPr>
              <w:jc w:val="center"/>
              <w:rPr>
                <w:cap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D2E" w14:textId="4F61F218" w:rsidR="00F34015" w:rsidRPr="000252BB" w:rsidRDefault="00F34015" w:rsidP="006B0842">
            <w:pPr>
              <w:jc w:val="center"/>
            </w:pPr>
            <w:r w:rsidRPr="00074AF8">
              <w:t>2025-0</w:t>
            </w:r>
            <w:r>
              <w:t>4</w:t>
            </w:r>
            <w:r w:rsidRPr="00074AF8">
              <w:t>-</w:t>
            </w:r>
            <w:r>
              <w:t>28</w:t>
            </w:r>
            <w:r w:rsidRPr="00074AF8">
              <w:t>, N</w:t>
            </w:r>
            <w:r w:rsidRPr="00074AF8">
              <w:rPr>
                <w:caps w:val="0"/>
              </w:rPr>
              <w:t>r</w:t>
            </w:r>
            <w:r w:rsidRPr="00074AF8">
              <w:t>. 1GP-</w:t>
            </w:r>
            <w:r>
              <w:t>19696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A5A7" w14:textId="32A345D8" w:rsidR="00F34015" w:rsidRPr="000252BB" w:rsidRDefault="00F34015" w:rsidP="006B0842">
            <w:pPr>
              <w:jc w:val="center"/>
            </w:pPr>
            <w:r>
              <w:t>10,00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AF87" w14:textId="3A7975AD" w:rsidR="00F34015" w:rsidRPr="000472FF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0957A7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A48C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7088" w14:textId="77777777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CF26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B20E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A757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8FF1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F34015" w:rsidRPr="007A4048" w14:paraId="6F54AB05" w14:textId="77777777" w:rsidTr="00973A4C">
        <w:trPr>
          <w:trHeight w:val="6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D3AE" w14:textId="5FBB73C7" w:rsidR="00F34015" w:rsidRDefault="00B9128B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8596" w14:textId="04273BA7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E23" w14:textId="10E3BF48" w:rsidR="00F34015" w:rsidRPr="00970D1F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970D1F">
              <w:rPr>
                <w:szCs w:val="24"/>
                <w:lang w:eastAsia="lt-LT"/>
              </w:rPr>
              <w:t>2025-04-28, N</w:t>
            </w:r>
            <w:r w:rsidRPr="00970D1F">
              <w:rPr>
                <w:caps w:val="0"/>
                <w:szCs w:val="24"/>
                <w:lang w:eastAsia="lt-LT"/>
              </w:rPr>
              <w:t>r</w:t>
            </w:r>
            <w:r w:rsidRPr="00970D1F">
              <w:rPr>
                <w:szCs w:val="24"/>
                <w:lang w:eastAsia="lt-LT"/>
              </w:rPr>
              <w:t>. 1GP-19699</w:t>
            </w:r>
          </w:p>
          <w:p w14:paraId="1185C15C" w14:textId="58E6E350" w:rsidR="00F34015" w:rsidRPr="00815C67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970D1F">
              <w:rPr>
                <w:szCs w:val="24"/>
                <w:lang w:eastAsia="lt-LT"/>
              </w:rPr>
              <w:t>2025-07-25, N</w:t>
            </w:r>
            <w:r w:rsidRPr="00970D1F">
              <w:rPr>
                <w:caps w:val="0"/>
                <w:szCs w:val="24"/>
                <w:lang w:eastAsia="lt-LT"/>
              </w:rPr>
              <w:t>r</w:t>
            </w:r>
            <w:r w:rsidRPr="00970D1F">
              <w:rPr>
                <w:szCs w:val="24"/>
                <w:lang w:eastAsia="lt-LT"/>
              </w:rPr>
              <w:t>. 1GP-34471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8F2F" w14:textId="303C364D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D0B8" w14:textId="0CB76A0D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9B16B6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0A19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019" w14:textId="77777777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2FB4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F750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99B1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0F25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200A5D" w:rsidRPr="007A4048" w14:paraId="70F096EF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78D8" w14:textId="35559141" w:rsidR="00200A5D" w:rsidRDefault="00B9128B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CBAA" w14:textId="70281F8D" w:rsidR="00200A5D" w:rsidRDefault="00200A5D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0063" w14:textId="6E4E3994" w:rsidR="00200A5D" w:rsidRPr="00BD0231" w:rsidRDefault="00200A5D" w:rsidP="006B0842">
            <w:pPr>
              <w:jc w:val="center"/>
              <w:rPr>
                <w:szCs w:val="24"/>
                <w:lang w:eastAsia="lt-LT"/>
              </w:rPr>
            </w:pPr>
            <w:r w:rsidRPr="00815C67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5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08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11</w:t>
            </w:r>
            <w:r w:rsidRPr="00815C67">
              <w:rPr>
                <w:szCs w:val="24"/>
                <w:lang w:eastAsia="lt-LT"/>
              </w:rPr>
              <w:t>, N</w:t>
            </w:r>
            <w:r w:rsidRPr="00815C67">
              <w:rPr>
                <w:caps w:val="0"/>
                <w:szCs w:val="24"/>
                <w:lang w:eastAsia="lt-LT"/>
              </w:rPr>
              <w:t>r</w:t>
            </w:r>
            <w:r w:rsidRPr="00815C67">
              <w:rPr>
                <w:szCs w:val="24"/>
                <w:lang w:eastAsia="lt-LT"/>
              </w:rPr>
              <w:t xml:space="preserve">. </w:t>
            </w:r>
            <w:r>
              <w:rPr>
                <w:szCs w:val="24"/>
                <w:lang w:eastAsia="lt-LT"/>
              </w:rPr>
              <w:t>1GP-36608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C8AD" w14:textId="768771BC" w:rsidR="00200A5D" w:rsidRDefault="003B7D1F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98A6" w14:textId="67710C17" w:rsidR="00200A5D" w:rsidRPr="009B16B6" w:rsidRDefault="00BF018A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BF018A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F44" w14:textId="77777777" w:rsidR="00200A5D" w:rsidRPr="007A4048" w:rsidRDefault="00200A5D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E7B5" w14:textId="77777777" w:rsidR="00200A5D" w:rsidRPr="007A4048" w:rsidRDefault="00200A5D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C07A" w14:textId="77777777" w:rsidR="00200A5D" w:rsidRPr="007A4048" w:rsidRDefault="00200A5D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EB3B" w14:textId="77777777" w:rsidR="00200A5D" w:rsidRPr="007A4048" w:rsidRDefault="00200A5D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E0EB" w14:textId="77777777" w:rsidR="00200A5D" w:rsidRPr="007A4048" w:rsidRDefault="00200A5D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70D6" w14:textId="77777777" w:rsidR="00200A5D" w:rsidRPr="007A4048" w:rsidRDefault="00200A5D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F34015" w:rsidRPr="007A4048" w14:paraId="45EA5FA6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BDD4" w14:textId="06DC549F" w:rsidR="00F34015" w:rsidRPr="000E28B0" w:rsidRDefault="00B9128B" w:rsidP="006B0842">
            <w:pPr>
              <w:jc w:val="center"/>
            </w:pPr>
            <w: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4191" w14:textId="4E4F52AB" w:rsidR="00F34015" w:rsidRPr="00221FFF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F918" w14:textId="287B9442" w:rsidR="00F34015" w:rsidRPr="0068393D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BD0231">
              <w:rPr>
                <w:szCs w:val="24"/>
                <w:lang w:eastAsia="lt-LT"/>
              </w:rPr>
              <w:t>2025-08-2</w:t>
            </w:r>
            <w:r>
              <w:rPr>
                <w:szCs w:val="24"/>
                <w:lang w:eastAsia="lt-LT"/>
              </w:rPr>
              <w:t>5</w:t>
            </w:r>
            <w:r w:rsidRPr="00BD0231">
              <w:rPr>
                <w:szCs w:val="24"/>
                <w:lang w:eastAsia="lt-LT"/>
              </w:rPr>
              <w:t>, N</w:t>
            </w:r>
            <w:r w:rsidRPr="00BD0231">
              <w:rPr>
                <w:caps w:val="0"/>
                <w:szCs w:val="24"/>
                <w:lang w:eastAsia="lt-LT"/>
              </w:rPr>
              <w:t>r</w:t>
            </w:r>
            <w:r w:rsidRPr="00BD0231">
              <w:rPr>
                <w:szCs w:val="24"/>
                <w:lang w:eastAsia="lt-LT"/>
              </w:rPr>
              <w:t>. 1GP-3</w:t>
            </w:r>
            <w:r>
              <w:rPr>
                <w:szCs w:val="24"/>
                <w:lang w:eastAsia="lt-LT"/>
              </w:rPr>
              <w:t>8231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E802" w14:textId="3B83770D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0D8" w14:textId="736C30BD" w:rsidR="00F34015" w:rsidRPr="000957A7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9B16B6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E2CB" w14:textId="4FDF7F42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5731" w14:textId="7EA6A5C7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DDA5" w14:textId="67E2B0D4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040C" w14:textId="7C6FCB99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F2A3" w14:textId="377E1EC9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2C7C" w14:textId="3B5E9B71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BF018A" w:rsidRPr="007A4048" w14:paraId="4035DA33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C901" w14:textId="2170B49A" w:rsidR="00BF018A" w:rsidRDefault="00FD11A4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FA43" w14:textId="54233A12" w:rsidR="00BF018A" w:rsidRDefault="00BF018A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C072" w14:textId="4D57B43A" w:rsidR="00BF018A" w:rsidRPr="00931AB0" w:rsidRDefault="00BF018A" w:rsidP="006B0842">
            <w:pPr>
              <w:jc w:val="center"/>
              <w:rPr>
                <w:szCs w:val="24"/>
                <w:lang w:eastAsia="lt-LT"/>
              </w:rPr>
            </w:pPr>
            <w:r w:rsidRPr="00721D23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6</w:t>
            </w:r>
            <w:r w:rsidRPr="00721D23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5</w:t>
            </w:r>
            <w:r w:rsidRPr="00721D23">
              <w:rPr>
                <w:szCs w:val="24"/>
                <w:lang w:eastAsia="lt-LT"/>
              </w:rPr>
              <w:t>-28, N</w:t>
            </w:r>
            <w:r>
              <w:rPr>
                <w:caps w:val="0"/>
                <w:szCs w:val="24"/>
                <w:lang w:eastAsia="lt-LT"/>
              </w:rPr>
              <w:t>r</w:t>
            </w:r>
            <w:r w:rsidRPr="00721D23">
              <w:rPr>
                <w:szCs w:val="24"/>
                <w:lang w:eastAsia="lt-LT"/>
              </w:rPr>
              <w:t>.</w:t>
            </w:r>
            <w:r>
              <w:t xml:space="preserve"> </w:t>
            </w:r>
            <w:r w:rsidRPr="00721D23">
              <w:rPr>
                <w:szCs w:val="24"/>
                <w:lang w:eastAsia="lt-LT"/>
              </w:rPr>
              <w:t>1GP</w:t>
            </w:r>
            <w:r>
              <w:rPr>
                <w:caps w:val="0"/>
                <w:szCs w:val="24"/>
                <w:lang w:eastAsia="lt-LT"/>
              </w:rPr>
              <w:t>ds-</w:t>
            </w:r>
            <w:r w:rsidRPr="0057566D">
              <w:rPr>
                <w:caps w:val="0"/>
                <w:szCs w:val="24"/>
                <w:lang w:eastAsia="lt-LT"/>
              </w:rPr>
              <w:t>15936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A2AA" w14:textId="4C95BB62" w:rsidR="00BF018A" w:rsidRDefault="00BF018A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3803" w14:textId="09F727C9" w:rsidR="00BF018A" w:rsidRPr="002723F9" w:rsidRDefault="00BF018A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4C6F5E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A648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CDCF" w14:textId="77777777" w:rsidR="00BF018A" w:rsidRPr="007A4048" w:rsidRDefault="00BF018A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33C5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07E7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DBCA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E166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BF018A" w:rsidRPr="007A4048" w14:paraId="46051CCF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D078" w14:textId="0BE77ECD" w:rsidR="00BF018A" w:rsidRDefault="00FD11A4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7984" w14:textId="6677971C" w:rsidR="00BF018A" w:rsidRDefault="00BF018A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8257" w14:textId="40F604D8" w:rsidR="00BF018A" w:rsidRPr="00473F62" w:rsidRDefault="00BF018A" w:rsidP="006B0842">
            <w:pPr>
              <w:jc w:val="center"/>
              <w:rPr>
                <w:szCs w:val="24"/>
                <w:lang w:eastAsia="lt-LT"/>
              </w:rPr>
            </w:pPr>
            <w:r w:rsidRPr="00931AB0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6</w:t>
            </w:r>
            <w:r w:rsidRPr="00931AB0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5</w:t>
            </w:r>
            <w:r w:rsidRPr="00931AB0">
              <w:rPr>
                <w:szCs w:val="24"/>
                <w:lang w:eastAsia="lt-LT"/>
              </w:rPr>
              <w:t>-2</w:t>
            </w:r>
            <w:r>
              <w:rPr>
                <w:szCs w:val="24"/>
                <w:lang w:eastAsia="lt-LT"/>
              </w:rPr>
              <w:t>8</w:t>
            </w:r>
            <w:r w:rsidRPr="00931AB0">
              <w:rPr>
                <w:szCs w:val="24"/>
                <w:lang w:eastAsia="lt-LT"/>
              </w:rPr>
              <w:t>, N</w:t>
            </w:r>
            <w:r w:rsidRPr="00931AB0">
              <w:rPr>
                <w:caps w:val="0"/>
                <w:szCs w:val="24"/>
                <w:lang w:eastAsia="lt-LT"/>
              </w:rPr>
              <w:t>r</w:t>
            </w:r>
            <w:r w:rsidRPr="00931AB0">
              <w:rPr>
                <w:szCs w:val="24"/>
                <w:lang w:eastAsia="lt-LT"/>
              </w:rPr>
              <w:t>.</w:t>
            </w:r>
            <w:r w:rsidR="001A2777" w:rsidRPr="001A2777">
              <w:rPr>
                <w:szCs w:val="24"/>
                <w:lang w:eastAsia="lt-LT"/>
              </w:rPr>
              <w:t>1GPds-15945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FEB9" w14:textId="029A38DB" w:rsidR="00BF018A" w:rsidRDefault="00BF018A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E51B" w14:textId="69BDF4CD" w:rsidR="00BF018A" w:rsidRPr="002723F9" w:rsidRDefault="00BF018A" w:rsidP="006B0842">
            <w:pPr>
              <w:jc w:val="center"/>
              <w:rPr>
                <w:caps w:val="0"/>
                <w:szCs w:val="24"/>
                <w:lang w:eastAsia="lt-LT"/>
              </w:rPr>
            </w:pPr>
            <w:r w:rsidRPr="004C6F5E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3E35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6BC5" w14:textId="77777777" w:rsidR="00BF018A" w:rsidRPr="007A4048" w:rsidRDefault="00BF018A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2959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31CB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1954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8A86" w14:textId="77777777" w:rsidR="00BF018A" w:rsidRPr="007A4048" w:rsidRDefault="00BF018A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F34015" w:rsidRPr="007A4048" w14:paraId="27FAF9E7" w14:textId="77777777" w:rsidTr="00973A4C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23D8" w14:textId="3175685C" w:rsidR="00F34015" w:rsidRDefault="00FD11A4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D66E" w14:textId="14ECED75" w:rsidR="00F34015" w:rsidRDefault="00F34015" w:rsidP="006B0842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264F" w14:textId="01B5628C" w:rsidR="00F34015" w:rsidRPr="00B45419" w:rsidRDefault="00F34015" w:rsidP="006B0842">
            <w:pPr>
              <w:jc w:val="center"/>
              <w:rPr>
                <w:szCs w:val="24"/>
                <w:lang w:eastAsia="lt-LT"/>
              </w:rPr>
            </w:pPr>
            <w:r w:rsidRPr="00477014">
              <w:rPr>
                <w:szCs w:val="24"/>
                <w:lang w:eastAsia="lt-LT"/>
              </w:rPr>
              <w:t>2025-04-28, N</w:t>
            </w:r>
            <w:r w:rsidRPr="00477014">
              <w:rPr>
                <w:caps w:val="0"/>
                <w:szCs w:val="24"/>
                <w:lang w:eastAsia="lt-LT"/>
              </w:rPr>
              <w:t>r</w:t>
            </w:r>
            <w:r w:rsidRPr="00477014">
              <w:rPr>
                <w:szCs w:val="24"/>
                <w:lang w:eastAsia="lt-LT"/>
              </w:rPr>
              <w:t>. 1GP-1969</w:t>
            </w: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159" w14:textId="5E04ACCD" w:rsidR="00F34015" w:rsidRDefault="00F34015" w:rsidP="006B084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5C90" w14:textId="7123EB24" w:rsidR="00F34015" w:rsidRPr="00624759" w:rsidRDefault="0035469C" w:rsidP="006B0842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n</w:t>
            </w:r>
            <w:r w:rsidR="00F34015" w:rsidRPr="000957A7">
              <w:rPr>
                <w:caps w:val="0"/>
                <w:szCs w:val="24"/>
                <w:lang w:eastAsia="lt-LT"/>
              </w:rPr>
              <w:t>uoma</w:t>
            </w:r>
            <w:r>
              <w:rPr>
                <w:caps w:val="0"/>
                <w:szCs w:val="24"/>
                <w:lang w:eastAsia="lt-LT"/>
              </w:rPr>
              <w:t>, ne ūkininkė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FC9E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206D" w14:textId="77777777" w:rsidR="00F34015" w:rsidRPr="007A4048" w:rsidRDefault="00F34015" w:rsidP="006B0842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C611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7D86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678E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7F50" w14:textId="77777777" w:rsidR="00F34015" w:rsidRPr="007A4048" w:rsidRDefault="00F34015" w:rsidP="006B0842">
            <w:pPr>
              <w:jc w:val="center"/>
              <w:rPr>
                <w:b/>
                <w:szCs w:val="24"/>
                <w:lang w:val="en-AU"/>
              </w:rPr>
            </w:pPr>
          </w:p>
        </w:tc>
      </w:tr>
    </w:tbl>
    <w:p w14:paraId="6FB743FE" w14:textId="5B764610" w:rsidR="007A4048" w:rsidRPr="007A4048" w:rsidRDefault="0035469C" w:rsidP="006B0842">
      <w:pPr>
        <w:jc w:val="center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>________________________________________</w:t>
      </w:r>
    </w:p>
    <w:sectPr w:rsidR="007A4048" w:rsidRPr="007A4048" w:rsidSect="00375CB9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1843" w:right="567" w:bottom="568" w:left="1134" w:header="567" w:footer="0" w:gutter="0"/>
      <w:pgNumType w:chapStyle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1C03" w14:textId="77777777" w:rsidR="004877C1" w:rsidRDefault="004877C1">
      <w:r>
        <w:separator/>
      </w:r>
    </w:p>
  </w:endnote>
  <w:endnote w:type="continuationSeparator" w:id="0">
    <w:p w14:paraId="528CA64B" w14:textId="77777777" w:rsidR="004877C1" w:rsidRDefault="0048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74AD" w14:textId="77777777" w:rsidR="00B30376" w:rsidRDefault="00B303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4152B" w14:textId="77777777" w:rsidR="00B30376" w:rsidRDefault="00B30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8D0" w14:textId="77777777" w:rsidR="00B30376" w:rsidRDefault="00B303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4DE9" w14:textId="77777777" w:rsidR="004877C1" w:rsidRDefault="004877C1">
      <w:r>
        <w:separator/>
      </w:r>
    </w:p>
  </w:footnote>
  <w:footnote w:type="continuationSeparator" w:id="0">
    <w:p w14:paraId="6CD1D0AE" w14:textId="77777777" w:rsidR="004877C1" w:rsidRDefault="00487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D045" w14:textId="77777777" w:rsidR="00B30376" w:rsidRDefault="00B303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DBC30" w14:textId="77777777" w:rsidR="00B30376" w:rsidRDefault="00B30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3BEB" w14:textId="77777777" w:rsidR="00CE15ED" w:rsidRDefault="00CE15ED">
    <w:pPr>
      <w:pStyle w:val="Head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BA55CB">
      <w:rPr>
        <w:noProof/>
      </w:rPr>
      <w:t>3</w:t>
    </w:r>
    <w:r>
      <w:fldChar w:fldCharType="end"/>
    </w:r>
  </w:p>
  <w:p w14:paraId="3157835C" w14:textId="77777777" w:rsidR="00CE15ED" w:rsidRPr="00CE15ED" w:rsidRDefault="00CE15ED">
    <w:pPr>
      <w:pStyle w:val="Head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856"/>
    <w:multiLevelType w:val="hybridMultilevel"/>
    <w:tmpl w:val="0526D0A0"/>
    <w:lvl w:ilvl="0" w:tplc="2F346166">
      <w:start w:val="1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8" w:hanging="360"/>
      </w:pPr>
    </w:lvl>
    <w:lvl w:ilvl="2" w:tplc="0427001B" w:tentative="1">
      <w:start w:val="1"/>
      <w:numFmt w:val="lowerRoman"/>
      <w:lvlText w:val="%3."/>
      <w:lvlJc w:val="right"/>
      <w:pPr>
        <w:ind w:left="3088" w:hanging="180"/>
      </w:pPr>
    </w:lvl>
    <w:lvl w:ilvl="3" w:tplc="0427000F" w:tentative="1">
      <w:start w:val="1"/>
      <w:numFmt w:val="decimal"/>
      <w:lvlText w:val="%4."/>
      <w:lvlJc w:val="left"/>
      <w:pPr>
        <w:ind w:left="3808" w:hanging="360"/>
      </w:pPr>
    </w:lvl>
    <w:lvl w:ilvl="4" w:tplc="04270019" w:tentative="1">
      <w:start w:val="1"/>
      <w:numFmt w:val="lowerLetter"/>
      <w:lvlText w:val="%5."/>
      <w:lvlJc w:val="left"/>
      <w:pPr>
        <w:ind w:left="4528" w:hanging="360"/>
      </w:pPr>
    </w:lvl>
    <w:lvl w:ilvl="5" w:tplc="0427001B" w:tentative="1">
      <w:start w:val="1"/>
      <w:numFmt w:val="lowerRoman"/>
      <w:lvlText w:val="%6."/>
      <w:lvlJc w:val="right"/>
      <w:pPr>
        <w:ind w:left="5248" w:hanging="180"/>
      </w:pPr>
    </w:lvl>
    <w:lvl w:ilvl="6" w:tplc="0427000F" w:tentative="1">
      <w:start w:val="1"/>
      <w:numFmt w:val="decimal"/>
      <w:lvlText w:val="%7."/>
      <w:lvlJc w:val="left"/>
      <w:pPr>
        <w:ind w:left="5968" w:hanging="360"/>
      </w:pPr>
    </w:lvl>
    <w:lvl w:ilvl="7" w:tplc="04270019" w:tentative="1">
      <w:start w:val="1"/>
      <w:numFmt w:val="lowerLetter"/>
      <w:lvlText w:val="%8."/>
      <w:lvlJc w:val="left"/>
      <w:pPr>
        <w:ind w:left="6688" w:hanging="360"/>
      </w:pPr>
    </w:lvl>
    <w:lvl w:ilvl="8" w:tplc="0427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E08C6"/>
    <w:multiLevelType w:val="hybridMultilevel"/>
    <w:tmpl w:val="F7123596"/>
    <w:lvl w:ilvl="0" w:tplc="76FABBA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130"/>
    <w:multiLevelType w:val="hybridMultilevel"/>
    <w:tmpl w:val="78861D78"/>
    <w:lvl w:ilvl="0" w:tplc="271E3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882182">
    <w:abstractNumId w:val="5"/>
  </w:num>
  <w:num w:numId="2" w16cid:durableId="1527211965">
    <w:abstractNumId w:val="16"/>
  </w:num>
  <w:num w:numId="3" w16cid:durableId="607812807">
    <w:abstractNumId w:val="13"/>
  </w:num>
  <w:num w:numId="4" w16cid:durableId="2018537361">
    <w:abstractNumId w:val="6"/>
  </w:num>
  <w:num w:numId="5" w16cid:durableId="1570656707">
    <w:abstractNumId w:val="15"/>
  </w:num>
  <w:num w:numId="6" w16cid:durableId="1801992702">
    <w:abstractNumId w:val="11"/>
  </w:num>
  <w:num w:numId="7" w16cid:durableId="706758301">
    <w:abstractNumId w:val="12"/>
  </w:num>
  <w:num w:numId="8" w16cid:durableId="716315400">
    <w:abstractNumId w:val="7"/>
  </w:num>
  <w:num w:numId="9" w16cid:durableId="468667290">
    <w:abstractNumId w:val="14"/>
  </w:num>
  <w:num w:numId="10" w16cid:durableId="598878362">
    <w:abstractNumId w:val="10"/>
  </w:num>
  <w:num w:numId="11" w16cid:durableId="1980457428">
    <w:abstractNumId w:val="1"/>
  </w:num>
  <w:num w:numId="12" w16cid:durableId="1664116941">
    <w:abstractNumId w:val="4"/>
  </w:num>
  <w:num w:numId="13" w16cid:durableId="1043678595">
    <w:abstractNumId w:val="3"/>
  </w:num>
  <w:num w:numId="14" w16cid:durableId="1844934880">
    <w:abstractNumId w:val="2"/>
  </w:num>
  <w:num w:numId="15" w16cid:durableId="543249977">
    <w:abstractNumId w:val="8"/>
  </w:num>
  <w:num w:numId="16" w16cid:durableId="1859199250">
    <w:abstractNumId w:val="0"/>
  </w:num>
  <w:num w:numId="17" w16cid:durableId="1268195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9B0"/>
    <w:rsid w:val="00002E17"/>
    <w:rsid w:val="000033CC"/>
    <w:rsid w:val="00005847"/>
    <w:rsid w:val="00005A18"/>
    <w:rsid w:val="00007D06"/>
    <w:rsid w:val="00011C1D"/>
    <w:rsid w:val="00012A0C"/>
    <w:rsid w:val="000142C6"/>
    <w:rsid w:val="000169C9"/>
    <w:rsid w:val="00024EF0"/>
    <w:rsid w:val="00027F0C"/>
    <w:rsid w:val="000336C7"/>
    <w:rsid w:val="00034C52"/>
    <w:rsid w:val="00035D5F"/>
    <w:rsid w:val="0003623F"/>
    <w:rsid w:val="000433D4"/>
    <w:rsid w:val="00043E0B"/>
    <w:rsid w:val="000442D4"/>
    <w:rsid w:val="00050653"/>
    <w:rsid w:val="00051C9C"/>
    <w:rsid w:val="00052C1A"/>
    <w:rsid w:val="0005371F"/>
    <w:rsid w:val="00054A96"/>
    <w:rsid w:val="0005704F"/>
    <w:rsid w:val="00057A64"/>
    <w:rsid w:val="00060706"/>
    <w:rsid w:val="00061493"/>
    <w:rsid w:val="00061AD1"/>
    <w:rsid w:val="00064722"/>
    <w:rsid w:val="000677EB"/>
    <w:rsid w:val="00067E8F"/>
    <w:rsid w:val="00067E9F"/>
    <w:rsid w:val="00070861"/>
    <w:rsid w:val="00070CE4"/>
    <w:rsid w:val="00074809"/>
    <w:rsid w:val="00074AF8"/>
    <w:rsid w:val="00076677"/>
    <w:rsid w:val="00082EFC"/>
    <w:rsid w:val="000847EF"/>
    <w:rsid w:val="00084A9A"/>
    <w:rsid w:val="00087E69"/>
    <w:rsid w:val="00090863"/>
    <w:rsid w:val="00092136"/>
    <w:rsid w:val="00092D36"/>
    <w:rsid w:val="00093979"/>
    <w:rsid w:val="00095FD2"/>
    <w:rsid w:val="00096647"/>
    <w:rsid w:val="0009793C"/>
    <w:rsid w:val="000A2EB5"/>
    <w:rsid w:val="000A3805"/>
    <w:rsid w:val="000A449A"/>
    <w:rsid w:val="000A50E8"/>
    <w:rsid w:val="000A534F"/>
    <w:rsid w:val="000A5D7B"/>
    <w:rsid w:val="000B1807"/>
    <w:rsid w:val="000B4CF3"/>
    <w:rsid w:val="000B79A0"/>
    <w:rsid w:val="000B7C64"/>
    <w:rsid w:val="000B7D7E"/>
    <w:rsid w:val="000C5968"/>
    <w:rsid w:val="000C61FA"/>
    <w:rsid w:val="000D2689"/>
    <w:rsid w:val="000D3CF7"/>
    <w:rsid w:val="000D540E"/>
    <w:rsid w:val="000D5CC6"/>
    <w:rsid w:val="000D7BBF"/>
    <w:rsid w:val="000E02FE"/>
    <w:rsid w:val="000E0647"/>
    <w:rsid w:val="000E0864"/>
    <w:rsid w:val="000E0C6B"/>
    <w:rsid w:val="000F2400"/>
    <w:rsid w:val="00100462"/>
    <w:rsid w:val="001020DC"/>
    <w:rsid w:val="0010447D"/>
    <w:rsid w:val="0010701B"/>
    <w:rsid w:val="00113B69"/>
    <w:rsid w:val="00122331"/>
    <w:rsid w:val="0012440D"/>
    <w:rsid w:val="00124428"/>
    <w:rsid w:val="001244C9"/>
    <w:rsid w:val="00124C1D"/>
    <w:rsid w:val="00124C7E"/>
    <w:rsid w:val="00125835"/>
    <w:rsid w:val="00125CB5"/>
    <w:rsid w:val="00131815"/>
    <w:rsid w:val="0013189F"/>
    <w:rsid w:val="001338AE"/>
    <w:rsid w:val="00133A9E"/>
    <w:rsid w:val="001357CF"/>
    <w:rsid w:val="00135999"/>
    <w:rsid w:val="00135E71"/>
    <w:rsid w:val="00140592"/>
    <w:rsid w:val="0014208A"/>
    <w:rsid w:val="001443E1"/>
    <w:rsid w:val="00147073"/>
    <w:rsid w:val="00150E91"/>
    <w:rsid w:val="00152890"/>
    <w:rsid w:val="00154275"/>
    <w:rsid w:val="001549FB"/>
    <w:rsid w:val="00160F0E"/>
    <w:rsid w:val="0016132B"/>
    <w:rsid w:val="00163789"/>
    <w:rsid w:val="00164302"/>
    <w:rsid w:val="00165066"/>
    <w:rsid w:val="0016624E"/>
    <w:rsid w:val="00166FBE"/>
    <w:rsid w:val="00176F45"/>
    <w:rsid w:val="00181B6C"/>
    <w:rsid w:val="00182A4A"/>
    <w:rsid w:val="00185644"/>
    <w:rsid w:val="0018652F"/>
    <w:rsid w:val="00187371"/>
    <w:rsid w:val="001927BB"/>
    <w:rsid w:val="00194EAE"/>
    <w:rsid w:val="00195C14"/>
    <w:rsid w:val="00195CC1"/>
    <w:rsid w:val="001971CD"/>
    <w:rsid w:val="001A2777"/>
    <w:rsid w:val="001A3C9A"/>
    <w:rsid w:val="001A5C9C"/>
    <w:rsid w:val="001B2705"/>
    <w:rsid w:val="001B3B2E"/>
    <w:rsid w:val="001B424A"/>
    <w:rsid w:val="001B74E2"/>
    <w:rsid w:val="001C1017"/>
    <w:rsid w:val="001C1176"/>
    <w:rsid w:val="001C179A"/>
    <w:rsid w:val="001C1881"/>
    <w:rsid w:val="001C19DC"/>
    <w:rsid w:val="001C1EFE"/>
    <w:rsid w:val="001C2A02"/>
    <w:rsid w:val="001C2E26"/>
    <w:rsid w:val="001C5DCB"/>
    <w:rsid w:val="001D04F3"/>
    <w:rsid w:val="001D0DC6"/>
    <w:rsid w:val="001D0EA1"/>
    <w:rsid w:val="001D0F53"/>
    <w:rsid w:val="001D1F07"/>
    <w:rsid w:val="001D1FCF"/>
    <w:rsid w:val="001D2387"/>
    <w:rsid w:val="001D3123"/>
    <w:rsid w:val="001D4AFE"/>
    <w:rsid w:val="001D7272"/>
    <w:rsid w:val="001E2FA7"/>
    <w:rsid w:val="001E49B3"/>
    <w:rsid w:val="001E6E6A"/>
    <w:rsid w:val="001E7D57"/>
    <w:rsid w:val="001F32A4"/>
    <w:rsid w:val="001F3626"/>
    <w:rsid w:val="001F401F"/>
    <w:rsid w:val="001F66FF"/>
    <w:rsid w:val="00200A5D"/>
    <w:rsid w:val="00204420"/>
    <w:rsid w:val="00205EAD"/>
    <w:rsid w:val="00213B79"/>
    <w:rsid w:val="00215650"/>
    <w:rsid w:val="00220C4B"/>
    <w:rsid w:val="00221FFF"/>
    <w:rsid w:val="00222454"/>
    <w:rsid w:val="0022430B"/>
    <w:rsid w:val="002244F5"/>
    <w:rsid w:val="00224E60"/>
    <w:rsid w:val="00225D7E"/>
    <w:rsid w:val="00230B64"/>
    <w:rsid w:val="0023102E"/>
    <w:rsid w:val="00232BE2"/>
    <w:rsid w:val="0023387C"/>
    <w:rsid w:val="00234FB2"/>
    <w:rsid w:val="00241C3D"/>
    <w:rsid w:val="0024379B"/>
    <w:rsid w:val="00246E90"/>
    <w:rsid w:val="0025368A"/>
    <w:rsid w:val="0025380C"/>
    <w:rsid w:val="002577E0"/>
    <w:rsid w:val="00261D2A"/>
    <w:rsid w:val="00265535"/>
    <w:rsid w:val="00266B61"/>
    <w:rsid w:val="0026774E"/>
    <w:rsid w:val="00267CAE"/>
    <w:rsid w:val="00270A6D"/>
    <w:rsid w:val="002710E2"/>
    <w:rsid w:val="0027204D"/>
    <w:rsid w:val="002723F9"/>
    <w:rsid w:val="0027493C"/>
    <w:rsid w:val="00275F69"/>
    <w:rsid w:val="00275FB8"/>
    <w:rsid w:val="002775AB"/>
    <w:rsid w:val="00281C2F"/>
    <w:rsid w:val="00283173"/>
    <w:rsid w:val="00284A0A"/>
    <w:rsid w:val="002869A1"/>
    <w:rsid w:val="0029031E"/>
    <w:rsid w:val="00291C84"/>
    <w:rsid w:val="00292085"/>
    <w:rsid w:val="00292A05"/>
    <w:rsid w:val="00296D79"/>
    <w:rsid w:val="00296FAC"/>
    <w:rsid w:val="002976C7"/>
    <w:rsid w:val="00297787"/>
    <w:rsid w:val="002A5F3D"/>
    <w:rsid w:val="002B00EF"/>
    <w:rsid w:val="002B097B"/>
    <w:rsid w:val="002B11ED"/>
    <w:rsid w:val="002B2358"/>
    <w:rsid w:val="002B4B2C"/>
    <w:rsid w:val="002B7E94"/>
    <w:rsid w:val="002C34EB"/>
    <w:rsid w:val="002C44D3"/>
    <w:rsid w:val="002C5CFD"/>
    <w:rsid w:val="002D1025"/>
    <w:rsid w:val="002D3916"/>
    <w:rsid w:val="002D40B9"/>
    <w:rsid w:val="002D6EAA"/>
    <w:rsid w:val="002D7790"/>
    <w:rsid w:val="002E25DB"/>
    <w:rsid w:val="002E4DD3"/>
    <w:rsid w:val="002E620B"/>
    <w:rsid w:val="002E6CBF"/>
    <w:rsid w:val="002E6CD7"/>
    <w:rsid w:val="002F4DD2"/>
    <w:rsid w:val="002F5F2E"/>
    <w:rsid w:val="002F71B1"/>
    <w:rsid w:val="00305DAA"/>
    <w:rsid w:val="00312EE8"/>
    <w:rsid w:val="00313B9B"/>
    <w:rsid w:val="00315316"/>
    <w:rsid w:val="00317F98"/>
    <w:rsid w:val="00322B34"/>
    <w:rsid w:val="00323A66"/>
    <w:rsid w:val="00325030"/>
    <w:rsid w:val="00327ED8"/>
    <w:rsid w:val="00333B71"/>
    <w:rsid w:val="003403E4"/>
    <w:rsid w:val="00345266"/>
    <w:rsid w:val="0034665E"/>
    <w:rsid w:val="00346836"/>
    <w:rsid w:val="003475AE"/>
    <w:rsid w:val="00347ECF"/>
    <w:rsid w:val="0035041E"/>
    <w:rsid w:val="00350D24"/>
    <w:rsid w:val="0035112E"/>
    <w:rsid w:val="0035332F"/>
    <w:rsid w:val="0035469C"/>
    <w:rsid w:val="00356E92"/>
    <w:rsid w:val="0035794C"/>
    <w:rsid w:val="00357F09"/>
    <w:rsid w:val="00361935"/>
    <w:rsid w:val="003635E3"/>
    <w:rsid w:val="00364E2F"/>
    <w:rsid w:val="003657D7"/>
    <w:rsid w:val="00366112"/>
    <w:rsid w:val="003671BA"/>
    <w:rsid w:val="00367839"/>
    <w:rsid w:val="0037160A"/>
    <w:rsid w:val="003728B1"/>
    <w:rsid w:val="00373201"/>
    <w:rsid w:val="00373ABB"/>
    <w:rsid w:val="00375CB9"/>
    <w:rsid w:val="0037602A"/>
    <w:rsid w:val="0037771B"/>
    <w:rsid w:val="00377801"/>
    <w:rsid w:val="00382C07"/>
    <w:rsid w:val="00385605"/>
    <w:rsid w:val="00385771"/>
    <w:rsid w:val="003862EE"/>
    <w:rsid w:val="00386782"/>
    <w:rsid w:val="00390BB2"/>
    <w:rsid w:val="003936EB"/>
    <w:rsid w:val="00394AFD"/>
    <w:rsid w:val="0039509B"/>
    <w:rsid w:val="003958D0"/>
    <w:rsid w:val="003962F7"/>
    <w:rsid w:val="00396A5A"/>
    <w:rsid w:val="003977DB"/>
    <w:rsid w:val="00397A27"/>
    <w:rsid w:val="003A0E84"/>
    <w:rsid w:val="003A21CF"/>
    <w:rsid w:val="003A2B3D"/>
    <w:rsid w:val="003A37E8"/>
    <w:rsid w:val="003A4B73"/>
    <w:rsid w:val="003A5AD4"/>
    <w:rsid w:val="003B0C27"/>
    <w:rsid w:val="003B20A9"/>
    <w:rsid w:val="003B2CB9"/>
    <w:rsid w:val="003B4838"/>
    <w:rsid w:val="003B67D3"/>
    <w:rsid w:val="003B7147"/>
    <w:rsid w:val="003B7D1F"/>
    <w:rsid w:val="003C1560"/>
    <w:rsid w:val="003C2253"/>
    <w:rsid w:val="003C340E"/>
    <w:rsid w:val="003C516D"/>
    <w:rsid w:val="003C5AA5"/>
    <w:rsid w:val="003C5C6B"/>
    <w:rsid w:val="003C6481"/>
    <w:rsid w:val="003C652C"/>
    <w:rsid w:val="003C65EB"/>
    <w:rsid w:val="003D1991"/>
    <w:rsid w:val="003D462A"/>
    <w:rsid w:val="003D50D9"/>
    <w:rsid w:val="003D71ED"/>
    <w:rsid w:val="003D75AD"/>
    <w:rsid w:val="003E00A1"/>
    <w:rsid w:val="003E3461"/>
    <w:rsid w:val="003E5AE7"/>
    <w:rsid w:val="003E5FBB"/>
    <w:rsid w:val="003E7EBC"/>
    <w:rsid w:val="003F0D6B"/>
    <w:rsid w:val="003F133C"/>
    <w:rsid w:val="003F45F8"/>
    <w:rsid w:val="003F5CEA"/>
    <w:rsid w:val="003F71CB"/>
    <w:rsid w:val="00400FAB"/>
    <w:rsid w:val="004042B7"/>
    <w:rsid w:val="0040461C"/>
    <w:rsid w:val="00406592"/>
    <w:rsid w:val="00406A39"/>
    <w:rsid w:val="00422FC6"/>
    <w:rsid w:val="00425526"/>
    <w:rsid w:val="0042655E"/>
    <w:rsid w:val="004327EA"/>
    <w:rsid w:val="00432A16"/>
    <w:rsid w:val="00434869"/>
    <w:rsid w:val="0044006F"/>
    <w:rsid w:val="00440DDD"/>
    <w:rsid w:val="00441EF5"/>
    <w:rsid w:val="004426AC"/>
    <w:rsid w:val="00443872"/>
    <w:rsid w:val="00445D36"/>
    <w:rsid w:val="00447DED"/>
    <w:rsid w:val="00450B76"/>
    <w:rsid w:val="00451F3D"/>
    <w:rsid w:val="00453A25"/>
    <w:rsid w:val="004572A7"/>
    <w:rsid w:val="00461913"/>
    <w:rsid w:val="0046197F"/>
    <w:rsid w:val="00461BA8"/>
    <w:rsid w:val="00461C3B"/>
    <w:rsid w:val="00472391"/>
    <w:rsid w:val="00473F62"/>
    <w:rsid w:val="004762C3"/>
    <w:rsid w:val="00476C7F"/>
    <w:rsid w:val="00477014"/>
    <w:rsid w:val="00480167"/>
    <w:rsid w:val="0048079E"/>
    <w:rsid w:val="004817A2"/>
    <w:rsid w:val="004847BD"/>
    <w:rsid w:val="00484E0D"/>
    <w:rsid w:val="00486084"/>
    <w:rsid w:val="004877C1"/>
    <w:rsid w:val="00487B41"/>
    <w:rsid w:val="004975A4"/>
    <w:rsid w:val="004A0296"/>
    <w:rsid w:val="004A2434"/>
    <w:rsid w:val="004A5910"/>
    <w:rsid w:val="004A5C6B"/>
    <w:rsid w:val="004C1576"/>
    <w:rsid w:val="004C32F7"/>
    <w:rsid w:val="004C3F82"/>
    <w:rsid w:val="004D04A9"/>
    <w:rsid w:val="004D32E9"/>
    <w:rsid w:val="004D35D4"/>
    <w:rsid w:val="004D3715"/>
    <w:rsid w:val="004D37FB"/>
    <w:rsid w:val="004D39F5"/>
    <w:rsid w:val="004D5245"/>
    <w:rsid w:val="004D5F98"/>
    <w:rsid w:val="004D716F"/>
    <w:rsid w:val="004D71BE"/>
    <w:rsid w:val="004D738A"/>
    <w:rsid w:val="004D778C"/>
    <w:rsid w:val="004E0B95"/>
    <w:rsid w:val="004E1330"/>
    <w:rsid w:val="004E137D"/>
    <w:rsid w:val="004E31F4"/>
    <w:rsid w:val="004E6B31"/>
    <w:rsid w:val="004E7C3B"/>
    <w:rsid w:val="004E7ED6"/>
    <w:rsid w:val="004F24C3"/>
    <w:rsid w:val="004F6A9D"/>
    <w:rsid w:val="004F7561"/>
    <w:rsid w:val="004F7BDE"/>
    <w:rsid w:val="005004C4"/>
    <w:rsid w:val="00504C69"/>
    <w:rsid w:val="00505460"/>
    <w:rsid w:val="00505E21"/>
    <w:rsid w:val="00506FAF"/>
    <w:rsid w:val="0050794B"/>
    <w:rsid w:val="0051019C"/>
    <w:rsid w:val="00511712"/>
    <w:rsid w:val="00512094"/>
    <w:rsid w:val="00512717"/>
    <w:rsid w:val="005154EC"/>
    <w:rsid w:val="0051703A"/>
    <w:rsid w:val="005209A5"/>
    <w:rsid w:val="0052103A"/>
    <w:rsid w:val="00521295"/>
    <w:rsid w:val="00522022"/>
    <w:rsid w:val="00522892"/>
    <w:rsid w:val="005228DC"/>
    <w:rsid w:val="00526174"/>
    <w:rsid w:val="00526DE2"/>
    <w:rsid w:val="005314FE"/>
    <w:rsid w:val="00531FF7"/>
    <w:rsid w:val="005376E2"/>
    <w:rsid w:val="00541E87"/>
    <w:rsid w:val="005423D8"/>
    <w:rsid w:val="0054406F"/>
    <w:rsid w:val="00544314"/>
    <w:rsid w:val="0054621C"/>
    <w:rsid w:val="00546FD4"/>
    <w:rsid w:val="00550D23"/>
    <w:rsid w:val="0055345C"/>
    <w:rsid w:val="00553FD4"/>
    <w:rsid w:val="005546CF"/>
    <w:rsid w:val="0055617A"/>
    <w:rsid w:val="00560077"/>
    <w:rsid w:val="00562F51"/>
    <w:rsid w:val="00563E84"/>
    <w:rsid w:val="00571A25"/>
    <w:rsid w:val="0057566D"/>
    <w:rsid w:val="00576FCA"/>
    <w:rsid w:val="005805F7"/>
    <w:rsid w:val="00581387"/>
    <w:rsid w:val="005872DF"/>
    <w:rsid w:val="005873C2"/>
    <w:rsid w:val="00587AF0"/>
    <w:rsid w:val="00592322"/>
    <w:rsid w:val="005B098B"/>
    <w:rsid w:val="005B0997"/>
    <w:rsid w:val="005B2EE9"/>
    <w:rsid w:val="005B421A"/>
    <w:rsid w:val="005B56EE"/>
    <w:rsid w:val="005B7E48"/>
    <w:rsid w:val="005C1BA8"/>
    <w:rsid w:val="005C1DC4"/>
    <w:rsid w:val="005C3547"/>
    <w:rsid w:val="005C386B"/>
    <w:rsid w:val="005C4B53"/>
    <w:rsid w:val="005C5679"/>
    <w:rsid w:val="005C7096"/>
    <w:rsid w:val="005C79EB"/>
    <w:rsid w:val="005D2E2D"/>
    <w:rsid w:val="005D628C"/>
    <w:rsid w:val="005D699B"/>
    <w:rsid w:val="005E01D9"/>
    <w:rsid w:val="005E1C22"/>
    <w:rsid w:val="005E4A0A"/>
    <w:rsid w:val="005E50DE"/>
    <w:rsid w:val="005E53ED"/>
    <w:rsid w:val="005E58FC"/>
    <w:rsid w:val="005F1108"/>
    <w:rsid w:val="005F19C8"/>
    <w:rsid w:val="005F638C"/>
    <w:rsid w:val="00604E41"/>
    <w:rsid w:val="0060533C"/>
    <w:rsid w:val="00610DE2"/>
    <w:rsid w:val="00615B14"/>
    <w:rsid w:val="006168C9"/>
    <w:rsid w:val="00617787"/>
    <w:rsid w:val="006179BD"/>
    <w:rsid w:val="006226A7"/>
    <w:rsid w:val="0062407C"/>
    <w:rsid w:val="006240B5"/>
    <w:rsid w:val="00624759"/>
    <w:rsid w:val="00625AB6"/>
    <w:rsid w:val="00627815"/>
    <w:rsid w:val="00630254"/>
    <w:rsid w:val="00631388"/>
    <w:rsid w:val="0063203E"/>
    <w:rsid w:val="00636C53"/>
    <w:rsid w:val="00640BC5"/>
    <w:rsid w:val="006424FF"/>
    <w:rsid w:val="00643CB1"/>
    <w:rsid w:val="006446AC"/>
    <w:rsid w:val="00644971"/>
    <w:rsid w:val="0064576C"/>
    <w:rsid w:val="00645BD4"/>
    <w:rsid w:val="00646512"/>
    <w:rsid w:val="00650D65"/>
    <w:rsid w:val="00651573"/>
    <w:rsid w:val="006532C5"/>
    <w:rsid w:val="006558B5"/>
    <w:rsid w:val="00655CE1"/>
    <w:rsid w:val="006577C6"/>
    <w:rsid w:val="00657B0A"/>
    <w:rsid w:val="00660237"/>
    <w:rsid w:val="006608A2"/>
    <w:rsid w:val="00660C4A"/>
    <w:rsid w:val="00660EBB"/>
    <w:rsid w:val="00661D25"/>
    <w:rsid w:val="00662FA0"/>
    <w:rsid w:val="00665E20"/>
    <w:rsid w:val="00667C4E"/>
    <w:rsid w:val="00675BDD"/>
    <w:rsid w:val="006766C8"/>
    <w:rsid w:val="00677B5E"/>
    <w:rsid w:val="0068083A"/>
    <w:rsid w:val="00681B1C"/>
    <w:rsid w:val="0068241E"/>
    <w:rsid w:val="0068393D"/>
    <w:rsid w:val="00687624"/>
    <w:rsid w:val="00690848"/>
    <w:rsid w:val="0069205D"/>
    <w:rsid w:val="00692598"/>
    <w:rsid w:val="006946A5"/>
    <w:rsid w:val="00694F1D"/>
    <w:rsid w:val="00697B09"/>
    <w:rsid w:val="006A1A29"/>
    <w:rsid w:val="006A4F93"/>
    <w:rsid w:val="006A5518"/>
    <w:rsid w:val="006A7467"/>
    <w:rsid w:val="006B0842"/>
    <w:rsid w:val="006B0B05"/>
    <w:rsid w:val="006B0CA1"/>
    <w:rsid w:val="006B1CE0"/>
    <w:rsid w:val="006B2273"/>
    <w:rsid w:val="006B2FCD"/>
    <w:rsid w:val="006C0393"/>
    <w:rsid w:val="006C079B"/>
    <w:rsid w:val="006C7FFA"/>
    <w:rsid w:val="006D1954"/>
    <w:rsid w:val="006D46F3"/>
    <w:rsid w:val="006D5725"/>
    <w:rsid w:val="006D61C6"/>
    <w:rsid w:val="006E2636"/>
    <w:rsid w:val="006E2F23"/>
    <w:rsid w:val="006E387B"/>
    <w:rsid w:val="006E44DA"/>
    <w:rsid w:val="006E467B"/>
    <w:rsid w:val="006E61FF"/>
    <w:rsid w:val="006F1226"/>
    <w:rsid w:val="006F167F"/>
    <w:rsid w:val="006F5CEC"/>
    <w:rsid w:val="006F5E76"/>
    <w:rsid w:val="006F69DB"/>
    <w:rsid w:val="00700D69"/>
    <w:rsid w:val="007034FA"/>
    <w:rsid w:val="00704EA4"/>
    <w:rsid w:val="00710A19"/>
    <w:rsid w:val="00711609"/>
    <w:rsid w:val="007119E9"/>
    <w:rsid w:val="00711E4F"/>
    <w:rsid w:val="007126C3"/>
    <w:rsid w:val="00712B32"/>
    <w:rsid w:val="00716348"/>
    <w:rsid w:val="0072103F"/>
    <w:rsid w:val="00721D23"/>
    <w:rsid w:val="00722996"/>
    <w:rsid w:val="00725AD5"/>
    <w:rsid w:val="00730476"/>
    <w:rsid w:val="00731AB8"/>
    <w:rsid w:val="00732047"/>
    <w:rsid w:val="00733EB3"/>
    <w:rsid w:val="00735536"/>
    <w:rsid w:val="0073563A"/>
    <w:rsid w:val="00736252"/>
    <w:rsid w:val="00745875"/>
    <w:rsid w:val="00745B53"/>
    <w:rsid w:val="00745E3E"/>
    <w:rsid w:val="00746BC2"/>
    <w:rsid w:val="0074719D"/>
    <w:rsid w:val="0075068B"/>
    <w:rsid w:val="00751040"/>
    <w:rsid w:val="007520C7"/>
    <w:rsid w:val="007541B9"/>
    <w:rsid w:val="00756887"/>
    <w:rsid w:val="00756EBF"/>
    <w:rsid w:val="00757AE6"/>
    <w:rsid w:val="00761E84"/>
    <w:rsid w:val="00762F72"/>
    <w:rsid w:val="0076333A"/>
    <w:rsid w:val="007651D8"/>
    <w:rsid w:val="007653FC"/>
    <w:rsid w:val="007659A8"/>
    <w:rsid w:val="00766466"/>
    <w:rsid w:val="00772E24"/>
    <w:rsid w:val="00777FA5"/>
    <w:rsid w:val="00780391"/>
    <w:rsid w:val="0078142D"/>
    <w:rsid w:val="00782DA3"/>
    <w:rsid w:val="00783818"/>
    <w:rsid w:val="0078551C"/>
    <w:rsid w:val="007909C5"/>
    <w:rsid w:val="00792930"/>
    <w:rsid w:val="00793FB1"/>
    <w:rsid w:val="007A0275"/>
    <w:rsid w:val="007A0A55"/>
    <w:rsid w:val="007A308E"/>
    <w:rsid w:val="007A4048"/>
    <w:rsid w:val="007A45EF"/>
    <w:rsid w:val="007A50BC"/>
    <w:rsid w:val="007B393F"/>
    <w:rsid w:val="007C7A55"/>
    <w:rsid w:val="007C7F42"/>
    <w:rsid w:val="007D30FB"/>
    <w:rsid w:val="007D34F6"/>
    <w:rsid w:val="007E5727"/>
    <w:rsid w:val="007E6240"/>
    <w:rsid w:val="007F15BC"/>
    <w:rsid w:val="007F2C90"/>
    <w:rsid w:val="007F7D06"/>
    <w:rsid w:val="00801C11"/>
    <w:rsid w:val="00804F2C"/>
    <w:rsid w:val="00806BA0"/>
    <w:rsid w:val="0080735D"/>
    <w:rsid w:val="00811A06"/>
    <w:rsid w:val="00815339"/>
    <w:rsid w:val="00815C67"/>
    <w:rsid w:val="00817672"/>
    <w:rsid w:val="008179B6"/>
    <w:rsid w:val="00821D6B"/>
    <w:rsid w:val="00823FA6"/>
    <w:rsid w:val="00824481"/>
    <w:rsid w:val="008250AB"/>
    <w:rsid w:val="00826A71"/>
    <w:rsid w:val="00831DE0"/>
    <w:rsid w:val="00837008"/>
    <w:rsid w:val="00837D5E"/>
    <w:rsid w:val="008401DA"/>
    <w:rsid w:val="0084171C"/>
    <w:rsid w:val="00842A35"/>
    <w:rsid w:val="008440F0"/>
    <w:rsid w:val="0084605C"/>
    <w:rsid w:val="00851952"/>
    <w:rsid w:val="00851CAA"/>
    <w:rsid w:val="0085274E"/>
    <w:rsid w:val="00853734"/>
    <w:rsid w:val="00854215"/>
    <w:rsid w:val="0085474B"/>
    <w:rsid w:val="00855499"/>
    <w:rsid w:val="008554F0"/>
    <w:rsid w:val="00855CAE"/>
    <w:rsid w:val="00861211"/>
    <w:rsid w:val="008621F7"/>
    <w:rsid w:val="00865E05"/>
    <w:rsid w:val="00871F5C"/>
    <w:rsid w:val="00873C20"/>
    <w:rsid w:val="008751B8"/>
    <w:rsid w:val="0087581D"/>
    <w:rsid w:val="00875C5F"/>
    <w:rsid w:val="00876883"/>
    <w:rsid w:val="00877C2D"/>
    <w:rsid w:val="008828D0"/>
    <w:rsid w:val="00886B59"/>
    <w:rsid w:val="00891690"/>
    <w:rsid w:val="00892400"/>
    <w:rsid w:val="00894D0E"/>
    <w:rsid w:val="00896092"/>
    <w:rsid w:val="0089701D"/>
    <w:rsid w:val="008972CD"/>
    <w:rsid w:val="008973FC"/>
    <w:rsid w:val="00897CC9"/>
    <w:rsid w:val="008A3DE4"/>
    <w:rsid w:val="008A7502"/>
    <w:rsid w:val="008B05F1"/>
    <w:rsid w:val="008B2574"/>
    <w:rsid w:val="008B258D"/>
    <w:rsid w:val="008B40F5"/>
    <w:rsid w:val="008B417B"/>
    <w:rsid w:val="008C0A39"/>
    <w:rsid w:val="008C19EB"/>
    <w:rsid w:val="008C251A"/>
    <w:rsid w:val="008C3B2E"/>
    <w:rsid w:val="008C3CBC"/>
    <w:rsid w:val="008C42FE"/>
    <w:rsid w:val="008C7519"/>
    <w:rsid w:val="008C766D"/>
    <w:rsid w:val="008D3E86"/>
    <w:rsid w:val="008D4A5D"/>
    <w:rsid w:val="008D5B3B"/>
    <w:rsid w:val="008D5C4E"/>
    <w:rsid w:val="008D6C25"/>
    <w:rsid w:val="008E000C"/>
    <w:rsid w:val="008E3E4B"/>
    <w:rsid w:val="008E42B5"/>
    <w:rsid w:val="008E4D24"/>
    <w:rsid w:val="008E654D"/>
    <w:rsid w:val="008F0239"/>
    <w:rsid w:val="008F159A"/>
    <w:rsid w:val="008F1E63"/>
    <w:rsid w:val="008F2EDC"/>
    <w:rsid w:val="008F61C5"/>
    <w:rsid w:val="009033E8"/>
    <w:rsid w:val="00904BD1"/>
    <w:rsid w:val="009056E8"/>
    <w:rsid w:val="00910C9C"/>
    <w:rsid w:val="00912884"/>
    <w:rsid w:val="009158A3"/>
    <w:rsid w:val="00917418"/>
    <w:rsid w:val="009175EA"/>
    <w:rsid w:val="009212BF"/>
    <w:rsid w:val="00923D3A"/>
    <w:rsid w:val="00924BBA"/>
    <w:rsid w:val="009270EF"/>
    <w:rsid w:val="00927A96"/>
    <w:rsid w:val="00930769"/>
    <w:rsid w:val="00931AB0"/>
    <w:rsid w:val="00932C4A"/>
    <w:rsid w:val="00932FBF"/>
    <w:rsid w:val="00934AF0"/>
    <w:rsid w:val="00940DAE"/>
    <w:rsid w:val="00941E0F"/>
    <w:rsid w:val="009426B0"/>
    <w:rsid w:val="009431FE"/>
    <w:rsid w:val="0094618D"/>
    <w:rsid w:val="00946CCA"/>
    <w:rsid w:val="00947AA1"/>
    <w:rsid w:val="00950DDA"/>
    <w:rsid w:val="00950FAD"/>
    <w:rsid w:val="00952A25"/>
    <w:rsid w:val="00954BB5"/>
    <w:rsid w:val="009555FE"/>
    <w:rsid w:val="00955973"/>
    <w:rsid w:val="00961791"/>
    <w:rsid w:val="00962304"/>
    <w:rsid w:val="00962C34"/>
    <w:rsid w:val="00970AD2"/>
    <w:rsid w:val="00970D1F"/>
    <w:rsid w:val="009715E5"/>
    <w:rsid w:val="0097198D"/>
    <w:rsid w:val="00973590"/>
    <w:rsid w:val="00973A4C"/>
    <w:rsid w:val="009757F4"/>
    <w:rsid w:val="00976C62"/>
    <w:rsid w:val="00976D95"/>
    <w:rsid w:val="00977434"/>
    <w:rsid w:val="00981EAD"/>
    <w:rsid w:val="009849BD"/>
    <w:rsid w:val="00987233"/>
    <w:rsid w:val="0098745B"/>
    <w:rsid w:val="0099133C"/>
    <w:rsid w:val="009920F4"/>
    <w:rsid w:val="009930BC"/>
    <w:rsid w:val="00994F33"/>
    <w:rsid w:val="00995273"/>
    <w:rsid w:val="00995DE9"/>
    <w:rsid w:val="00996FDA"/>
    <w:rsid w:val="00997578"/>
    <w:rsid w:val="0099771B"/>
    <w:rsid w:val="009A2DCF"/>
    <w:rsid w:val="009A6E46"/>
    <w:rsid w:val="009B023D"/>
    <w:rsid w:val="009B1680"/>
    <w:rsid w:val="009B39D4"/>
    <w:rsid w:val="009B43D6"/>
    <w:rsid w:val="009B4E6E"/>
    <w:rsid w:val="009C0D96"/>
    <w:rsid w:val="009C1ED1"/>
    <w:rsid w:val="009C5DF5"/>
    <w:rsid w:val="009C6FE8"/>
    <w:rsid w:val="009C7F10"/>
    <w:rsid w:val="009D0A89"/>
    <w:rsid w:val="009D2B7E"/>
    <w:rsid w:val="009D591C"/>
    <w:rsid w:val="009D6B12"/>
    <w:rsid w:val="009D6BB8"/>
    <w:rsid w:val="009D7F53"/>
    <w:rsid w:val="009E0BCC"/>
    <w:rsid w:val="009E1C00"/>
    <w:rsid w:val="009E25CE"/>
    <w:rsid w:val="009E33CB"/>
    <w:rsid w:val="009E4DD2"/>
    <w:rsid w:val="009E74EF"/>
    <w:rsid w:val="009F066B"/>
    <w:rsid w:val="009F0D90"/>
    <w:rsid w:val="009F4871"/>
    <w:rsid w:val="00A01996"/>
    <w:rsid w:val="00A0250B"/>
    <w:rsid w:val="00A02931"/>
    <w:rsid w:val="00A03B64"/>
    <w:rsid w:val="00A04E56"/>
    <w:rsid w:val="00A106F5"/>
    <w:rsid w:val="00A142AC"/>
    <w:rsid w:val="00A1441E"/>
    <w:rsid w:val="00A144A7"/>
    <w:rsid w:val="00A160BC"/>
    <w:rsid w:val="00A16888"/>
    <w:rsid w:val="00A1799C"/>
    <w:rsid w:val="00A2160F"/>
    <w:rsid w:val="00A21A85"/>
    <w:rsid w:val="00A2397E"/>
    <w:rsid w:val="00A24E22"/>
    <w:rsid w:val="00A26CCB"/>
    <w:rsid w:val="00A27148"/>
    <w:rsid w:val="00A31839"/>
    <w:rsid w:val="00A32EED"/>
    <w:rsid w:val="00A33B65"/>
    <w:rsid w:val="00A33DF5"/>
    <w:rsid w:val="00A34563"/>
    <w:rsid w:val="00A36878"/>
    <w:rsid w:val="00A4550F"/>
    <w:rsid w:val="00A525A3"/>
    <w:rsid w:val="00A525DD"/>
    <w:rsid w:val="00A54318"/>
    <w:rsid w:val="00A54553"/>
    <w:rsid w:val="00A54EFA"/>
    <w:rsid w:val="00A554AD"/>
    <w:rsid w:val="00A55CC0"/>
    <w:rsid w:val="00A55E31"/>
    <w:rsid w:val="00A563F4"/>
    <w:rsid w:val="00A5782F"/>
    <w:rsid w:val="00A61DC1"/>
    <w:rsid w:val="00A62EBC"/>
    <w:rsid w:val="00A65FAE"/>
    <w:rsid w:val="00A66DF5"/>
    <w:rsid w:val="00A67A58"/>
    <w:rsid w:val="00A70378"/>
    <w:rsid w:val="00A71C2D"/>
    <w:rsid w:val="00A71D1F"/>
    <w:rsid w:val="00A7345D"/>
    <w:rsid w:val="00A74FFE"/>
    <w:rsid w:val="00A769FD"/>
    <w:rsid w:val="00A779C3"/>
    <w:rsid w:val="00A84B3F"/>
    <w:rsid w:val="00A91252"/>
    <w:rsid w:val="00A9193B"/>
    <w:rsid w:val="00A97878"/>
    <w:rsid w:val="00A97F0F"/>
    <w:rsid w:val="00AA2954"/>
    <w:rsid w:val="00AA2E59"/>
    <w:rsid w:val="00AA31B0"/>
    <w:rsid w:val="00AA41F2"/>
    <w:rsid w:val="00AA43D4"/>
    <w:rsid w:val="00AA5DDF"/>
    <w:rsid w:val="00AA7E61"/>
    <w:rsid w:val="00AB00B8"/>
    <w:rsid w:val="00AB01D5"/>
    <w:rsid w:val="00AB14AD"/>
    <w:rsid w:val="00AB31FA"/>
    <w:rsid w:val="00AB35A7"/>
    <w:rsid w:val="00AB4A99"/>
    <w:rsid w:val="00AB6BE7"/>
    <w:rsid w:val="00AB710A"/>
    <w:rsid w:val="00AB74C4"/>
    <w:rsid w:val="00AB7FDE"/>
    <w:rsid w:val="00AC2137"/>
    <w:rsid w:val="00AC252E"/>
    <w:rsid w:val="00AC2E2F"/>
    <w:rsid w:val="00AC4873"/>
    <w:rsid w:val="00AC4B61"/>
    <w:rsid w:val="00AC77C0"/>
    <w:rsid w:val="00AC7D55"/>
    <w:rsid w:val="00AD06B8"/>
    <w:rsid w:val="00AD115A"/>
    <w:rsid w:val="00AD3A71"/>
    <w:rsid w:val="00AD4300"/>
    <w:rsid w:val="00AD4501"/>
    <w:rsid w:val="00AD5468"/>
    <w:rsid w:val="00AD769C"/>
    <w:rsid w:val="00AE1733"/>
    <w:rsid w:val="00AE51F4"/>
    <w:rsid w:val="00AF1079"/>
    <w:rsid w:val="00AF1AEC"/>
    <w:rsid w:val="00AF4503"/>
    <w:rsid w:val="00AF719C"/>
    <w:rsid w:val="00B00654"/>
    <w:rsid w:val="00B00AE0"/>
    <w:rsid w:val="00B00D25"/>
    <w:rsid w:val="00B04E4F"/>
    <w:rsid w:val="00B073F8"/>
    <w:rsid w:val="00B10225"/>
    <w:rsid w:val="00B1254B"/>
    <w:rsid w:val="00B14BA0"/>
    <w:rsid w:val="00B14BB2"/>
    <w:rsid w:val="00B26C26"/>
    <w:rsid w:val="00B27983"/>
    <w:rsid w:val="00B30376"/>
    <w:rsid w:val="00B33C12"/>
    <w:rsid w:val="00B35489"/>
    <w:rsid w:val="00B35B01"/>
    <w:rsid w:val="00B37700"/>
    <w:rsid w:val="00B45419"/>
    <w:rsid w:val="00B45B34"/>
    <w:rsid w:val="00B46225"/>
    <w:rsid w:val="00B5080F"/>
    <w:rsid w:val="00B50D69"/>
    <w:rsid w:val="00B51477"/>
    <w:rsid w:val="00B518BA"/>
    <w:rsid w:val="00B51DA5"/>
    <w:rsid w:val="00B52D8A"/>
    <w:rsid w:val="00B53581"/>
    <w:rsid w:val="00B60804"/>
    <w:rsid w:val="00B61F51"/>
    <w:rsid w:val="00B63323"/>
    <w:rsid w:val="00B63A7B"/>
    <w:rsid w:val="00B64296"/>
    <w:rsid w:val="00B6751A"/>
    <w:rsid w:val="00B72DD3"/>
    <w:rsid w:val="00B732E9"/>
    <w:rsid w:val="00B7515D"/>
    <w:rsid w:val="00B7573E"/>
    <w:rsid w:val="00B819B4"/>
    <w:rsid w:val="00B81B9B"/>
    <w:rsid w:val="00B82F52"/>
    <w:rsid w:val="00B845D3"/>
    <w:rsid w:val="00B84B00"/>
    <w:rsid w:val="00B90895"/>
    <w:rsid w:val="00B90AD1"/>
    <w:rsid w:val="00B9128B"/>
    <w:rsid w:val="00B913EF"/>
    <w:rsid w:val="00B927F1"/>
    <w:rsid w:val="00B92AFE"/>
    <w:rsid w:val="00B94042"/>
    <w:rsid w:val="00B943E6"/>
    <w:rsid w:val="00B94CF7"/>
    <w:rsid w:val="00B952D0"/>
    <w:rsid w:val="00B974BE"/>
    <w:rsid w:val="00BA2237"/>
    <w:rsid w:val="00BA2BD5"/>
    <w:rsid w:val="00BA55CB"/>
    <w:rsid w:val="00BA7153"/>
    <w:rsid w:val="00BA7251"/>
    <w:rsid w:val="00BA7E74"/>
    <w:rsid w:val="00BB06AD"/>
    <w:rsid w:val="00BB418E"/>
    <w:rsid w:val="00BB52BA"/>
    <w:rsid w:val="00BB7979"/>
    <w:rsid w:val="00BC24EC"/>
    <w:rsid w:val="00BC3513"/>
    <w:rsid w:val="00BC385A"/>
    <w:rsid w:val="00BC4B74"/>
    <w:rsid w:val="00BC5D48"/>
    <w:rsid w:val="00BD0231"/>
    <w:rsid w:val="00BD0614"/>
    <w:rsid w:val="00BD0825"/>
    <w:rsid w:val="00BD14BC"/>
    <w:rsid w:val="00BD3F3B"/>
    <w:rsid w:val="00BD46CD"/>
    <w:rsid w:val="00BD5DEC"/>
    <w:rsid w:val="00BE1B77"/>
    <w:rsid w:val="00BE455E"/>
    <w:rsid w:val="00BF018A"/>
    <w:rsid w:val="00BF0BC3"/>
    <w:rsid w:val="00BF237F"/>
    <w:rsid w:val="00BF3D21"/>
    <w:rsid w:val="00BF7250"/>
    <w:rsid w:val="00C00922"/>
    <w:rsid w:val="00C01126"/>
    <w:rsid w:val="00C02589"/>
    <w:rsid w:val="00C03660"/>
    <w:rsid w:val="00C04293"/>
    <w:rsid w:val="00C05791"/>
    <w:rsid w:val="00C07081"/>
    <w:rsid w:val="00C10AD7"/>
    <w:rsid w:val="00C12318"/>
    <w:rsid w:val="00C12696"/>
    <w:rsid w:val="00C13D79"/>
    <w:rsid w:val="00C14397"/>
    <w:rsid w:val="00C14E75"/>
    <w:rsid w:val="00C14F21"/>
    <w:rsid w:val="00C15703"/>
    <w:rsid w:val="00C15857"/>
    <w:rsid w:val="00C17085"/>
    <w:rsid w:val="00C17BCF"/>
    <w:rsid w:val="00C22634"/>
    <w:rsid w:val="00C227CA"/>
    <w:rsid w:val="00C2334E"/>
    <w:rsid w:val="00C30B52"/>
    <w:rsid w:val="00C31565"/>
    <w:rsid w:val="00C322FD"/>
    <w:rsid w:val="00C33E47"/>
    <w:rsid w:val="00C347BF"/>
    <w:rsid w:val="00C40473"/>
    <w:rsid w:val="00C43C2A"/>
    <w:rsid w:val="00C4413F"/>
    <w:rsid w:val="00C44A6B"/>
    <w:rsid w:val="00C44ADE"/>
    <w:rsid w:val="00C44B90"/>
    <w:rsid w:val="00C458CF"/>
    <w:rsid w:val="00C51AD0"/>
    <w:rsid w:val="00C5680C"/>
    <w:rsid w:val="00C6013A"/>
    <w:rsid w:val="00C610B4"/>
    <w:rsid w:val="00C6111D"/>
    <w:rsid w:val="00C61443"/>
    <w:rsid w:val="00C63C90"/>
    <w:rsid w:val="00C6439A"/>
    <w:rsid w:val="00C65D9A"/>
    <w:rsid w:val="00C66FAA"/>
    <w:rsid w:val="00C71C5B"/>
    <w:rsid w:val="00C7212E"/>
    <w:rsid w:val="00C7461D"/>
    <w:rsid w:val="00C74CD0"/>
    <w:rsid w:val="00C753D1"/>
    <w:rsid w:val="00C75845"/>
    <w:rsid w:val="00C811E9"/>
    <w:rsid w:val="00C84A0E"/>
    <w:rsid w:val="00C90873"/>
    <w:rsid w:val="00C91DB2"/>
    <w:rsid w:val="00C92E07"/>
    <w:rsid w:val="00CA11CC"/>
    <w:rsid w:val="00CA4FA0"/>
    <w:rsid w:val="00CA7FD4"/>
    <w:rsid w:val="00CB06E1"/>
    <w:rsid w:val="00CB1DD8"/>
    <w:rsid w:val="00CB3A71"/>
    <w:rsid w:val="00CB46E8"/>
    <w:rsid w:val="00CB7EED"/>
    <w:rsid w:val="00CC0395"/>
    <w:rsid w:val="00CC1201"/>
    <w:rsid w:val="00CC1A6D"/>
    <w:rsid w:val="00CC2E39"/>
    <w:rsid w:val="00CC3720"/>
    <w:rsid w:val="00CC437A"/>
    <w:rsid w:val="00CC48DF"/>
    <w:rsid w:val="00CD1911"/>
    <w:rsid w:val="00CD20F9"/>
    <w:rsid w:val="00CD3E72"/>
    <w:rsid w:val="00CD5574"/>
    <w:rsid w:val="00CD5B09"/>
    <w:rsid w:val="00CD5D5E"/>
    <w:rsid w:val="00CD657B"/>
    <w:rsid w:val="00CD6AFD"/>
    <w:rsid w:val="00CE013D"/>
    <w:rsid w:val="00CE1152"/>
    <w:rsid w:val="00CE15ED"/>
    <w:rsid w:val="00CE3A11"/>
    <w:rsid w:val="00CE6A87"/>
    <w:rsid w:val="00CE7806"/>
    <w:rsid w:val="00CF1A03"/>
    <w:rsid w:val="00CF57B7"/>
    <w:rsid w:val="00CF5A3B"/>
    <w:rsid w:val="00CF6C4B"/>
    <w:rsid w:val="00CF7199"/>
    <w:rsid w:val="00D013C6"/>
    <w:rsid w:val="00D018BB"/>
    <w:rsid w:val="00D032F9"/>
    <w:rsid w:val="00D03655"/>
    <w:rsid w:val="00D062B4"/>
    <w:rsid w:val="00D06847"/>
    <w:rsid w:val="00D06B0C"/>
    <w:rsid w:val="00D1360B"/>
    <w:rsid w:val="00D13744"/>
    <w:rsid w:val="00D14A2C"/>
    <w:rsid w:val="00D1525A"/>
    <w:rsid w:val="00D15CC7"/>
    <w:rsid w:val="00D16935"/>
    <w:rsid w:val="00D16BF5"/>
    <w:rsid w:val="00D176E9"/>
    <w:rsid w:val="00D406DC"/>
    <w:rsid w:val="00D4161F"/>
    <w:rsid w:val="00D41E72"/>
    <w:rsid w:val="00D43520"/>
    <w:rsid w:val="00D460F6"/>
    <w:rsid w:val="00D50359"/>
    <w:rsid w:val="00D53215"/>
    <w:rsid w:val="00D534B6"/>
    <w:rsid w:val="00D53E37"/>
    <w:rsid w:val="00D552EB"/>
    <w:rsid w:val="00D55C65"/>
    <w:rsid w:val="00D55F95"/>
    <w:rsid w:val="00D56A4C"/>
    <w:rsid w:val="00D61AB0"/>
    <w:rsid w:val="00D63C35"/>
    <w:rsid w:val="00D64B67"/>
    <w:rsid w:val="00D661DB"/>
    <w:rsid w:val="00D67044"/>
    <w:rsid w:val="00D674A2"/>
    <w:rsid w:val="00D70207"/>
    <w:rsid w:val="00D77339"/>
    <w:rsid w:val="00D810A6"/>
    <w:rsid w:val="00D8334C"/>
    <w:rsid w:val="00D85F2E"/>
    <w:rsid w:val="00D86601"/>
    <w:rsid w:val="00D92C26"/>
    <w:rsid w:val="00D932D4"/>
    <w:rsid w:val="00D94A7D"/>
    <w:rsid w:val="00D96567"/>
    <w:rsid w:val="00DA0075"/>
    <w:rsid w:val="00DA255F"/>
    <w:rsid w:val="00DA6CE9"/>
    <w:rsid w:val="00DB115C"/>
    <w:rsid w:val="00DB24E4"/>
    <w:rsid w:val="00DB3747"/>
    <w:rsid w:val="00DB504D"/>
    <w:rsid w:val="00DB51A2"/>
    <w:rsid w:val="00DB51BF"/>
    <w:rsid w:val="00DB701F"/>
    <w:rsid w:val="00DB7123"/>
    <w:rsid w:val="00DB744B"/>
    <w:rsid w:val="00DC2368"/>
    <w:rsid w:val="00DC3184"/>
    <w:rsid w:val="00DC5923"/>
    <w:rsid w:val="00DD1D66"/>
    <w:rsid w:val="00DD242E"/>
    <w:rsid w:val="00DD3B0E"/>
    <w:rsid w:val="00DD66A0"/>
    <w:rsid w:val="00DD7196"/>
    <w:rsid w:val="00DE0FE7"/>
    <w:rsid w:val="00DE777C"/>
    <w:rsid w:val="00DE78F5"/>
    <w:rsid w:val="00DF0EE8"/>
    <w:rsid w:val="00DF19BB"/>
    <w:rsid w:val="00DF22FE"/>
    <w:rsid w:val="00DF316E"/>
    <w:rsid w:val="00DF702B"/>
    <w:rsid w:val="00E00297"/>
    <w:rsid w:val="00E0369C"/>
    <w:rsid w:val="00E11F76"/>
    <w:rsid w:val="00E1441E"/>
    <w:rsid w:val="00E1555E"/>
    <w:rsid w:val="00E15894"/>
    <w:rsid w:val="00E15CA6"/>
    <w:rsid w:val="00E15DDD"/>
    <w:rsid w:val="00E1770C"/>
    <w:rsid w:val="00E20949"/>
    <w:rsid w:val="00E21902"/>
    <w:rsid w:val="00E22330"/>
    <w:rsid w:val="00E236A6"/>
    <w:rsid w:val="00E26078"/>
    <w:rsid w:val="00E27179"/>
    <w:rsid w:val="00E27D18"/>
    <w:rsid w:val="00E30F3A"/>
    <w:rsid w:val="00E316B2"/>
    <w:rsid w:val="00E33EAA"/>
    <w:rsid w:val="00E345B5"/>
    <w:rsid w:val="00E34714"/>
    <w:rsid w:val="00E348EB"/>
    <w:rsid w:val="00E36497"/>
    <w:rsid w:val="00E36A8D"/>
    <w:rsid w:val="00E4050B"/>
    <w:rsid w:val="00E41375"/>
    <w:rsid w:val="00E42F7B"/>
    <w:rsid w:val="00E4346C"/>
    <w:rsid w:val="00E447EC"/>
    <w:rsid w:val="00E44B77"/>
    <w:rsid w:val="00E46071"/>
    <w:rsid w:val="00E47FB5"/>
    <w:rsid w:val="00E5000F"/>
    <w:rsid w:val="00E522AD"/>
    <w:rsid w:val="00E528CB"/>
    <w:rsid w:val="00E56E6C"/>
    <w:rsid w:val="00E574F4"/>
    <w:rsid w:val="00E611B8"/>
    <w:rsid w:val="00E63F49"/>
    <w:rsid w:val="00E646A0"/>
    <w:rsid w:val="00E66535"/>
    <w:rsid w:val="00E67F3A"/>
    <w:rsid w:val="00E714D4"/>
    <w:rsid w:val="00E74429"/>
    <w:rsid w:val="00E7528D"/>
    <w:rsid w:val="00E76C7D"/>
    <w:rsid w:val="00E775C5"/>
    <w:rsid w:val="00E83E13"/>
    <w:rsid w:val="00E8617D"/>
    <w:rsid w:val="00E90A12"/>
    <w:rsid w:val="00E92AA0"/>
    <w:rsid w:val="00E93159"/>
    <w:rsid w:val="00E9516E"/>
    <w:rsid w:val="00E96669"/>
    <w:rsid w:val="00E9700A"/>
    <w:rsid w:val="00E97B13"/>
    <w:rsid w:val="00EA004A"/>
    <w:rsid w:val="00EA05B4"/>
    <w:rsid w:val="00EA1F74"/>
    <w:rsid w:val="00EA2A1A"/>
    <w:rsid w:val="00EA3C25"/>
    <w:rsid w:val="00EA6BAE"/>
    <w:rsid w:val="00EA714B"/>
    <w:rsid w:val="00EB136F"/>
    <w:rsid w:val="00EB15E7"/>
    <w:rsid w:val="00EB74B9"/>
    <w:rsid w:val="00EC3687"/>
    <w:rsid w:val="00EC6414"/>
    <w:rsid w:val="00EC7844"/>
    <w:rsid w:val="00ED286E"/>
    <w:rsid w:val="00ED6997"/>
    <w:rsid w:val="00ED76B9"/>
    <w:rsid w:val="00EE2306"/>
    <w:rsid w:val="00EE4BB2"/>
    <w:rsid w:val="00EE4F82"/>
    <w:rsid w:val="00EE7319"/>
    <w:rsid w:val="00EF38F7"/>
    <w:rsid w:val="00EF47EA"/>
    <w:rsid w:val="00EF6671"/>
    <w:rsid w:val="00F03243"/>
    <w:rsid w:val="00F04141"/>
    <w:rsid w:val="00F04A10"/>
    <w:rsid w:val="00F04C0B"/>
    <w:rsid w:val="00F05CFC"/>
    <w:rsid w:val="00F0766F"/>
    <w:rsid w:val="00F07D64"/>
    <w:rsid w:val="00F07F1A"/>
    <w:rsid w:val="00F13C85"/>
    <w:rsid w:val="00F14373"/>
    <w:rsid w:val="00F1447B"/>
    <w:rsid w:val="00F15007"/>
    <w:rsid w:val="00F1575C"/>
    <w:rsid w:val="00F16665"/>
    <w:rsid w:val="00F175BC"/>
    <w:rsid w:val="00F1784E"/>
    <w:rsid w:val="00F2155D"/>
    <w:rsid w:val="00F222EB"/>
    <w:rsid w:val="00F247A1"/>
    <w:rsid w:val="00F25D42"/>
    <w:rsid w:val="00F26381"/>
    <w:rsid w:val="00F3099A"/>
    <w:rsid w:val="00F32297"/>
    <w:rsid w:val="00F34015"/>
    <w:rsid w:val="00F34294"/>
    <w:rsid w:val="00F36CF6"/>
    <w:rsid w:val="00F37B63"/>
    <w:rsid w:val="00F401C6"/>
    <w:rsid w:val="00F43027"/>
    <w:rsid w:val="00F443B2"/>
    <w:rsid w:val="00F54D68"/>
    <w:rsid w:val="00F5556A"/>
    <w:rsid w:val="00F5795C"/>
    <w:rsid w:val="00F60963"/>
    <w:rsid w:val="00F61BB0"/>
    <w:rsid w:val="00F63A15"/>
    <w:rsid w:val="00F6775A"/>
    <w:rsid w:val="00F67A1C"/>
    <w:rsid w:val="00F72007"/>
    <w:rsid w:val="00F729F9"/>
    <w:rsid w:val="00F74ECF"/>
    <w:rsid w:val="00F7501D"/>
    <w:rsid w:val="00F773D1"/>
    <w:rsid w:val="00F839F7"/>
    <w:rsid w:val="00F83CFE"/>
    <w:rsid w:val="00F84C08"/>
    <w:rsid w:val="00F84ED1"/>
    <w:rsid w:val="00F866C8"/>
    <w:rsid w:val="00F909F6"/>
    <w:rsid w:val="00F90D30"/>
    <w:rsid w:val="00F9219D"/>
    <w:rsid w:val="00F934BF"/>
    <w:rsid w:val="00F97C18"/>
    <w:rsid w:val="00FA0190"/>
    <w:rsid w:val="00FA2217"/>
    <w:rsid w:val="00FA35BD"/>
    <w:rsid w:val="00FA3C02"/>
    <w:rsid w:val="00FA4FFA"/>
    <w:rsid w:val="00FA64B2"/>
    <w:rsid w:val="00FA71D4"/>
    <w:rsid w:val="00FB2B8F"/>
    <w:rsid w:val="00FB2CD4"/>
    <w:rsid w:val="00FB30FE"/>
    <w:rsid w:val="00FB406E"/>
    <w:rsid w:val="00FB4731"/>
    <w:rsid w:val="00FB6891"/>
    <w:rsid w:val="00FC3F06"/>
    <w:rsid w:val="00FC4101"/>
    <w:rsid w:val="00FD11A4"/>
    <w:rsid w:val="00FD4FA3"/>
    <w:rsid w:val="00FE05B7"/>
    <w:rsid w:val="00FF5CB1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610E6"/>
  <w15:chartTrackingRefBased/>
  <w15:docId w15:val="{19E887D5-0CCA-4DD9-A7BC-988C3C3A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EndnoteText">
    <w:name w:val="endnote text"/>
    <w:basedOn w:val="Normal"/>
    <w:link w:val="EndnoteTextChar"/>
    <w:uiPriority w:val="99"/>
    <w:semiHidden/>
    <w:unhideWhenUsed/>
    <w:rsid w:val="00CE15ED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CE15ED"/>
    <w:rPr>
      <w:caps/>
      <w:lang w:eastAsia="en-US"/>
    </w:rPr>
  </w:style>
  <w:style w:type="character" w:styleId="EndnoteReference">
    <w:name w:val="endnote reference"/>
    <w:uiPriority w:val="99"/>
    <w:semiHidden/>
    <w:unhideWhenUsed/>
    <w:rsid w:val="00CE15ED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37602A"/>
    <w:rPr>
      <w:rFonts w:ascii="TimesLT" w:hAnsi="TimesLT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06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7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7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47FD-232D-4FCA-8B25-FA0774F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566</TotalTime>
  <Pages>2</Pages>
  <Words>1916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Ilona Ašmėgienė</cp:lastModifiedBy>
  <cp:revision>244</cp:revision>
  <cp:lastPrinted>2019-09-25T07:04:00Z</cp:lastPrinted>
  <dcterms:created xsi:type="dcterms:W3CDTF">2024-06-20T10:39:00Z</dcterms:created>
  <dcterms:modified xsi:type="dcterms:W3CDTF">2026-06-01T08:29:00Z</dcterms:modified>
</cp:coreProperties>
</file>