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89119E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57241BC5" w14:textId="1725360E" w:rsidR="00002B06" w:rsidRPr="004524FB" w:rsidRDefault="00002B06" w:rsidP="00002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A717BA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proofErr w:type="spellStart"/>
      <w:r>
        <w:rPr>
          <w:rFonts w:eastAsia="Calibri"/>
          <w:b/>
          <w:caps w:val="0"/>
          <w:sz w:val="28"/>
          <w:szCs w:val="28"/>
        </w:rPr>
        <w:t>Kazokiškių</w:t>
      </w:r>
      <w:proofErr w:type="spellEnd"/>
      <w:r w:rsidR="00A717BA">
        <w:rPr>
          <w:rFonts w:eastAsia="Calibri"/>
          <w:b/>
          <w:caps w:val="0"/>
          <w:sz w:val="28"/>
          <w:szCs w:val="28"/>
        </w:rPr>
        <w:t xml:space="preserve"> ir Semeliškių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A717BA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A717BA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1F4A29E9" w14:textId="61CB018A" w:rsidR="00002B06" w:rsidRDefault="00002B06" w:rsidP="00002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nuo 202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-0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05</w:t>
      </w:r>
      <w:r w:rsidRPr="004524FB">
        <w:rPr>
          <w:rFonts w:eastAsia="Calibri"/>
          <w:caps w:val="0"/>
          <w:sz w:val="28"/>
          <w:szCs w:val="28"/>
        </w:rPr>
        <w:t xml:space="preserve"> </w:t>
      </w:r>
      <w:r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Pr="004524FB">
        <w:rPr>
          <w:rFonts w:eastAsia="Calibri"/>
          <w:caps w:val="0"/>
          <w:sz w:val="28"/>
          <w:szCs w:val="28"/>
        </w:rPr>
        <w:t>iki 202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06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19</w:t>
      </w:r>
      <w:r w:rsidRPr="004524FB">
        <w:rPr>
          <w:rFonts w:eastAsia="Calibri"/>
          <w:caps w:val="0"/>
          <w:sz w:val="28"/>
          <w:szCs w:val="28"/>
        </w:rPr>
        <w:t xml:space="preserve">, </w:t>
      </w:r>
      <w:r>
        <w:rPr>
          <w:rFonts w:eastAsia="Calibri"/>
          <w:caps w:val="0"/>
          <w:sz w:val="28"/>
          <w:szCs w:val="28"/>
        </w:rPr>
        <w:t>antradieniais</w:t>
      </w:r>
      <w:r w:rsidRPr="004524FB">
        <w:rPr>
          <w:rFonts w:eastAsia="Calibri"/>
          <w:caps w:val="0"/>
          <w:sz w:val="28"/>
          <w:szCs w:val="28"/>
        </w:rPr>
        <w:t xml:space="preserve"> nuo 8:00 iki 1</w:t>
      </w:r>
      <w:r>
        <w:rPr>
          <w:rFonts w:eastAsia="Calibri"/>
          <w:caps w:val="0"/>
          <w:sz w:val="28"/>
          <w:szCs w:val="28"/>
        </w:rPr>
        <w:t>2</w:t>
      </w:r>
      <w:r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>
        <w:rPr>
          <w:rFonts w:eastAsia="Calibri"/>
          <w:caps w:val="0"/>
          <w:sz w:val="28"/>
          <w:szCs w:val="28"/>
        </w:rPr>
        <w:t>Veterinarijos g. 2</w:t>
      </w:r>
      <w:r w:rsidRPr="00B72357">
        <w:rPr>
          <w:rFonts w:eastAsia="Calibri"/>
          <w:caps w:val="0"/>
          <w:sz w:val="28"/>
          <w:szCs w:val="28"/>
        </w:rPr>
        <w:t>, Trakai</w:t>
      </w:r>
      <w:r w:rsidRPr="004524FB">
        <w:rPr>
          <w:rFonts w:eastAsia="Calibri"/>
          <w:caps w:val="0"/>
          <w:sz w:val="28"/>
          <w:szCs w:val="28"/>
        </w:rPr>
        <w:t xml:space="preserve"> (</w:t>
      </w:r>
      <w:r>
        <w:rPr>
          <w:rFonts w:eastAsia="Calibri"/>
          <w:caps w:val="0"/>
          <w:sz w:val="28"/>
          <w:szCs w:val="28"/>
        </w:rPr>
        <w:t>7</w:t>
      </w:r>
      <w:r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4E23B6">
        <w:rPr>
          <w:rFonts w:eastAsia="Calibri"/>
          <w:caps w:val="0"/>
          <w:sz w:val="28"/>
          <w:szCs w:val="28"/>
        </w:rPr>
        <w:t>i</w:t>
      </w:r>
      <w:r w:rsidRPr="004524FB">
        <w:rPr>
          <w:rFonts w:eastAsia="Calibri"/>
          <w:caps w:val="0"/>
          <w:sz w:val="28"/>
          <w:szCs w:val="28"/>
        </w:rPr>
        <w:t xml:space="preserve"> parengt</w:t>
      </w:r>
      <w:r w:rsidR="004E23B6">
        <w:rPr>
          <w:rFonts w:eastAsia="Calibri"/>
          <w:caps w:val="0"/>
          <w:sz w:val="28"/>
          <w:szCs w:val="28"/>
        </w:rPr>
        <w:t>i</w:t>
      </w:r>
      <w:r w:rsidRPr="004524FB">
        <w:rPr>
          <w:rFonts w:eastAsia="Calibri"/>
          <w:caps w:val="0"/>
          <w:sz w:val="28"/>
          <w:szCs w:val="28"/>
        </w:rPr>
        <w:t xml:space="preserve"> </w:t>
      </w:r>
      <w:r>
        <w:rPr>
          <w:rFonts w:eastAsia="Calibri"/>
          <w:caps w:val="0"/>
          <w:sz w:val="28"/>
          <w:szCs w:val="28"/>
        </w:rPr>
        <w:t xml:space="preserve">Elektrėnų </w:t>
      </w:r>
      <w:r w:rsidRPr="004524FB">
        <w:rPr>
          <w:rFonts w:eastAsia="Calibri"/>
          <w:caps w:val="0"/>
          <w:sz w:val="28"/>
          <w:szCs w:val="28"/>
        </w:rPr>
        <w:t xml:space="preserve">savivaldybės </w:t>
      </w:r>
      <w:proofErr w:type="spellStart"/>
      <w:r>
        <w:rPr>
          <w:rFonts w:eastAsia="Calibri"/>
          <w:caps w:val="0"/>
          <w:sz w:val="28"/>
          <w:szCs w:val="28"/>
        </w:rPr>
        <w:t>Kazokiškių</w:t>
      </w:r>
      <w:proofErr w:type="spellEnd"/>
      <w:r w:rsidR="004E23B6">
        <w:rPr>
          <w:rFonts w:eastAsia="Calibri"/>
          <w:caps w:val="0"/>
          <w:sz w:val="28"/>
          <w:szCs w:val="28"/>
        </w:rPr>
        <w:t xml:space="preserve"> ir Semeliškių</w:t>
      </w:r>
      <w:r>
        <w:rPr>
          <w:rFonts w:eastAsia="Calibri"/>
          <w:caps w:val="0"/>
          <w:sz w:val="28"/>
          <w:szCs w:val="28"/>
        </w:rPr>
        <w:t xml:space="preserve"> </w:t>
      </w:r>
      <w:r w:rsidRPr="004524FB">
        <w:rPr>
          <w:rFonts w:eastAsia="Calibri"/>
          <w:caps w:val="0"/>
          <w:sz w:val="28"/>
          <w:szCs w:val="28"/>
        </w:rPr>
        <w:t>kadastro vietov</w:t>
      </w:r>
      <w:r w:rsidR="004E23B6">
        <w:rPr>
          <w:rFonts w:eastAsia="Calibri"/>
          <w:caps w:val="0"/>
          <w:sz w:val="28"/>
          <w:szCs w:val="28"/>
        </w:rPr>
        <w:t>ių</w:t>
      </w:r>
      <w:r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4E23B6">
        <w:rPr>
          <w:rFonts w:eastAsia="Calibri"/>
          <w:caps w:val="0"/>
          <w:sz w:val="28"/>
          <w:szCs w:val="28"/>
        </w:rPr>
        <w:t>i</w:t>
      </w:r>
      <w:r>
        <w:rPr>
          <w:rFonts w:eastAsia="Calibri"/>
          <w:caps w:val="0"/>
          <w:sz w:val="28"/>
          <w:szCs w:val="28"/>
        </w:rPr>
        <w:t xml:space="preserve"> (toliau – Projekta</w:t>
      </w:r>
      <w:r w:rsidR="004E23B6">
        <w:rPr>
          <w:rFonts w:eastAsia="Calibri"/>
          <w:caps w:val="0"/>
          <w:sz w:val="28"/>
          <w:szCs w:val="28"/>
        </w:rPr>
        <w:t>i</w:t>
      </w:r>
      <w:r>
        <w:rPr>
          <w:rFonts w:eastAsia="Calibri"/>
          <w:caps w:val="0"/>
          <w:sz w:val="28"/>
          <w:szCs w:val="28"/>
        </w:rPr>
        <w:t>)</w:t>
      </w:r>
      <w:r w:rsidRPr="004524FB">
        <w:rPr>
          <w:rFonts w:eastAsia="Calibri"/>
          <w:caps w:val="0"/>
          <w:sz w:val="28"/>
          <w:szCs w:val="28"/>
        </w:rPr>
        <w:t>. Projekt</w:t>
      </w:r>
      <w:r w:rsidR="004E23B6">
        <w:rPr>
          <w:rFonts w:eastAsia="Calibri"/>
          <w:caps w:val="0"/>
          <w:sz w:val="28"/>
          <w:szCs w:val="28"/>
        </w:rPr>
        <w:t>ų</w:t>
      </w:r>
      <w:r w:rsidRPr="004524FB">
        <w:rPr>
          <w:rFonts w:eastAsia="Calibri"/>
          <w:caps w:val="0"/>
          <w:sz w:val="28"/>
          <w:szCs w:val="28"/>
        </w:rPr>
        <w:t xml:space="preserve"> autorius eksponuojant </w:t>
      </w:r>
      <w:r>
        <w:rPr>
          <w:rFonts w:eastAsia="Calibri"/>
          <w:caps w:val="0"/>
          <w:sz w:val="28"/>
          <w:szCs w:val="28"/>
        </w:rPr>
        <w:t>P</w:t>
      </w:r>
      <w:r w:rsidRPr="004524FB">
        <w:rPr>
          <w:rFonts w:eastAsia="Calibri"/>
          <w:caps w:val="0"/>
          <w:sz w:val="28"/>
          <w:szCs w:val="28"/>
        </w:rPr>
        <w:t>rojekt</w:t>
      </w:r>
      <w:r w:rsidR="004E23B6">
        <w:rPr>
          <w:rFonts w:eastAsia="Calibri"/>
          <w:caps w:val="0"/>
          <w:sz w:val="28"/>
          <w:szCs w:val="28"/>
        </w:rPr>
        <w:t>us</w:t>
      </w:r>
      <w:r w:rsidRPr="004524FB">
        <w:rPr>
          <w:rFonts w:eastAsia="Calibri"/>
          <w:caps w:val="0"/>
          <w:sz w:val="28"/>
          <w:szCs w:val="28"/>
        </w:rPr>
        <w:t xml:space="preserve"> dalyvaus </w:t>
      </w:r>
      <w:r>
        <w:rPr>
          <w:rFonts w:eastAsia="Calibri"/>
          <w:caps w:val="0"/>
          <w:sz w:val="28"/>
          <w:szCs w:val="28"/>
        </w:rPr>
        <w:t>antr</w:t>
      </w:r>
      <w:r w:rsidRPr="004524FB">
        <w:rPr>
          <w:rFonts w:eastAsia="Calibri"/>
          <w:caps w:val="0"/>
          <w:sz w:val="28"/>
          <w:szCs w:val="28"/>
        </w:rPr>
        <w:t xml:space="preserve">adieniais nuo </w:t>
      </w:r>
      <w:r>
        <w:rPr>
          <w:rFonts w:eastAsia="Calibri"/>
          <w:caps w:val="0"/>
          <w:sz w:val="28"/>
          <w:szCs w:val="28"/>
        </w:rPr>
        <w:t>9</w:t>
      </w:r>
      <w:r w:rsidRPr="004524FB">
        <w:rPr>
          <w:rFonts w:eastAsia="Calibri"/>
          <w:caps w:val="0"/>
          <w:sz w:val="28"/>
          <w:szCs w:val="28"/>
        </w:rPr>
        <w:t xml:space="preserve"> val. iki </w:t>
      </w:r>
      <w:r>
        <w:rPr>
          <w:rFonts w:eastAsia="Calibri"/>
          <w:caps w:val="0"/>
          <w:sz w:val="28"/>
          <w:szCs w:val="28"/>
        </w:rPr>
        <w:t>12</w:t>
      </w:r>
      <w:r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7B36A536" w14:textId="5A3FB6F6" w:rsidR="00002B06" w:rsidRPr="001C3FA4" w:rsidRDefault="00002B06" w:rsidP="00002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>Suinteresuoti asmenys savo pasiūlymus ir pretenzijas dėl Projekt</w:t>
      </w:r>
      <w:r w:rsidR="004E23B6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</w:t>
      </w:r>
      <w:r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>
        <w:rPr>
          <w:rFonts w:eastAsia="Calibri"/>
          <w:caps w:val="0"/>
          <w:sz w:val="28"/>
          <w:szCs w:val="28"/>
        </w:rPr>
        <w:t>2026-06-19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7A6CF316" w14:textId="054C7800" w:rsidR="00002B06" w:rsidRPr="00545C39" w:rsidRDefault="00002B06" w:rsidP="00002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BE1910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>
        <w:rPr>
          <w:rFonts w:eastAsia="Calibri"/>
          <w:caps w:val="0"/>
          <w:sz w:val="28"/>
          <w:szCs w:val="28"/>
        </w:rPr>
        <w:t>2026-0</w:t>
      </w:r>
      <w:r w:rsidR="00BE1910">
        <w:rPr>
          <w:rFonts w:eastAsia="Calibri"/>
          <w:caps w:val="0"/>
          <w:sz w:val="28"/>
          <w:szCs w:val="28"/>
        </w:rPr>
        <w:t>6</w:t>
      </w:r>
      <w:r>
        <w:rPr>
          <w:rFonts w:eastAsia="Calibri"/>
          <w:caps w:val="0"/>
          <w:sz w:val="28"/>
          <w:szCs w:val="28"/>
        </w:rPr>
        <w:t>-</w:t>
      </w:r>
      <w:r w:rsidR="00BE1910">
        <w:rPr>
          <w:rFonts w:eastAsia="Calibri"/>
          <w:caps w:val="0"/>
          <w:sz w:val="28"/>
          <w:szCs w:val="28"/>
        </w:rPr>
        <w:t>30</w:t>
      </w:r>
      <w:r w:rsidRPr="001C3FA4">
        <w:rPr>
          <w:rFonts w:eastAsia="Calibri"/>
          <w:caps w:val="0"/>
          <w:sz w:val="28"/>
          <w:szCs w:val="28"/>
        </w:rPr>
        <w:t xml:space="preserve"> Skyriuje adresu </w:t>
      </w:r>
      <w:r>
        <w:rPr>
          <w:rFonts w:eastAsia="Calibri"/>
          <w:caps w:val="0"/>
          <w:sz w:val="28"/>
          <w:szCs w:val="28"/>
        </w:rPr>
        <w:t>Veterinarijos g. 2</w:t>
      </w:r>
      <w:r w:rsidRPr="001C3FA4">
        <w:rPr>
          <w:rFonts w:eastAsia="Calibri"/>
          <w:caps w:val="0"/>
          <w:sz w:val="28"/>
          <w:szCs w:val="28"/>
        </w:rPr>
        <w:t xml:space="preserve">, Trakai, </w:t>
      </w:r>
      <w:r>
        <w:rPr>
          <w:rFonts w:eastAsia="Calibri"/>
          <w:caps w:val="0"/>
          <w:sz w:val="28"/>
          <w:szCs w:val="28"/>
        </w:rPr>
        <w:t>7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565B5EC8" w:rsidR="002B3C16" w:rsidRDefault="002B3C16" w:rsidP="00002B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szCs w:val="24"/>
        </w:rPr>
      </w:pPr>
    </w:p>
    <w:p w14:paraId="410223F0" w14:textId="77777777" w:rsidR="00255E85" w:rsidRDefault="00255E85" w:rsidP="00002B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szCs w:val="24"/>
        </w:rPr>
      </w:pPr>
    </w:p>
    <w:p w14:paraId="7784F881" w14:textId="77777777" w:rsidR="00255E85" w:rsidRDefault="00255E85" w:rsidP="00002B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szCs w:val="24"/>
        </w:rPr>
      </w:pPr>
    </w:p>
    <w:sectPr w:rsidR="00255E85" w:rsidSect="00AD33BF">
      <w:headerReference w:type="even" r:id="rId11"/>
      <w:footerReference w:type="even" r:id="rId12"/>
      <w:footerReference w:type="default" r:id="rId13"/>
      <w:footerReference w:type="first" r:id="rId14"/>
      <w:pgSz w:w="11907" w:h="16840" w:code="9"/>
      <w:pgMar w:top="1134" w:right="567" w:bottom="1134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1817C" w14:textId="77777777" w:rsidR="00FF74AF" w:rsidRDefault="00FF74AF">
      <w:r>
        <w:separator/>
      </w:r>
    </w:p>
  </w:endnote>
  <w:endnote w:type="continuationSeparator" w:id="0">
    <w:p w14:paraId="43AAF62C" w14:textId="77777777" w:rsidR="00FF74AF" w:rsidRDefault="00FF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747"/>
    </w:tblGrid>
    <w:tr w:rsidR="00CE013D" w14:paraId="383880F3" w14:textId="77777777" w:rsidTr="00724701">
      <w:tc>
        <w:tcPr>
          <w:tcW w:w="9747" w:type="dxa"/>
        </w:tcPr>
        <w:tbl>
          <w:tblPr>
            <w:tblW w:w="9750" w:type="dxa"/>
            <w:tblLayout w:type="fixed"/>
            <w:tblLook w:val="04A0" w:firstRow="1" w:lastRow="0" w:firstColumn="1" w:lastColumn="0" w:noHBand="0" w:noVBand="1"/>
          </w:tblPr>
          <w:tblGrid>
            <w:gridCol w:w="3439"/>
            <w:gridCol w:w="3402"/>
            <w:gridCol w:w="2673"/>
            <w:gridCol w:w="236"/>
          </w:tblGrid>
          <w:tr w:rsidR="00371159" w14:paraId="26CC6B37" w14:textId="77777777" w:rsidTr="00CE3BB6">
            <w:trPr>
              <w:trHeight w:val="1223"/>
            </w:trPr>
            <w:tc>
              <w:tcPr>
                <w:tcW w:w="3439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2E1C324D" w14:textId="72877FA2" w:rsidR="00371159" w:rsidRDefault="00371159" w:rsidP="00371159">
                <w:pPr>
                  <w:pStyle w:val="Apacia"/>
                  <w:widowControl w:val="0"/>
                </w:pPr>
              </w:p>
            </w:tc>
            <w:tc>
              <w:tcPr>
                <w:tcW w:w="3402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60800781" w14:textId="137D606D" w:rsidR="00371159" w:rsidRDefault="00371159" w:rsidP="00371159">
                <w:pPr>
                  <w:pStyle w:val="Apacia"/>
                  <w:widowControl w:val="0"/>
                </w:pPr>
              </w:p>
            </w:tc>
            <w:tc>
              <w:tcPr>
                <w:tcW w:w="2673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44A12369" w14:textId="0F7B9161" w:rsidR="00371159" w:rsidRDefault="00371159" w:rsidP="00371159">
                <w:pPr>
                  <w:pStyle w:val="Apacia"/>
                  <w:widowControl w:val="0"/>
                  <w:ind w:right="-108"/>
                </w:pPr>
              </w:p>
            </w:tc>
            <w:tc>
              <w:tcPr>
                <w:tcW w:w="236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  <w:hideMark/>
              </w:tcPr>
              <w:p w14:paraId="74D83DEC" w14:textId="1E14FABB" w:rsidR="00371159" w:rsidRDefault="00371159" w:rsidP="00371159">
                <w:pPr>
                  <w:widowControl w:val="0"/>
                  <w:spacing w:before="120"/>
                </w:pPr>
              </w:p>
            </w:tc>
          </w:tr>
        </w:tbl>
        <w:p w14:paraId="383880F2" w14:textId="77777777" w:rsidR="00CE013D" w:rsidRPr="00724701" w:rsidRDefault="00CE013D" w:rsidP="00724701">
          <w:pPr>
            <w:jc w:val="center"/>
            <w:rPr>
              <w:caps w:val="0"/>
              <w:sz w:val="18"/>
            </w:rPr>
          </w:pPr>
        </w:p>
      </w:tc>
    </w:tr>
  </w:tbl>
  <w:p w14:paraId="383880F4" w14:textId="77777777" w:rsidR="00CE013D" w:rsidRDefault="00CE013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925F" w14:textId="77777777" w:rsidR="00FF74AF" w:rsidRDefault="00FF74AF">
      <w:r>
        <w:separator/>
      </w:r>
    </w:p>
  </w:footnote>
  <w:footnote w:type="continuationSeparator" w:id="0">
    <w:p w14:paraId="60D2B32B" w14:textId="77777777" w:rsidR="00FF74AF" w:rsidRDefault="00FF7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8110561">
    <w:abstractNumId w:val="1"/>
  </w:num>
  <w:num w:numId="2" w16cid:durableId="949707610">
    <w:abstractNumId w:val="3"/>
  </w:num>
  <w:num w:numId="3" w16cid:durableId="1796026170">
    <w:abstractNumId w:val="0"/>
  </w:num>
  <w:num w:numId="4" w16cid:durableId="1663386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2B06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C7ABF"/>
    <w:rsid w:val="000D1A32"/>
    <w:rsid w:val="000D5849"/>
    <w:rsid w:val="000D7E37"/>
    <w:rsid w:val="000E4543"/>
    <w:rsid w:val="000E7E0F"/>
    <w:rsid w:val="000F26E8"/>
    <w:rsid w:val="000F31B6"/>
    <w:rsid w:val="000F53E8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35F"/>
    <w:rsid w:val="00156454"/>
    <w:rsid w:val="00157257"/>
    <w:rsid w:val="0016268B"/>
    <w:rsid w:val="0017047B"/>
    <w:rsid w:val="00173EF6"/>
    <w:rsid w:val="0017427D"/>
    <w:rsid w:val="001750A3"/>
    <w:rsid w:val="001808BB"/>
    <w:rsid w:val="00185376"/>
    <w:rsid w:val="0018637B"/>
    <w:rsid w:val="00186A02"/>
    <w:rsid w:val="001870E0"/>
    <w:rsid w:val="00190EF7"/>
    <w:rsid w:val="00192C38"/>
    <w:rsid w:val="00194ACE"/>
    <w:rsid w:val="001A17A4"/>
    <w:rsid w:val="001A4C4E"/>
    <w:rsid w:val="001A52DC"/>
    <w:rsid w:val="001A5BA9"/>
    <w:rsid w:val="001B782D"/>
    <w:rsid w:val="001C1176"/>
    <w:rsid w:val="001C28FC"/>
    <w:rsid w:val="001C2E26"/>
    <w:rsid w:val="001C3A83"/>
    <w:rsid w:val="001C49C6"/>
    <w:rsid w:val="001D0982"/>
    <w:rsid w:val="001D336A"/>
    <w:rsid w:val="001D4C58"/>
    <w:rsid w:val="001D6F69"/>
    <w:rsid w:val="001E00AE"/>
    <w:rsid w:val="001E5CCC"/>
    <w:rsid w:val="001E7B5D"/>
    <w:rsid w:val="001F08AF"/>
    <w:rsid w:val="001F39D5"/>
    <w:rsid w:val="00200273"/>
    <w:rsid w:val="00201CD5"/>
    <w:rsid w:val="00205D21"/>
    <w:rsid w:val="002065AE"/>
    <w:rsid w:val="002070E9"/>
    <w:rsid w:val="00210734"/>
    <w:rsid w:val="00211345"/>
    <w:rsid w:val="00211CBC"/>
    <w:rsid w:val="002129EC"/>
    <w:rsid w:val="00213000"/>
    <w:rsid w:val="00213240"/>
    <w:rsid w:val="00213C38"/>
    <w:rsid w:val="0021536A"/>
    <w:rsid w:val="002243A9"/>
    <w:rsid w:val="00226EA8"/>
    <w:rsid w:val="00231A58"/>
    <w:rsid w:val="00236C10"/>
    <w:rsid w:val="002402F0"/>
    <w:rsid w:val="00252CC6"/>
    <w:rsid w:val="00255E85"/>
    <w:rsid w:val="00266D0C"/>
    <w:rsid w:val="00270AFC"/>
    <w:rsid w:val="00270D79"/>
    <w:rsid w:val="00273B16"/>
    <w:rsid w:val="00274837"/>
    <w:rsid w:val="00275FB8"/>
    <w:rsid w:val="0028177F"/>
    <w:rsid w:val="00283BE9"/>
    <w:rsid w:val="00286F8B"/>
    <w:rsid w:val="002873D1"/>
    <w:rsid w:val="00293884"/>
    <w:rsid w:val="002945B5"/>
    <w:rsid w:val="00295DE1"/>
    <w:rsid w:val="002A1D06"/>
    <w:rsid w:val="002A503B"/>
    <w:rsid w:val="002B07D8"/>
    <w:rsid w:val="002B1C43"/>
    <w:rsid w:val="002B2CA4"/>
    <w:rsid w:val="002B3C16"/>
    <w:rsid w:val="002C12FD"/>
    <w:rsid w:val="002C2817"/>
    <w:rsid w:val="002C583C"/>
    <w:rsid w:val="002D1223"/>
    <w:rsid w:val="002D6FA8"/>
    <w:rsid w:val="002E3CA4"/>
    <w:rsid w:val="002E7EF1"/>
    <w:rsid w:val="002F5C18"/>
    <w:rsid w:val="00306616"/>
    <w:rsid w:val="00306DA9"/>
    <w:rsid w:val="0031214C"/>
    <w:rsid w:val="00313178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28F5"/>
    <w:rsid w:val="003B6BC1"/>
    <w:rsid w:val="003C7CEE"/>
    <w:rsid w:val="003D013D"/>
    <w:rsid w:val="003D32DD"/>
    <w:rsid w:val="003E40CA"/>
    <w:rsid w:val="00405824"/>
    <w:rsid w:val="004211F9"/>
    <w:rsid w:val="00422300"/>
    <w:rsid w:val="0043285F"/>
    <w:rsid w:val="00434EB0"/>
    <w:rsid w:val="004370D2"/>
    <w:rsid w:val="00440DDD"/>
    <w:rsid w:val="00450239"/>
    <w:rsid w:val="00452FE4"/>
    <w:rsid w:val="00454CB6"/>
    <w:rsid w:val="00455287"/>
    <w:rsid w:val="00461E9C"/>
    <w:rsid w:val="00462885"/>
    <w:rsid w:val="00463740"/>
    <w:rsid w:val="00472831"/>
    <w:rsid w:val="00474675"/>
    <w:rsid w:val="00482AEA"/>
    <w:rsid w:val="00483C23"/>
    <w:rsid w:val="00484B49"/>
    <w:rsid w:val="0048765F"/>
    <w:rsid w:val="004904A0"/>
    <w:rsid w:val="00491404"/>
    <w:rsid w:val="004952BD"/>
    <w:rsid w:val="00495625"/>
    <w:rsid w:val="004A6916"/>
    <w:rsid w:val="004B4453"/>
    <w:rsid w:val="004B5B6E"/>
    <w:rsid w:val="004C1159"/>
    <w:rsid w:val="004C1C57"/>
    <w:rsid w:val="004C1D01"/>
    <w:rsid w:val="004C360B"/>
    <w:rsid w:val="004C7E21"/>
    <w:rsid w:val="004D444E"/>
    <w:rsid w:val="004E0E32"/>
    <w:rsid w:val="004E23B6"/>
    <w:rsid w:val="004E5306"/>
    <w:rsid w:val="004F299D"/>
    <w:rsid w:val="004F3075"/>
    <w:rsid w:val="004F71AB"/>
    <w:rsid w:val="00512626"/>
    <w:rsid w:val="00512DF1"/>
    <w:rsid w:val="00513D6A"/>
    <w:rsid w:val="00526174"/>
    <w:rsid w:val="0052711C"/>
    <w:rsid w:val="00527214"/>
    <w:rsid w:val="00536B71"/>
    <w:rsid w:val="005372AD"/>
    <w:rsid w:val="00540EA0"/>
    <w:rsid w:val="005428AE"/>
    <w:rsid w:val="005448D6"/>
    <w:rsid w:val="00545C39"/>
    <w:rsid w:val="00550D23"/>
    <w:rsid w:val="00551DB3"/>
    <w:rsid w:val="005577F3"/>
    <w:rsid w:val="005603DB"/>
    <w:rsid w:val="00570FB0"/>
    <w:rsid w:val="0057627F"/>
    <w:rsid w:val="005812F1"/>
    <w:rsid w:val="00583EFA"/>
    <w:rsid w:val="00584065"/>
    <w:rsid w:val="00585496"/>
    <w:rsid w:val="00587DA8"/>
    <w:rsid w:val="005916FA"/>
    <w:rsid w:val="005955E9"/>
    <w:rsid w:val="005A1726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57728"/>
    <w:rsid w:val="006712C5"/>
    <w:rsid w:val="006758AF"/>
    <w:rsid w:val="00681ADE"/>
    <w:rsid w:val="00684304"/>
    <w:rsid w:val="0069081F"/>
    <w:rsid w:val="0069403A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C42F4"/>
    <w:rsid w:val="006C7041"/>
    <w:rsid w:val="006D2095"/>
    <w:rsid w:val="006D58A2"/>
    <w:rsid w:val="006D6522"/>
    <w:rsid w:val="006E00D4"/>
    <w:rsid w:val="006E3B71"/>
    <w:rsid w:val="006E5625"/>
    <w:rsid w:val="006F1A1A"/>
    <w:rsid w:val="006F24FB"/>
    <w:rsid w:val="006F46C6"/>
    <w:rsid w:val="006F6202"/>
    <w:rsid w:val="006F6FEB"/>
    <w:rsid w:val="00707827"/>
    <w:rsid w:val="0071193A"/>
    <w:rsid w:val="00716EDE"/>
    <w:rsid w:val="00720049"/>
    <w:rsid w:val="007224AF"/>
    <w:rsid w:val="00722583"/>
    <w:rsid w:val="00724701"/>
    <w:rsid w:val="00725B16"/>
    <w:rsid w:val="00726530"/>
    <w:rsid w:val="00731804"/>
    <w:rsid w:val="00732066"/>
    <w:rsid w:val="00733EB3"/>
    <w:rsid w:val="00742DED"/>
    <w:rsid w:val="0075068B"/>
    <w:rsid w:val="00752E2E"/>
    <w:rsid w:val="00761C12"/>
    <w:rsid w:val="007642D8"/>
    <w:rsid w:val="0076708D"/>
    <w:rsid w:val="00770EF0"/>
    <w:rsid w:val="0077154C"/>
    <w:rsid w:val="007718EA"/>
    <w:rsid w:val="00772396"/>
    <w:rsid w:val="00774AA3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D3176"/>
    <w:rsid w:val="007E370B"/>
    <w:rsid w:val="007E4228"/>
    <w:rsid w:val="007F323B"/>
    <w:rsid w:val="007F3641"/>
    <w:rsid w:val="007F3678"/>
    <w:rsid w:val="007F6195"/>
    <w:rsid w:val="007F68A5"/>
    <w:rsid w:val="008020F3"/>
    <w:rsid w:val="0081543B"/>
    <w:rsid w:val="00815614"/>
    <w:rsid w:val="00816B69"/>
    <w:rsid w:val="0082557D"/>
    <w:rsid w:val="008261DF"/>
    <w:rsid w:val="00836E81"/>
    <w:rsid w:val="00837008"/>
    <w:rsid w:val="008379E2"/>
    <w:rsid w:val="0084136F"/>
    <w:rsid w:val="00842432"/>
    <w:rsid w:val="008428EC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5EB2"/>
    <w:rsid w:val="008A7198"/>
    <w:rsid w:val="008B2B6C"/>
    <w:rsid w:val="008C19EB"/>
    <w:rsid w:val="008C4001"/>
    <w:rsid w:val="008C425A"/>
    <w:rsid w:val="008D1C4C"/>
    <w:rsid w:val="008D559B"/>
    <w:rsid w:val="008D58A2"/>
    <w:rsid w:val="008D5D6B"/>
    <w:rsid w:val="008D6C25"/>
    <w:rsid w:val="008E0219"/>
    <w:rsid w:val="008F4080"/>
    <w:rsid w:val="00900DA1"/>
    <w:rsid w:val="009056E8"/>
    <w:rsid w:val="00907BEC"/>
    <w:rsid w:val="00911957"/>
    <w:rsid w:val="00912F3B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6C53"/>
    <w:rsid w:val="0098412E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A1651"/>
    <w:rsid w:val="009A6504"/>
    <w:rsid w:val="009A77ED"/>
    <w:rsid w:val="009B43D6"/>
    <w:rsid w:val="009C039C"/>
    <w:rsid w:val="009C1D43"/>
    <w:rsid w:val="009C67EA"/>
    <w:rsid w:val="009C746C"/>
    <w:rsid w:val="009D2480"/>
    <w:rsid w:val="009D64BB"/>
    <w:rsid w:val="009D6A96"/>
    <w:rsid w:val="009E0142"/>
    <w:rsid w:val="009E132E"/>
    <w:rsid w:val="009E33CB"/>
    <w:rsid w:val="009F3D32"/>
    <w:rsid w:val="009F59EA"/>
    <w:rsid w:val="009F79D8"/>
    <w:rsid w:val="00A0151B"/>
    <w:rsid w:val="00A07422"/>
    <w:rsid w:val="00A112ED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5EC3"/>
    <w:rsid w:val="00A563F4"/>
    <w:rsid w:val="00A570C8"/>
    <w:rsid w:val="00A609BE"/>
    <w:rsid w:val="00A60E22"/>
    <w:rsid w:val="00A61DDF"/>
    <w:rsid w:val="00A66A79"/>
    <w:rsid w:val="00A70190"/>
    <w:rsid w:val="00A717BA"/>
    <w:rsid w:val="00A724AD"/>
    <w:rsid w:val="00A738C2"/>
    <w:rsid w:val="00A75703"/>
    <w:rsid w:val="00A75E02"/>
    <w:rsid w:val="00A824A3"/>
    <w:rsid w:val="00A84B3F"/>
    <w:rsid w:val="00A8570A"/>
    <w:rsid w:val="00A9162A"/>
    <w:rsid w:val="00A94081"/>
    <w:rsid w:val="00AA7F73"/>
    <w:rsid w:val="00AB1A4B"/>
    <w:rsid w:val="00AB6A12"/>
    <w:rsid w:val="00AC20EA"/>
    <w:rsid w:val="00AC2137"/>
    <w:rsid w:val="00AC3A31"/>
    <w:rsid w:val="00AD33BF"/>
    <w:rsid w:val="00AD3AFD"/>
    <w:rsid w:val="00AD5859"/>
    <w:rsid w:val="00AE4B74"/>
    <w:rsid w:val="00AE67BF"/>
    <w:rsid w:val="00AE6D55"/>
    <w:rsid w:val="00AF1BE3"/>
    <w:rsid w:val="00B02852"/>
    <w:rsid w:val="00B038F9"/>
    <w:rsid w:val="00B03FD9"/>
    <w:rsid w:val="00B047F0"/>
    <w:rsid w:val="00B209CA"/>
    <w:rsid w:val="00B32B7D"/>
    <w:rsid w:val="00B33213"/>
    <w:rsid w:val="00B35979"/>
    <w:rsid w:val="00B374F0"/>
    <w:rsid w:val="00B37B8F"/>
    <w:rsid w:val="00B443F2"/>
    <w:rsid w:val="00B45B34"/>
    <w:rsid w:val="00B50E60"/>
    <w:rsid w:val="00B52112"/>
    <w:rsid w:val="00B55D28"/>
    <w:rsid w:val="00B56B12"/>
    <w:rsid w:val="00B62921"/>
    <w:rsid w:val="00B7794C"/>
    <w:rsid w:val="00B80D9D"/>
    <w:rsid w:val="00B90AA7"/>
    <w:rsid w:val="00B9115C"/>
    <w:rsid w:val="00B94184"/>
    <w:rsid w:val="00B948AB"/>
    <w:rsid w:val="00BA0F3A"/>
    <w:rsid w:val="00BA2249"/>
    <w:rsid w:val="00BA6D30"/>
    <w:rsid w:val="00BB406B"/>
    <w:rsid w:val="00BB4DBA"/>
    <w:rsid w:val="00BB5FAB"/>
    <w:rsid w:val="00BB6324"/>
    <w:rsid w:val="00BC033F"/>
    <w:rsid w:val="00BC4AA4"/>
    <w:rsid w:val="00BD02C7"/>
    <w:rsid w:val="00BD0614"/>
    <w:rsid w:val="00BD2C3E"/>
    <w:rsid w:val="00BD7B65"/>
    <w:rsid w:val="00BE1910"/>
    <w:rsid w:val="00BE4F05"/>
    <w:rsid w:val="00BF5C19"/>
    <w:rsid w:val="00C01201"/>
    <w:rsid w:val="00C051B2"/>
    <w:rsid w:val="00C0664C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5500"/>
    <w:rsid w:val="00C56AE7"/>
    <w:rsid w:val="00C57AEA"/>
    <w:rsid w:val="00C61443"/>
    <w:rsid w:val="00C62154"/>
    <w:rsid w:val="00C6234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E3BB6"/>
    <w:rsid w:val="00CF0CD0"/>
    <w:rsid w:val="00CF1A03"/>
    <w:rsid w:val="00CF4166"/>
    <w:rsid w:val="00CF45FB"/>
    <w:rsid w:val="00CF6A33"/>
    <w:rsid w:val="00D06F4C"/>
    <w:rsid w:val="00D11D12"/>
    <w:rsid w:val="00D13B32"/>
    <w:rsid w:val="00D15AA8"/>
    <w:rsid w:val="00D21FAE"/>
    <w:rsid w:val="00D31A7D"/>
    <w:rsid w:val="00D363C5"/>
    <w:rsid w:val="00D40F24"/>
    <w:rsid w:val="00D41824"/>
    <w:rsid w:val="00D42D8B"/>
    <w:rsid w:val="00D51885"/>
    <w:rsid w:val="00D52484"/>
    <w:rsid w:val="00D6382A"/>
    <w:rsid w:val="00D6394E"/>
    <w:rsid w:val="00D701CA"/>
    <w:rsid w:val="00D740B1"/>
    <w:rsid w:val="00D839C5"/>
    <w:rsid w:val="00D85E2B"/>
    <w:rsid w:val="00D860A8"/>
    <w:rsid w:val="00D90D3D"/>
    <w:rsid w:val="00D918BB"/>
    <w:rsid w:val="00D91ED8"/>
    <w:rsid w:val="00DA208F"/>
    <w:rsid w:val="00DA3AFE"/>
    <w:rsid w:val="00DA4B7A"/>
    <w:rsid w:val="00DA7CEF"/>
    <w:rsid w:val="00DB056F"/>
    <w:rsid w:val="00DB27C3"/>
    <w:rsid w:val="00DB4F10"/>
    <w:rsid w:val="00DB51BF"/>
    <w:rsid w:val="00DB5306"/>
    <w:rsid w:val="00DB6F60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5568"/>
    <w:rsid w:val="00E101FD"/>
    <w:rsid w:val="00E2720B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5BC9"/>
    <w:rsid w:val="00E46208"/>
    <w:rsid w:val="00E4742A"/>
    <w:rsid w:val="00E500E2"/>
    <w:rsid w:val="00E56A1B"/>
    <w:rsid w:val="00E60848"/>
    <w:rsid w:val="00E63778"/>
    <w:rsid w:val="00E65180"/>
    <w:rsid w:val="00E665C3"/>
    <w:rsid w:val="00E74429"/>
    <w:rsid w:val="00E7446B"/>
    <w:rsid w:val="00E74DF2"/>
    <w:rsid w:val="00E756F8"/>
    <w:rsid w:val="00E775D0"/>
    <w:rsid w:val="00E8071E"/>
    <w:rsid w:val="00E820B1"/>
    <w:rsid w:val="00E960AB"/>
    <w:rsid w:val="00E9774B"/>
    <w:rsid w:val="00EA2D3B"/>
    <w:rsid w:val="00EA3A72"/>
    <w:rsid w:val="00EA5D1E"/>
    <w:rsid w:val="00EA703E"/>
    <w:rsid w:val="00EA7CE3"/>
    <w:rsid w:val="00EB168F"/>
    <w:rsid w:val="00EB1C05"/>
    <w:rsid w:val="00EB2F84"/>
    <w:rsid w:val="00EB3E90"/>
    <w:rsid w:val="00EB7487"/>
    <w:rsid w:val="00EC195B"/>
    <w:rsid w:val="00ED1602"/>
    <w:rsid w:val="00ED2137"/>
    <w:rsid w:val="00ED668E"/>
    <w:rsid w:val="00ED7827"/>
    <w:rsid w:val="00ED7D0B"/>
    <w:rsid w:val="00EE4F82"/>
    <w:rsid w:val="00EF4827"/>
    <w:rsid w:val="00EF6C8A"/>
    <w:rsid w:val="00F03261"/>
    <w:rsid w:val="00F04C0B"/>
    <w:rsid w:val="00F1162C"/>
    <w:rsid w:val="00F12866"/>
    <w:rsid w:val="00F13114"/>
    <w:rsid w:val="00F21184"/>
    <w:rsid w:val="00F21AD7"/>
    <w:rsid w:val="00F21DDF"/>
    <w:rsid w:val="00F231BB"/>
    <w:rsid w:val="00F241D9"/>
    <w:rsid w:val="00F26AC9"/>
    <w:rsid w:val="00F37CFF"/>
    <w:rsid w:val="00F401C6"/>
    <w:rsid w:val="00F40373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77D52"/>
    <w:rsid w:val="00F83CB6"/>
    <w:rsid w:val="00F85486"/>
    <w:rsid w:val="00F93DA0"/>
    <w:rsid w:val="00F95D46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59E2"/>
    <w:rsid w:val="00FF64CE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,Diagrama Diagrama Diagrama,Char1,Viršutinis kolontitulas,Diagrama1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,Diagrama Diagrama Diagrama Char,Char1 Char,Viršutinis kolontitulas Char,Diagrama1 Char"/>
    <w:link w:val="Header"/>
    <w:uiPriority w:val="99"/>
    <w:qFormat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42551D-97CE-4BED-9B5A-E46744A5E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840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Erika Šumskienė</cp:lastModifiedBy>
  <cp:revision>3</cp:revision>
  <cp:lastPrinted>2022-03-03T14:27:00Z</cp:lastPrinted>
  <dcterms:created xsi:type="dcterms:W3CDTF">2026-05-28T12:37:00Z</dcterms:created>
  <dcterms:modified xsi:type="dcterms:W3CDTF">2026-05-28T12:40:00Z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