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F4DE" w14:textId="724805CB" w:rsidR="00606CE0" w:rsidRPr="00D551CF" w:rsidRDefault="00732549" w:rsidP="00F11261">
      <w:pPr>
        <w:ind w:left="10206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</w:t>
      </w:r>
      <w:r w:rsidR="00606CE0" w:rsidRPr="00D551CF">
        <w:rPr>
          <w:caps w:val="0"/>
          <w:szCs w:val="24"/>
          <w:lang w:eastAsia="lt-LT"/>
        </w:rPr>
        <w:t>PATVIRTINTA</w:t>
      </w:r>
    </w:p>
    <w:p w14:paraId="05C1AC63" w14:textId="236AD850" w:rsidR="00606CE0" w:rsidRPr="00D551CF" w:rsidRDefault="00606CE0" w:rsidP="00606CE0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 w:rsidRPr="00D551CF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</w:t>
      </w:r>
      <w:r w:rsidR="00732549">
        <w:rPr>
          <w:caps w:val="0"/>
          <w:szCs w:val="24"/>
          <w:lang w:eastAsia="lt-LT"/>
        </w:rPr>
        <w:t xml:space="preserve"> </w:t>
      </w:r>
      <w:r w:rsidRPr="00D551CF">
        <w:rPr>
          <w:caps w:val="0"/>
          <w:szCs w:val="24"/>
          <w:lang w:eastAsia="lt-LT"/>
        </w:rPr>
        <w:t xml:space="preserve">Nacionalinės žemės tarnybos </w:t>
      </w:r>
    </w:p>
    <w:p w14:paraId="75B3703B" w14:textId="331E107A" w:rsidR="00732549" w:rsidRPr="00732549" w:rsidRDefault="00606CE0" w:rsidP="0073254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 w:rsidRPr="00D551CF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</w:t>
      </w:r>
      <w:r w:rsidR="00732549">
        <w:rPr>
          <w:caps w:val="0"/>
          <w:szCs w:val="24"/>
          <w:lang w:eastAsia="lt-LT"/>
        </w:rPr>
        <w:t xml:space="preserve"> </w:t>
      </w:r>
      <w:r w:rsidR="008D39BB">
        <w:rPr>
          <w:caps w:val="0"/>
          <w:szCs w:val="24"/>
          <w:lang w:eastAsia="lt-LT"/>
        </w:rPr>
        <w:t xml:space="preserve"> </w:t>
      </w:r>
      <w:r w:rsidR="00732549" w:rsidRPr="00732549">
        <w:rPr>
          <w:caps w:val="0"/>
          <w:szCs w:val="24"/>
          <w:lang w:eastAsia="lt-LT"/>
        </w:rPr>
        <w:t>Aplinkos ministerijos</w:t>
      </w:r>
    </w:p>
    <w:p w14:paraId="7FE56FBB" w14:textId="586B9ACA" w:rsidR="00732549" w:rsidRPr="00732549" w:rsidRDefault="00732549" w:rsidP="0073254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 w:rsidRPr="00732549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caps w:val="0"/>
          <w:szCs w:val="24"/>
          <w:lang w:eastAsia="lt-LT"/>
        </w:rPr>
        <w:t xml:space="preserve"> </w:t>
      </w:r>
      <w:r w:rsidRPr="00732549">
        <w:rPr>
          <w:caps w:val="0"/>
          <w:szCs w:val="24"/>
          <w:lang w:eastAsia="lt-LT"/>
        </w:rPr>
        <w:t xml:space="preserve"> Panevėžio apygardos žemės tvarkymo</w:t>
      </w:r>
    </w:p>
    <w:p w14:paraId="1FFC5325" w14:textId="000B9BFB" w:rsidR="00732549" w:rsidRPr="00732549" w:rsidRDefault="00732549" w:rsidP="0073254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 w:rsidRPr="00732549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caps w:val="0"/>
          <w:szCs w:val="24"/>
          <w:lang w:eastAsia="lt-LT"/>
        </w:rPr>
        <w:t xml:space="preserve"> </w:t>
      </w:r>
      <w:r w:rsidRPr="00732549">
        <w:rPr>
          <w:caps w:val="0"/>
          <w:szCs w:val="24"/>
          <w:lang w:eastAsia="lt-LT"/>
        </w:rPr>
        <w:t xml:space="preserve"> ir administravimo skyriaus vedėjo</w:t>
      </w:r>
    </w:p>
    <w:p w14:paraId="2E0E6FCF" w14:textId="18F70B7D" w:rsidR="00732549" w:rsidRPr="00732549" w:rsidRDefault="00732549" w:rsidP="0073254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 w:rsidRPr="00732549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202</w:t>
      </w:r>
      <w:r w:rsidR="005B0FB0">
        <w:rPr>
          <w:caps w:val="0"/>
          <w:szCs w:val="24"/>
          <w:lang w:eastAsia="lt-LT"/>
        </w:rPr>
        <w:t>6</w:t>
      </w:r>
      <w:r w:rsidRPr="00732549">
        <w:rPr>
          <w:caps w:val="0"/>
          <w:szCs w:val="24"/>
          <w:lang w:eastAsia="lt-LT"/>
        </w:rPr>
        <w:t xml:space="preserve"> m. </w:t>
      </w:r>
      <w:r w:rsidR="005B0FB0">
        <w:rPr>
          <w:caps w:val="0"/>
          <w:szCs w:val="24"/>
          <w:lang w:eastAsia="lt-LT"/>
        </w:rPr>
        <w:t>gegužės</w:t>
      </w:r>
      <w:r w:rsidRPr="00732549">
        <w:rPr>
          <w:caps w:val="0"/>
          <w:szCs w:val="24"/>
          <w:lang w:eastAsia="lt-LT"/>
        </w:rPr>
        <w:t xml:space="preserve"> </w:t>
      </w:r>
      <w:r w:rsidR="00053CA6">
        <w:rPr>
          <w:caps w:val="0"/>
          <w:szCs w:val="24"/>
          <w:lang w:eastAsia="lt-LT"/>
        </w:rPr>
        <w:t>21</w:t>
      </w:r>
      <w:r w:rsidRPr="00732549">
        <w:rPr>
          <w:caps w:val="0"/>
          <w:szCs w:val="24"/>
          <w:lang w:eastAsia="lt-LT"/>
        </w:rPr>
        <w:t xml:space="preserve"> d. įsakymu </w:t>
      </w:r>
      <w:r w:rsidR="00FF210A" w:rsidRPr="00FF210A">
        <w:rPr>
          <w:caps w:val="0"/>
          <w:szCs w:val="24"/>
          <w:lang w:eastAsia="lt-LT"/>
        </w:rPr>
        <w:t>Nr. 6RKĮ-</w:t>
      </w:r>
      <w:r w:rsidR="001312DC">
        <w:rPr>
          <w:caps w:val="0"/>
          <w:szCs w:val="24"/>
          <w:lang w:eastAsia="lt-LT"/>
        </w:rPr>
        <w:t>572</w:t>
      </w:r>
      <w:r w:rsidR="00FF210A" w:rsidRPr="00FF210A">
        <w:rPr>
          <w:caps w:val="0"/>
          <w:szCs w:val="24"/>
          <w:lang w:eastAsia="lt-LT"/>
        </w:rPr>
        <w:t xml:space="preserve">            </w:t>
      </w:r>
      <w:r w:rsidRPr="00732549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593C891B" w14:textId="6EA47A6B" w:rsidR="00506CBD" w:rsidRDefault="00732549" w:rsidP="00FF210A">
      <w:pPr>
        <w:tabs>
          <w:tab w:val="left" w:pos="10575"/>
          <w:tab w:val="left" w:pos="11265"/>
        </w:tabs>
        <w:rPr>
          <w:caps w:val="0"/>
          <w:sz w:val="22"/>
          <w:lang w:eastAsia="lt-LT"/>
        </w:rPr>
      </w:pPr>
      <w:r w:rsidRPr="00732549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caps w:val="0"/>
          <w:szCs w:val="24"/>
          <w:lang w:eastAsia="lt-LT"/>
        </w:rPr>
        <w:t xml:space="preserve"> </w:t>
      </w:r>
      <w:r w:rsidR="00FF210A" w:rsidRPr="00FF210A">
        <w:rPr>
          <w:caps w:val="0"/>
          <w:szCs w:val="24"/>
          <w:lang w:eastAsia="lt-LT"/>
        </w:rPr>
        <w:t xml:space="preserve">         </w:t>
      </w:r>
      <w:r w:rsidR="00606CE0">
        <w:rPr>
          <w:caps w:val="0"/>
          <w:sz w:val="22"/>
          <w:lang w:eastAsia="lt-LT"/>
        </w:rPr>
        <w:t xml:space="preserve">                                                                                                                                                            </w:t>
      </w:r>
    </w:p>
    <w:p w14:paraId="0264C95F" w14:textId="3EC62DCC" w:rsidR="00D551CF" w:rsidRDefault="00606CE0" w:rsidP="00606CE0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>
        <w:rPr>
          <w:caps w:val="0"/>
          <w:sz w:val="22"/>
          <w:lang w:eastAsia="lt-LT"/>
        </w:rPr>
        <w:t xml:space="preserve"> </w:t>
      </w:r>
      <w:r>
        <w:rPr>
          <w:b/>
          <w:caps w:val="0"/>
          <w:color w:val="000000"/>
          <w:spacing w:val="-2"/>
          <w:szCs w:val="24"/>
          <w:lang w:eastAsia="lt-LT"/>
        </w:rPr>
        <w:t>ASMENŲ, PATEIKUSIŲ PRAŠYMUS GRĄŽINTI NATŪRA, PERDUOTI AR SUTEIKTI NUOSAVYBĖN NEATLYGINTINAI ŽEMĖS, MIŠKO SKLYPUS AR VANDENS TELKINIUS, TAIP PAT PARDUOTI, IŠNUOMOTI, PERDUOTI NEATLYGINTINAI NAUDOTIS ARBA PATIKĖJIMO TEISE VALSTYBINĖS ŽEMĖS SKLYPUS IGNALINOS  RAJONO</w:t>
      </w:r>
      <w:r w:rsidR="00D551CF">
        <w:rPr>
          <w:b/>
          <w:caps w:val="0"/>
          <w:color w:val="000000"/>
          <w:spacing w:val="-2"/>
          <w:szCs w:val="24"/>
          <w:lang w:eastAsia="lt-LT"/>
        </w:rPr>
        <w:t xml:space="preserve"> (SAVIVALDYBĖS)</w:t>
      </w:r>
      <w:r>
        <w:rPr>
          <w:b/>
          <w:caps w:val="0"/>
          <w:color w:val="000000"/>
          <w:spacing w:val="-2"/>
          <w:szCs w:val="24"/>
          <w:lang w:eastAsia="lt-LT"/>
        </w:rPr>
        <w:t xml:space="preserve"> </w:t>
      </w:r>
      <w:r w:rsidR="00341356">
        <w:rPr>
          <w:b/>
          <w:caps w:val="0"/>
          <w:color w:val="000000"/>
          <w:spacing w:val="-2"/>
          <w:szCs w:val="24"/>
          <w:lang w:eastAsia="lt-LT"/>
        </w:rPr>
        <w:t>MIELAGĖNŲ</w:t>
      </w:r>
      <w:r>
        <w:rPr>
          <w:b/>
          <w:caps w:val="0"/>
          <w:color w:val="000000"/>
          <w:spacing w:val="-2"/>
          <w:szCs w:val="24"/>
          <w:lang w:eastAsia="lt-LT"/>
        </w:rPr>
        <w:t xml:space="preserve"> SENIŪNIJOS </w:t>
      </w:r>
    </w:p>
    <w:p w14:paraId="1D114F09" w14:textId="38DDB57B" w:rsidR="00E02633" w:rsidRDefault="00341356" w:rsidP="00B13EBB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>
        <w:rPr>
          <w:b/>
          <w:caps w:val="0"/>
          <w:color w:val="000000"/>
          <w:spacing w:val="-2"/>
          <w:szCs w:val="24"/>
          <w:lang w:eastAsia="lt-LT"/>
        </w:rPr>
        <w:t>BERNOTŲ</w:t>
      </w:r>
      <w:r w:rsidR="00606CE0">
        <w:rPr>
          <w:b/>
          <w:caps w:val="0"/>
          <w:color w:val="000000"/>
          <w:spacing w:val="-2"/>
          <w:szCs w:val="24"/>
          <w:lang w:eastAsia="lt-LT"/>
        </w:rPr>
        <w:t xml:space="preserve"> KADASTRO VIETOVĖJE, SĄRAŠAS</w:t>
      </w:r>
    </w:p>
    <w:p w14:paraId="357AAE63" w14:textId="5187B0AD" w:rsidR="00943D5F" w:rsidRDefault="00943D5F" w:rsidP="00943D5F">
      <w:pPr>
        <w:tabs>
          <w:tab w:val="left" w:pos="6520"/>
        </w:tabs>
        <w:ind w:right="567"/>
        <w:jc w:val="both"/>
        <w:rPr>
          <w:b/>
          <w:caps w:val="0"/>
          <w:szCs w:val="24"/>
        </w:rPr>
      </w:pPr>
    </w:p>
    <w:p w14:paraId="54BD3D49" w14:textId="6BEE3CB8" w:rsidR="00876879" w:rsidRDefault="00876879" w:rsidP="009915C1">
      <w:pPr>
        <w:rPr>
          <w:b/>
          <w:caps w:val="0"/>
          <w:szCs w:val="24"/>
        </w:rPr>
      </w:pPr>
      <w:r>
        <w:rPr>
          <w:b/>
          <w:caps w:val="0"/>
          <w:szCs w:val="24"/>
          <w:lang w:eastAsia="lt-LT"/>
        </w:rPr>
        <w:t xml:space="preserve">XII. </w:t>
      </w:r>
      <w:r>
        <w:rPr>
          <w:b/>
          <w:caps w:val="0"/>
          <w:szCs w:val="24"/>
        </w:rPr>
        <w:t xml:space="preserve">Parduodami, nuomojami, perduodami neatlygintinai naudotis ar patikėjimo teise žemės sklypai kitais įstatymų nustatytais atvejais.  </w:t>
      </w:r>
    </w:p>
    <w:p w14:paraId="24897781" w14:textId="77777777" w:rsidR="00F34EE0" w:rsidRDefault="00F34EE0" w:rsidP="009915C1">
      <w:pPr>
        <w:rPr>
          <w:b/>
          <w:caps w:val="0"/>
          <w:szCs w:val="24"/>
          <w:lang w:eastAsia="lt-LT"/>
        </w:rPr>
      </w:pP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298"/>
        <w:gridCol w:w="3118"/>
        <w:gridCol w:w="992"/>
        <w:gridCol w:w="2127"/>
        <w:gridCol w:w="1134"/>
        <w:gridCol w:w="708"/>
        <w:gridCol w:w="851"/>
        <w:gridCol w:w="850"/>
        <w:gridCol w:w="709"/>
        <w:gridCol w:w="850"/>
      </w:tblGrid>
      <w:tr w:rsidR="009915C1" w14:paraId="6ECAA7CA" w14:textId="77777777" w:rsidTr="007911C6">
        <w:trPr>
          <w:trHeight w:val="28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DCFA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Eil. Nr.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42CD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Fizinio asmens vardas, pavardė ar juridinio asmens arba kitos užsienio organizacijos pavadinimas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A676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Prašymo gavimo teritoriniame skyriuje data ir numeris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DD9A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Pageidaujama gauti žemės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2387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Pageidaujama gauti miško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CFED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Pageidaujama gauti vandens telkinio</w:t>
            </w:r>
          </w:p>
        </w:tc>
      </w:tr>
      <w:tr w:rsidR="00535DEE" w14:paraId="3F47B222" w14:textId="77777777" w:rsidTr="007911C6">
        <w:trPr>
          <w:trHeight w:val="732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D16A" w14:textId="77777777" w:rsidR="009915C1" w:rsidRDefault="009915C1">
            <w:pPr>
              <w:rPr>
                <w:szCs w:val="24"/>
              </w:rPr>
            </w:pPr>
          </w:p>
        </w:tc>
        <w:tc>
          <w:tcPr>
            <w:tcW w:w="3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B20B" w14:textId="77777777" w:rsidR="009915C1" w:rsidRDefault="009915C1">
            <w:pPr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FE13" w14:textId="77777777" w:rsidR="009915C1" w:rsidRDefault="009915C1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13F0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Plotas</w:t>
            </w:r>
          </w:p>
          <w:p w14:paraId="57DCD3C0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4670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Gavimo</w:t>
            </w:r>
          </w:p>
          <w:p w14:paraId="17FF20CA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A0A7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F424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Plotas</w:t>
            </w:r>
          </w:p>
          <w:p w14:paraId="5207023D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AD0F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Gavimo</w:t>
            </w:r>
          </w:p>
          <w:p w14:paraId="4614FC8E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A0D7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1600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Plotas</w:t>
            </w:r>
          </w:p>
          <w:p w14:paraId="00B4B2D4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24AA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Gavimo</w:t>
            </w:r>
          </w:p>
          <w:p w14:paraId="57B469B2" w14:textId="77777777" w:rsidR="009915C1" w:rsidRDefault="009915C1">
            <w:pPr>
              <w:jc w:val="center"/>
              <w:rPr>
                <w:szCs w:val="24"/>
              </w:rPr>
            </w:pPr>
            <w:r>
              <w:rPr>
                <w:caps w:val="0"/>
                <w:szCs w:val="24"/>
                <w:lang w:eastAsia="lt-LT"/>
              </w:rPr>
              <w:t>tikslas</w:t>
            </w:r>
          </w:p>
        </w:tc>
      </w:tr>
      <w:tr w:rsidR="00535DEE" w14:paraId="4F0FA9ED" w14:textId="77777777" w:rsidTr="007911C6">
        <w:trPr>
          <w:trHeight w:val="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AA0E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9D8D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E21F" w14:textId="77777777" w:rsidR="009915C1" w:rsidRPr="00A04A6A" w:rsidRDefault="009915C1" w:rsidP="00DD2197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8611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2CF7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E40F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F5AF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F311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D1BA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C4D5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E74F" w14:textId="77777777" w:rsidR="009915C1" w:rsidRPr="00A04A6A" w:rsidRDefault="009915C1">
            <w:pPr>
              <w:jc w:val="center"/>
              <w:rPr>
                <w:b/>
                <w:sz w:val="22"/>
                <w:szCs w:val="22"/>
              </w:rPr>
            </w:pPr>
            <w:r w:rsidRPr="00A04A6A">
              <w:rPr>
                <w:b/>
                <w:sz w:val="22"/>
                <w:szCs w:val="22"/>
                <w:lang w:eastAsia="lt-LT"/>
              </w:rPr>
              <w:t>11</w:t>
            </w:r>
          </w:p>
        </w:tc>
      </w:tr>
      <w:tr w:rsidR="0031380C" w14:paraId="5ECAB2FC" w14:textId="77777777" w:rsidTr="007911C6">
        <w:trPr>
          <w:trHeight w:val="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378B" w14:textId="4595FF15" w:rsidR="0031380C" w:rsidRDefault="007C65DB" w:rsidP="0031380C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B938" w14:textId="55D0D11D" w:rsidR="0031380C" w:rsidRPr="0031380C" w:rsidRDefault="0031380C" w:rsidP="0031380C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7E92" w14:textId="21FA0AA1" w:rsidR="0031380C" w:rsidRPr="002B7AC0" w:rsidRDefault="00FB74AB" w:rsidP="0031380C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2B7AC0">
              <w:rPr>
                <w:bCs/>
                <w:sz w:val="22"/>
                <w:szCs w:val="22"/>
                <w:lang w:eastAsia="lt-LT"/>
              </w:rPr>
              <w:t>2025-1</w:t>
            </w:r>
            <w:r w:rsidR="007F4331" w:rsidRPr="002B7AC0">
              <w:rPr>
                <w:bCs/>
                <w:sz w:val="22"/>
                <w:szCs w:val="22"/>
                <w:lang w:eastAsia="lt-LT"/>
              </w:rPr>
              <w:t>1</w:t>
            </w:r>
            <w:r w:rsidRPr="002B7AC0">
              <w:rPr>
                <w:bCs/>
                <w:sz w:val="22"/>
                <w:szCs w:val="22"/>
                <w:lang w:eastAsia="lt-LT"/>
              </w:rPr>
              <w:t>-1</w:t>
            </w:r>
            <w:r w:rsidR="007F4331" w:rsidRPr="002B7AC0">
              <w:rPr>
                <w:bCs/>
                <w:sz w:val="22"/>
                <w:szCs w:val="22"/>
                <w:lang w:eastAsia="lt-LT"/>
              </w:rPr>
              <w:t>2</w:t>
            </w:r>
            <w:r w:rsidRPr="002B7AC0">
              <w:rPr>
                <w:bCs/>
                <w:sz w:val="22"/>
                <w:szCs w:val="22"/>
                <w:lang w:eastAsia="lt-LT"/>
              </w:rPr>
              <w:t>, NR. 1GP-</w:t>
            </w:r>
            <w:r w:rsidR="007F4331" w:rsidRPr="002B7AC0">
              <w:rPr>
                <w:bCs/>
                <w:sz w:val="22"/>
                <w:szCs w:val="22"/>
                <w:lang w:eastAsia="lt-LT"/>
              </w:rPr>
              <w:t>50432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9016" w14:textId="52F07207" w:rsidR="0031380C" w:rsidRDefault="007F4331" w:rsidP="0031380C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8F29" w14:textId="22D27D32" w:rsidR="0031380C" w:rsidRDefault="0031380C" w:rsidP="0031380C">
            <w:pPr>
              <w:jc w:val="center"/>
              <w:rPr>
                <w:bCs/>
                <w:caps w:val="0"/>
                <w:szCs w:val="24"/>
                <w:lang w:eastAsia="lt-LT"/>
              </w:rPr>
            </w:pPr>
            <w:r>
              <w:rPr>
                <w:bCs/>
                <w:caps w:val="0"/>
                <w:szCs w:val="24"/>
                <w:lang w:eastAsia="lt-LT"/>
              </w:rPr>
              <w:t>n</w:t>
            </w:r>
            <w:r w:rsidRPr="0031380C">
              <w:rPr>
                <w:bCs/>
                <w:caps w:val="0"/>
                <w:szCs w:val="24"/>
                <w:lang w:eastAsia="lt-LT"/>
              </w:rPr>
              <w:t>uoma</w:t>
            </w:r>
            <w:r>
              <w:rPr>
                <w:bCs/>
                <w:caps w:val="0"/>
                <w:szCs w:val="24"/>
                <w:lang w:eastAsia="lt-LT"/>
              </w:rPr>
              <w:t>, gretimas sklypas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D26A" w14:textId="77777777" w:rsidR="0031380C" w:rsidRPr="00085ACD" w:rsidRDefault="0031380C" w:rsidP="0031380C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0106" w14:textId="77777777" w:rsidR="0031380C" w:rsidRPr="00085ACD" w:rsidRDefault="0031380C" w:rsidP="0031380C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3F30" w14:textId="77777777" w:rsidR="0031380C" w:rsidRPr="00085ACD" w:rsidRDefault="0031380C" w:rsidP="0031380C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DF96" w14:textId="77777777" w:rsidR="0031380C" w:rsidRPr="00085ACD" w:rsidRDefault="0031380C" w:rsidP="0031380C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84D1" w14:textId="77777777" w:rsidR="0031380C" w:rsidRPr="00085ACD" w:rsidRDefault="0031380C" w:rsidP="0031380C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FB33" w14:textId="77777777" w:rsidR="0031380C" w:rsidRPr="00085ACD" w:rsidRDefault="0031380C" w:rsidP="0031380C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7F4331" w14:paraId="23B74B9B" w14:textId="77777777" w:rsidTr="007911C6">
        <w:trPr>
          <w:trHeight w:val="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A08D" w14:textId="2667A877" w:rsidR="007F4331" w:rsidRDefault="007F4331" w:rsidP="007F433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350" w14:textId="46F3254B" w:rsidR="007F4331" w:rsidRPr="0031380C" w:rsidRDefault="007F4331" w:rsidP="007F4331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CF7A" w14:textId="465FC073" w:rsidR="007F4331" w:rsidRPr="002B7AC0" w:rsidRDefault="007F4331" w:rsidP="007F4331">
            <w:pPr>
              <w:jc w:val="center"/>
              <w:rPr>
                <w:sz w:val="22"/>
                <w:szCs w:val="22"/>
                <w:lang w:eastAsia="lt-LT"/>
              </w:rPr>
            </w:pPr>
            <w:r w:rsidRPr="002B7AC0">
              <w:rPr>
                <w:bCs/>
                <w:sz w:val="22"/>
                <w:szCs w:val="22"/>
                <w:lang w:eastAsia="lt-LT"/>
              </w:rPr>
              <w:t>2025-10-14, NR. 1GP-45581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7D18" w14:textId="276A0C50" w:rsidR="007F4331" w:rsidRDefault="0037374D" w:rsidP="007F433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2A4" w14:textId="6A1005CA" w:rsidR="007F4331" w:rsidRDefault="007F4331" w:rsidP="007F4331">
            <w:pPr>
              <w:jc w:val="center"/>
              <w:rPr>
                <w:bCs/>
                <w:caps w:val="0"/>
                <w:szCs w:val="24"/>
                <w:lang w:eastAsia="lt-LT"/>
              </w:rPr>
            </w:pPr>
            <w:r w:rsidRPr="00A13BBA">
              <w:rPr>
                <w:bCs/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26CB" w14:textId="77777777" w:rsidR="007F4331" w:rsidRPr="00085ACD" w:rsidRDefault="007F4331" w:rsidP="007F433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E97B" w14:textId="77777777" w:rsidR="007F4331" w:rsidRPr="00085ACD" w:rsidRDefault="007F4331" w:rsidP="007F433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BBD9" w14:textId="77777777" w:rsidR="007F4331" w:rsidRPr="00085ACD" w:rsidRDefault="007F4331" w:rsidP="007F433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3518" w14:textId="77777777" w:rsidR="007F4331" w:rsidRPr="00085ACD" w:rsidRDefault="007F4331" w:rsidP="007F433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C714" w14:textId="77777777" w:rsidR="007F4331" w:rsidRPr="00085ACD" w:rsidRDefault="007F4331" w:rsidP="007F433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14F7" w14:textId="77777777" w:rsidR="007F4331" w:rsidRPr="00085ACD" w:rsidRDefault="007F4331" w:rsidP="007F4331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84F11" w14:paraId="1F9051D8" w14:textId="77777777" w:rsidTr="007911C6">
        <w:trPr>
          <w:trHeight w:val="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844A" w14:textId="370CED41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E364" w14:textId="77777777" w:rsidR="00D84F11" w:rsidRPr="00EA33C9" w:rsidRDefault="00D84F11" w:rsidP="00D84F11">
            <w:pPr>
              <w:pStyle w:val="Heading1"/>
              <w:rPr>
                <w:b w:val="0"/>
                <w:bCs/>
                <w:sz w:val="24"/>
                <w:szCs w:val="24"/>
                <w:lang w:eastAsia="lt-LT"/>
              </w:rPr>
            </w:pPr>
            <w:r w:rsidRPr="00EA33C9">
              <w:rPr>
                <w:b w:val="0"/>
                <w:bCs/>
                <w:sz w:val="24"/>
                <w:szCs w:val="24"/>
                <w:lang w:eastAsia="lt-LT"/>
              </w:rPr>
              <w:t>VĮ Valstybinių miškų</w:t>
            </w:r>
          </w:p>
          <w:p w14:paraId="56EFCEB1" w14:textId="78E27A85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  <w:r w:rsidRPr="00EA33C9">
              <w:rPr>
                <w:bCs/>
                <w:caps w:val="0"/>
                <w:szCs w:val="24"/>
                <w:lang w:eastAsia="lt-LT"/>
              </w:rPr>
              <w:t xml:space="preserve">urėdijos </w:t>
            </w:r>
            <w:r>
              <w:rPr>
                <w:bCs/>
                <w:caps w:val="0"/>
                <w:szCs w:val="24"/>
                <w:lang w:eastAsia="lt-LT"/>
              </w:rPr>
              <w:t>I</w:t>
            </w:r>
            <w:r w:rsidRPr="00EA33C9">
              <w:rPr>
                <w:bCs/>
                <w:caps w:val="0"/>
                <w:szCs w:val="24"/>
                <w:lang w:eastAsia="lt-LT"/>
              </w:rPr>
              <w:t>gnalinos regioninis padalinys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44E7" w14:textId="71DEC041" w:rsidR="00D84F11" w:rsidRPr="002B7AC0" w:rsidRDefault="0037374D" w:rsidP="00D84F11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2B7AC0">
              <w:rPr>
                <w:bCs/>
                <w:sz w:val="22"/>
                <w:szCs w:val="22"/>
                <w:lang w:eastAsia="lt-LT"/>
              </w:rPr>
              <w:t>2025-11-14, NR. 1GP-94158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1B46" w14:textId="7E6FED41" w:rsidR="00D84F11" w:rsidRPr="00085ACD" w:rsidRDefault="00705919" w:rsidP="00D84F1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1F99" w14:textId="5BC97D89" w:rsidR="00D84F11" w:rsidRPr="00085ACD" w:rsidRDefault="007911C6" w:rsidP="00D84F11">
            <w:pPr>
              <w:jc w:val="center"/>
              <w:rPr>
                <w:bCs/>
                <w:szCs w:val="24"/>
                <w:lang w:eastAsia="lt-LT"/>
              </w:rPr>
            </w:pPr>
            <w:r w:rsidRPr="00C05D58">
              <w:rPr>
                <w:bCs/>
                <w:caps w:val="0"/>
                <w:szCs w:val="24"/>
              </w:rPr>
              <w:t>patikėjimo teise valdyti(valstybinės reikšmės miškams priskirti)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223F" w14:textId="77777777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B9C8" w14:textId="77777777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00E6" w14:textId="77777777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7030" w14:textId="77777777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CC5B" w14:textId="77777777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C6FA" w14:textId="77777777" w:rsidR="00D84F11" w:rsidRPr="00085ACD" w:rsidRDefault="00D84F11" w:rsidP="00D84F11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84F11" w14:paraId="3FA88FC4" w14:textId="77777777" w:rsidTr="007911C6">
        <w:trPr>
          <w:trHeight w:val="1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6E55" w14:textId="0530D3FD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ABE4" w14:textId="78EA8D54" w:rsidR="00D84F11" w:rsidRDefault="00D84F11" w:rsidP="00D84F11">
            <w:pPr>
              <w:pStyle w:val="Heading1"/>
              <w:rPr>
                <w:rFonts w:ascii="Times New Roman" w:hAnsi="Times New Roman"/>
                <w:b w:val="0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0AB7" w14:textId="688BFC5F" w:rsidR="00D84F11" w:rsidRPr="002B7AC0" w:rsidRDefault="005E603B" w:rsidP="00D84F11">
            <w:pPr>
              <w:jc w:val="center"/>
              <w:rPr>
                <w:sz w:val="22"/>
                <w:szCs w:val="22"/>
                <w:lang w:eastAsia="lt-LT"/>
              </w:rPr>
            </w:pPr>
            <w:r w:rsidRPr="002B7AC0">
              <w:rPr>
                <w:sz w:val="22"/>
                <w:szCs w:val="22"/>
                <w:lang w:eastAsia="lt-LT"/>
              </w:rPr>
              <w:t>2026-01-22, Nr. 1G</w:t>
            </w:r>
            <w:r w:rsidR="002A6BA8">
              <w:rPr>
                <w:sz w:val="22"/>
                <w:szCs w:val="22"/>
                <w:lang w:eastAsia="lt-LT"/>
              </w:rPr>
              <w:t>P</w:t>
            </w:r>
            <w:r w:rsidR="00953A98" w:rsidRPr="002B7AC0">
              <w:rPr>
                <w:caps w:val="0"/>
                <w:sz w:val="22"/>
                <w:szCs w:val="22"/>
                <w:lang w:eastAsia="lt-LT"/>
              </w:rPr>
              <w:t>ds</w:t>
            </w:r>
            <w:r w:rsidRPr="002B7AC0">
              <w:rPr>
                <w:sz w:val="22"/>
                <w:szCs w:val="22"/>
                <w:lang w:eastAsia="lt-LT"/>
              </w:rPr>
              <w:t>-3086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F3DC" w14:textId="71E52DB5" w:rsidR="00D84F11" w:rsidRDefault="005E603B" w:rsidP="00D84F1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0F8B" w14:textId="4076C5A8" w:rsidR="00D84F11" w:rsidRDefault="00FF210A" w:rsidP="00D84F11">
            <w:pPr>
              <w:jc w:val="center"/>
              <w:rPr>
                <w:caps w:val="0"/>
                <w:szCs w:val="24"/>
                <w:lang w:eastAsia="lt-LT"/>
              </w:rPr>
            </w:pPr>
            <w:r w:rsidRPr="00FF210A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326C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1480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6657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EA67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403F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67AA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</w:tr>
      <w:tr w:rsidR="00D84F11" w14:paraId="5DCEB6DB" w14:textId="77777777" w:rsidTr="007911C6">
        <w:trPr>
          <w:trHeight w:val="28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A14" w14:textId="3D414F6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9C00" w14:textId="593CBC9C" w:rsidR="00D84F11" w:rsidRPr="00BE637D" w:rsidRDefault="00D84F11" w:rsidP="00D84F11">
            <w:pPr>
              <w:pStyle w:val="Heading1"/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79D1" w14:textId="61B2BF03" w:rsidR="00D84F11" w:rsidRPr="002B7AC0" w:rsidRDefault="002B7AC0" w:rsidP="00D84F11">
            <w:pPr>
              <w:jc w:val="center"/>
              <w:rPr>
                <w:sz w:val="22"/>
                <w:szCs w:val="22"/>
                <w:lang w:eastAsia="lt-LT"/>
              </w:rPr>
            </w:pPr>
            <w:r w:rsidRPr="002B7AC0">
              <w:rPr>
                <w:sz w:val="22"/>
                <w:szCs w:val="22"/>
                <w:lang w:eastAsia="lt-LT"/>
              </w:rPr>
              <w:t>2026-0</w:t>
            </w:r>
            <w:r w:rsidR="00EF0D76">
              <w:rPr>
                <w:sz w:val="22"/>
                <w:szCs w:val="22"/>
                <w:lang w:eastAsia="lt-LT"/>
              </w:rPr>
              <w:t>4</w:t>
            </w:r>
            <w:r w:rsidRPr="002B7AC0">
              <w:rPr>
                <w:sz w:val="22"/>
                <w:szCs w:val="22"/>
                <w:lang w:eastAsia="lt-LT"/>
              </w:rPr>
              <w:t>-2</w:t>
            </w:r>
            <w:r w:rsidR="00EF0D76">
              <w:rPr>
                <w:sz w:val="22"/>
                <w:szCs w:val="22"/>
                <w:lang w:eastAsia="lt-LT"/>
              </w:rPr>
              <w:t>9</w:t>
            </w:r>
            <w:r w:rsidRPr="002B7AC0">
              <w:rPr>
                <w:sz w:val="22"/>
                <w:szCs w:val="22"/>
                <w:lang w:eastAsia="lt-LT"/>
              </w:rPr>
              <w:t>, NR. 1G</w:t>
            </w:r>
            <w:r w:rsidR="004F60E0">
              <w:rPr>
                <w:sz w:val="22"/>
                <w:szCs w:val="22"/>
                <w:lang w:eastAsia="lt-LT"/>
              </w:rPr>
              <w:t>P</w:t>
            </w:r>
            <w:r w:rsidRPr="002B7AC0">
              <w:rPr>
                <w:sz w:val="22"/>
                <w:szCs w:val="22"/>
                <w:lang w:eastAsia="lt-LT"/>
              </w:rPr>
              <w:t>-</w:t>
            </w:r>
            <w:r w:rsidR="00EF0D76">
              <w:rPr>
                <w:sz w:val="22"/>
                <w:szCs w:val="22"/>
                <w:lang w:eastAsia="lt-LT"/>
              </w:rPr>
              <w:t>5950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17EC" w14:textId="00F96AAD" w:rsidR="00D84F11" w:rsidRDefault="007911C6" w:rsidP="00D84F1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A022" w14:textId="4731FFCD" w:rsidR="00D84F11" w:rsidRDefault="007911C6" w:rsidP="00D84F11">
            <w:pPr>
              <w:jc w:val="center"/>
              <w:rPr>
                <w:szCs w:val="24"/>
                <w:lang w:eastAsia="lt-LT"/>
              </w:rPr>
            </w:pPr>
            <w:r w:rsidRPr="007123E0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2BAB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0793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850C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CD8A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F91B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4FB6" w14:textId="77777777" w:rsidR="00D84F11" w:rsidRDefault="00D84F11" w:rsidP="00D84F11">
            <w:pPr>
              <w:jc w:val="center"/>
              <w:rPr>
                <w:szCs w:val="24"/>
                <w:lang w:eastAsia="lt-LT"/>
              </w:rPr>
            </w:pPr>
          </w:p>
        </w:tc>
      </w:tr>
    </w:tbl>
    <w:p w14:paraId="4B13CA50" w14:textId="30B8580F" w:rsidR="00606CE0" w:rsidRPr="00FF210A" w:rsidRDefault="00606CE0" w:rsidP="00FF210A">
      <w:pPr>
        <w:jc w:val="center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>_______________________________________</w:t>
      </w:r>
    </w:p>
    <w:sectPr w:rsidR="00606CE0" w:rsidRPr="00FF210A" w:rsidSect="00F318B6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702" w:right="567" w:bottom="568" w:left="1134" w:header="426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B2DF" w14:textId="77777777" w:rsidR="002B55E8" w:rsidRDefault="002B55E8">
      <w:r>
        <w:separator/>
      </w:r>
    </w:p>
  </w:endnote>
  <w:endnote w:type="continuationSeparator" w:id="0">
    <w:p w14:paraId="7CD647DF" w14:textId="77777777" w:rsidR="002B55E8" w:rsidRDefault="002B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0DF54" w14:textId="77777777" w:rsidR="00B30376" w:rsidRDefault="00B303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5D44">
      <w:rPr>
        <w:rStyle w:val="PageNumber"/>
        <w:noProof/>
      </w:rPr>
      <w:t>4</w:t>
    </w:r>
    <w:r>
      <w:rPr>
        <w:rStyle w:val="PageNumber"/>
      </w:rPr>
      <w:fldChar w:fldCharType="end"/>
    </w:r>
  </w:p>
  <w:p w14:paraId="7C446304" w14:textId="77777777" w:rsidR="00B30376" w:rsidRDefault="00B30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2228" w14:textId="77777777" w:rsidR="005957F1" w:rsidRDefault="000D1828" w:rsidP="000D1828">
    <w:pPr>
      <w:pStyle w:val="Footer"/>
      <w:tabs>
        <w:tab w:val="clear" w:pos="4153"/>
        <w:tab w:val="clear" w:pos="8306"/>
        <w:tab w:val="left" w:pos="5977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1F65E" w14:textId="77777777" w:rsidR="002B55E8" w:rsidRDefault="002B55E8">
      <w:r>
        <w:separator/>
      </w:r>
    </w:p>
  </w:footnote>
  <w:footnote w:type="continuationSeparator" w:id="0">
    <w:p w14:paraId="6577A85F" w14:textId="77777777" w:rsidR="002B55E8" w:rsidRDefault="002B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253471"/>
      <w:docPartObj>
        <w:docPartGallery w:val="Page Numbers (Top of Page)"/>
        <w:docPartUnique/>
      </w:docPartObj>
    </w:sdtPr>
    <w:sdtContent>
      <w:p w14:paraId="46DCE915" w14:textId="77777777" w:rsidR="00E03E0E" w:rsidRDefault="00E03E0E">
        <w:pPr>
          <w:pStyle w:val="Header"/>
          <w:jc w:val="center"/>
        </w:pPr>
      </w:p>
      <w:p w14:paraId="23E6A96A" w14:textId="77777777" w:rsidR="006C3B00" w:rsidRDefault="006C3B0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2FE18BA" w14:textId="77777777" w:rsidR="00735D44" w:rsidRPr="00735D44" w:rsidRDefault="00735D44" w:rsidP="00735D44">
    <w:pPr>
      <w:pStyle w:val="Header"/>
      <w:tabs>
        <w:tab w:val="clear" w:pos="4153"/>
        <w:tab w:val="clear" w:pos="8306"/>
        <w:tab w:val="left" w:pos="6752"/>
      </w:tabs>
      <w:rPr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B28D" w14:textId="77777777" w:rsidR="008D39BB" w:rsidRDefault="008D39BB">
    <w:pPr>
      <w:pStyle w:val="Header"/>
      <w:jc w:val="center"/>
    </w:pPr>
  </w:p>
  <w:p w14:paraId="09369AA6" w14:textId="77777777" w:rsidR="00735D44" w:rsidRDefault="00735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801906"/>
    <w:multiLevelType w:val="hybridMultilevel"/>
    <w:tmpl w:val="F8D6DEEC"/>
    <w:lvl w:ilvl="0" w:tplc="9D9853EC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C75F33"/>
    <w:multiLevelType w:val="hybridMultilevel"/>
    <w:tmpl w:val="A7CE2796"/>
    <w:lvl w:ilvl="0" w:tplc="F670B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E1253"/>
    <w:multiLevelType w:val="hybridMultilevel"/>
    <w:tmpl w:val="A1409392"/>
    <w:lvl w:ilvl="0" w:tplc="2E840D9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2613EDD"/>
    <w:multiLevelType w:val="hybridMultilevel"/>
    <w:tmpl w:val="E142580A"/>
    <w:lvl w:ilvl="0" w:tplc="DE02722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A4755"/>
    <w:multiLevelType w:val="hybridMultilevel"/>
    <w:tmpl w:val="C1E8695C"/>
    <w:lvl w:ilvl="0" w:tplc="61A0A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925840"/>
    <w:multiLevelType w:val="hybridMultilevel"/>
    <w:tmpl w:val="CAFA7F94"/>
    <w:lvl w:ilvl="0" w:tplc="F454CA9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57788">
    <w:abstractNumId w:val="4"/>
  </w:num>
  <w:num w:numId="2" w16cid:durableId="1803574637">
    <w:abstractNumId w:val="18"/>
  </w:num>
  <w:num w:numId="3" w16cid:durableId="278880191">
    <w:abstractNumId w:val="10"/>
  </w:num>
  <w:num w:numId="4" w16cid:durableId="1547908633">
    <w:abstractNumId w:val="5"/>
  </w:num>
  <w:num w:numId="5" w16cid:durableId="1764061743">
    <w:abstractNumId w:val="15"/>
  </w:num>
  <w:num w:numId="6" w16cid:durableId="1799641993">
    <w:abstractNumId w:val="8"/>
  </w:num>
  <w:num w:numId="7" w16cid:durableId="1611661567">
    <w:abstractNumId w:val="9"/>
  </w:num>
  <w:num w:numId="8" w16cid:durableId="497161233">
    <w:abstractNumId w:val="6"/>
  </w:num>
  <w:num w:numId="9" w16cid:durableId="1865357990">
    <w:abstractNumId w:val="12"/>
  </w:num>
  <w:num w:numId="10" w16cid:durableId="2082943439">
    <w:abstractNumId w:val="7"/>
  </w:num>
  <w:num w:numId="11" w16cid:durableId="988637168">
    <w:abstractNumId w:val="0"/>
  </w:num>
  <w:num w:numId="12" w16cid:durableId="1602177061">
    <w:abstractNumId w:val="3"/>
  </w:num>
  <w:num w:numId="13" w16cid:durableId="1328895766">
    <w:abstractNumId w:val="2"/>
  </w:num>
  <w:num w:numId="14" w16cid:durableId="1337271965">
    <w:abstractNumId w:val="1"/>
  </w:num>
  <w:num w:numId="15" w16cid:durableId="333388073">
    <w:abstractNumId w:val="16"/>
  </w:num>
  <w:num w:numId="16" w16cid:durableId="1230339558">
    <w:abstractNumId w:val="11"/>
  </w:num>
  <w:num w:numId="17" w16cid:durableId="81729954">
    <w:abstractNumId w:val="19"/>
  </w:num>
  <w:num w:numId="18" w16cid:durableId="112528668">
    <w:abstractNumId w:val="14"/>
  </w:num>
  <w:num w:numId="19" w16cid:durableId="849880064">
    <w:abstractNumId w:val="17"/>
  </w:num>
  <w:num w:numId="20" w16cid:durableId="16244554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9B0"/>
    <w:rsid w:val="000054D6"/>
    <w:rsid w:val="00005724"/>
    <w:rsid w:val="00005A18"/>
    <w:rsid w:val="00006FAC"/>
    <w:rsid w:val="00010501"/>
    <w:rsid w:val="00012A0C"/>
    <w:rsid w:val="00013877"/>
    <w:rsid w:val="0001507B"/>
    <w:rsid w:val="000151EA"/>
    <w:rsid w:val="0001577F"/>
    <w:rsid w:val="00015C41"/>
    <w:rsid w:val="00020F0A"/>
    <w:rsid w:val="000213AD"/>
    <w:rsid w:val="00025F6E"/>
    <w:rsid w:val="000277BC"/>
    <w:rsid w:val="00027DA0"/>
    <w:rsid w:val="000306B7"/>
    <w:rsid w:val="000336C7"/>
    <w:rsid w:val="0003472F"/>
    <w:rsid w:val="0003623F"/>
    <w:rsid w:val="00036F85"/>
    <w:rsid w:val="00037CAD"/>
    <w:rsid w:val="000442D4"/>
    <w:rsid w:val="00050653"/>
    <w:rsid w:val="00051C9C"/>
    <w:rsid w:val="00052918"/>
    <w:rsid w:val="00052C1A"/>
    <w:rsid w:val="00053068"/>
    <w:rsid w:val="0005371F"/>
    <w:rsid w:val="00053CA6"/>
    <w:rsid w:val="00064722"/>
    <w:rsid w:val="00066EF2"/>
    <w:rsid w:val="00067E9F"/>
    <w:rsid w:val="00070861"/>
    <w:rsid w:val="00070CE4"/>
    <w:rsid w:val="000834E6"/>
    <w:rsid w:val="000847EF"/>
    <w:rsid w:val="00084D34"/>
    <w:rsid w:val="00085957"/>
    <w:rsid w:val="00085ACD"/>
    <w:rsid w:val="00086044"/>
    <w:rsid w:val="00087E69"/>
    <w:rsid w:val="00090863"/>
    <w:rsid w:val="00092136"/>
    <w:rsid w:val="00093979"/>
    <w:rsid w:val="00093987"/>
    <w:rsid w:val="00096647"/>
    <w:rsid w:val="000A144D"/>
    <w:rsid w:val="000A50E8"/>
    <w:rsid w:val="000A5D7B"/>
    <w:rsid w:val="000B42BD"/>
    <w:rsid w:val="000B4814"/>
    <w:rsid w:val="000B711A"/>
    <w:rsid w:val="000B79A0"/>
    <w:rsid w:val="000C03C4"/>
    <w:rsid w:val="000C061F"/>
    <w:rsid w:val="000C3CFA"/>
    <w:rsid w:val="000D0228"/>
    <w:rsid w:val="000D1828"/>
    <w:rsid w:val="000D540E"/>
    <w:rsid w:val="000E0335"/>
    <w:rsid w:val="000E2746"/>
    <w:rsid w:val="000E3E99"/>
    <w:rsid w:val="000E4C35"/>
    <w:rsid w:val="000E7FB1"/>
    <w:rsid w:val="00100462"/>
    <w:rsid w:val="00101B2F"/>
    <w:rsid w:val="001020DC"/>
    <w:rsid w:val="0010216F"/>
    <w:rsid w:val="00102617"/>
    <w:rsid w:val="00102AD5"/>
    <w:rsid w:val="00103BA0"/>
    <w:rsid w:val="00106111"/>
    <w:rsid w:val="001100A0"/>
    <w:rsid w:val="00111176"/>
    <w:rsid w:val="00111B66"/>
    <w:rsid w:val="00114159"/>
    <w:rsid w:val="00116DF0"/>
    <w:rsid w:val="00122331"/>
    <w:rsid w:val="0012340A"/>
    <w:rsid w:val="00123E55"/>
    <w:rsid w:val="00124C1D"/>
    <w:rsid w:val="00124D97"/>
    <w:rsid w:val="001259AE"/>
    <w:rsid w:val="00125CB5"/>
    <w:rsid w:val="001263AB"/>
    <w:rsid w:val="001272F2"/>
    <w:rsid w:val="00127706"/>
    <w:rsid w:val="00127966"/>
    <w:rsid w:val="001312DC"/>
    <w:rsid w:val="00131853"/>
    <w:rsid w:val="0013189F"/>
    <w:rsid w:val="001326E0"/>
    <w:rsid w:val="00135311"/>
    <w:rsid w:val="00135E71"/>
    <w:rsid w:val="00137862"/>
    <w:rsid w:val="00141FC5"/>
    <w:rsid w:val="001427C1"/>
    <w:rsid w:val="00143DDA"/>
    <w:rsid w:val="001449B4"/>
    <w:rsid w:val="00147073"/>
    <w:rsid w:val="00152890"/>
    <w:rsid w:val="001549FB"/>
    <w:rsid w:val="00156248"/>
    <w:rsid w:val="00157E17"/>
    <w:rsid w:val="00160788"/>
    <w:rsid w:val="0016132B"/>
    <w:rsid w:val="0016265D"/>
    <w:rsid w:val="00165066"/>
    <w:rsid w:val="001667F1"/>
    <w:rsid w:val="00170BB3"/>
    <w:rsid w:val="00171843"/>
    <w:rsid w:val="0018037D"/>
    <w:rsid w:val="00181496"/>
    <w:rsid w:val="00183C0C"/>
    <w:rsid w:val="001863BE"/>
    <w:rsid w:val="0019148E"/>
    <w:rsid w:val="00194BB6"/>
    <w:rsid w:val="001971CD"/>
    <w:rsid w:val="001A36CE"/>
    <w:rsid w:val="001A5C9C"/>
    <w:rsid w:val="001B004F"/>
    <w:rsid w:val="001B3B2E"/>
    <w:rsid w:val="001B506D"/>
    <w:rsid w:val="001B75B0"/>
    <w:rsid w:val="001C1176"/>
    <w:rsid w:val="001C180F"/>
    <w:rsid w:val="001C2E26"/>
    <w:rsid w:val="001C6117"/>
    <w:rsid w:val="001D0D0A"/>
    <w:rsid w:val="001D1FCF"/>
    <w:rsid w:val="001D2387"/>
    <w:rsid w:val="001D417C"/>
    <w:rsid w:val="001D4AFE"/>
    <w:rsid w:val="001E3583"/>
    <w:rsid w:val="001E3A3D"/>
    <w:rsid w:val="001F2763"/>
    <w:rsid w:val="001F3626"/>
    <w:rsid w:val="001F36F1"/>
    <w:rsid w:val="001F40EA"/>
    <w:rsid w:val="001F601A"/>
    <w:rsid w:val="001F619F"/>
    <w:rsid w:val="001F66FF"/>
    <w:rsid w:val="00204420"/>
    <w:rsid w:val="00206344"/>
    <w:rsid w:val="0022276D"/>
    <w:rsid w:val="00223BE2"/>
    <w:rsid w:val="002244F5"/>
    <w:rsid w:val="00225D7E"/>
    <w:rsid w:val="00230F3A"/>
    <w:rsid w:val="0023102E"/>
    <w:rsid w:val="00234D2E"/>
    <w:rsid w:val="00237531"/>
    <w:rsid w:val="002400C5"/>
    <w:rsid w:val="0024074E"/>
    <w:rsid w:val="00241BB1"/>
    <w:rsid w:val="00242BE5"/>
    <w:rsid w:val="0024379B"/>
    <w:rsid w:val="00251F39"/>
    <w:rsid w:val="00252BA8"/>
    <w:rsid w:val="0025368A"/>
    <w:rsid w:val="00253FED"/>
    <w:rsid w:val="0025542F"/>
    <w:rsid w:val="00256981"/>
    <w:rsid w:val="002577E0"/>
    <w:rsid w:val="00270F66"/>
    <w:rsid w:val="00275FB8"/>
    <w:rsid w:val="00276EC0"/>
    <w:rsid w:val="00281074"/>
    <w:rsid w:val="002818AB"/>
    <w:rsid w:val="00284A0A"/>
    <w:rsid w:val="00284FFF"/>
    <w:rsid w:val="00287854"/>
    <w:rsid w:val="0029031E"/>
    <w:rsid w:val="00292085"/>
    <w:rsid w:val="00296D79"/>
    <w:rsid w:val="00296FAC"/>
    <w:rsid w:val="002A4A6F"/>
    <w:rsid w:val="002A6BA8"/>
    <w:rsid w:val="002B3EFA"/>
    <w:rsid w:val="002B55E8"/>
    <w:rsid w:val="002B7AC0"/>
    <w:rsid w:val="002B7B55"/>
    <w:rsid w:val="002C44D3"/>
    <w:rsid w:val="002D1025"/>
    <w:rsid w:val="002D25C7"/>
    <w:rsid w:val="002D6B2F"/>
    <w:rsid w:val="002D7B04"/>
    <w:rsid w:val="002E620B"/>
    <w:rsid w:val="002E6CD7"/>
    <w:rsid w:val="002F2588"/>
    <w:rsid w:val="002F32CC"/>
    <w:rsid w:val="002F63D7"/>
    <w:rsid w:val="002F7E5A"/>
    <w:rsid w:val="00302C91"/>
    <w:rsid w:val="00303251"/>
    <w:rsid w:val="0030339E"/>
    <w:rsid w:val="0031226C"/>
    <w:rsid w:val="0031380C"/>
    <w:rsid w:val="00315114"/>
    <w:rsid w:val="00316140"/>
    <w:rsid w:val="003178D7"/>
    <w:rsid w:val="00317F98"/>
    <w:rsid w:val="00322A98"/>
    <w:rsid w:val="00331A95"/>
    <w:rsid w:val="0033709B"/>
    <w:rsid w:val="00341356"/>
    <w:rsid w:val="00341E01"/>
    <w:rsid w:val="00345F30"/>
    <w:rsid w:val="0034665E"/>
    <w:rsid w:val="003474A7"/>
    <w:rsid w:val="003475AE"/>
    <w:rsid w:val="0035041E"/>
    <w:rsid w:val="00350AC0"/>
    <w:rsid w:val="0035112E"/>
    <w:rsid w:val="0035387B"/>
    <w:rsid w:val="00357194"/>
    <w:rsid w:val="00361935"/>
    <w:rsid w:val="003657D7"/>
    <w:rsid w:val="00365B2C"/>
    <w:rsid w:val="00366444"/>
    <w:rsid w:val="003671BA"/>
    <w:rsid w:val="003674DA"/>
    <w:rsid w:val="00367839"/>
    <w:rsid w:val="00371808"/>
    <w:rsid w:val="003720BE"/>
    <w:rsid w:val="003728B1"/>
    <w:rsid w:val="00373201"/>
    <w:rsid w:val="0037374D"/>
    <w:rsid w:val="00375279"/>
    <w:rsid w:val="0037771B"/>
    <w:rsid w:val="00377801"/>
    <w:rsid w:val="00381131"/>
    <w:rsid w:val="00386782"/>
    <w:rsid w:val="00390589"/>
    <w:rsid w:val="00392EE0"/>
    <w:rsid w:val="00396A5A"/>
    <w:rsid w:val="00396C86"/>
    <w:rsid w:val="003A0E84"/>
    <w:rsid w:val="003A37E8"/>
    <w:rsid w:val="003A4B73"/>
    <w:rsid w:val="003A5905"/>
    <w:rsid w:val="003A5AD4"/>
    <w:rsid w:val="003B0918"/>
    <w:rsid w:val="003B20A9"/>
    <w:rsid w:val="003B2760"/>
    <w:rsid w:val="003B4838"/>
    <w:rsid w:val="003C1FA8"/>
    <w:rsid w:val="003C2253"/>
    <w:rsid w:val="003C6481"/>
    <w:rsid w:val="003D093E"/>
    <w:rsid w:val="003D170E"/>
    <w:rsid w:val="003D1EE2"/>
    <w:rsid w:val="003E4BBE"/>
    <w:rsid w:val="003E5AE7"/>
    <w:rsid w:val="003E6F2D"/>
    <w:rsid w:val="003F3562"/>
    <w:rsid w:val="003F71CB"/>
    <w:rsid w:val="0040263F"/>
    <w:rsid w:val="004042B7"/>
    <w:rsid w:val="00404374"/>
    <w:rsid w:val="00404E4A"/>
    <w:rsid w:val="00406592"/>
    <w:rsid w:val="004146F6"/>
    <w:rsid w:val="00414B66"/>
    <w:rsid w:val="0042655E"/>
    <w:rsid w:val="00430750"/>
    <w:rsid w:val="00431A01"/>
    <w:rsid w:val="004327EA"/>
    <w:rsid w:val="00435343"/>
    <w:rsid w:val="0044006F"/>
    <w:rsid w:val="004404D8"/>
    <w:rsid w:val="00440A5A"/>
    <w:rsid w:val="00440DDD"/>
    <w:rsid w:val="004414D4"/>
    <w:rsid w:val="004422E2"/>
    <w:rsid w:val="004426AC"/>
    <w:rsid w:val="00442989"/>
    <w:rsid w:val="00443872"/>
    <w:rsid w:val="00445949"/>
    <w:rsid w:val="00445B84"/>
    <w:rsid w:val="00445D36"/>
    <w:rsid w:val="00446A84"/>
    <w:rsid w:val="004512EA"/>
    <w:rsid w:val="00454849"/>
    <w:rsid w:val="00454870"/>
    <w:rsid w:val="00456D21"/>
    <w:rsid w:val="0046197F"/>
    <w:rsid w:val="00461BA8"/>
    <w:rsid w:val="00465F69"/>
    <w:rsid w:val="00472619"/>
    <w:rsid w:val="00475AAC"/>
    <w:rsid w:val="00480167"/>
    <w:rsid w:val="0048079E"/>
    <w:rsid w:val="004817A2"/>
    <w:rsid w:val="00482F22"/>
    <w:rsid w:val="00483518"/>
    <w:rsid w:val="004835EC"/>
    <w:rsid w:val="00484E0D"/>
    <w:rsid w:val="00487B41"/>
    <w:rsid w:val="004911AB"/>
    <w:rsid w:val="00492D2A"/>
    <w:rsid w:val="00492F92"/>
    <w:rsid w:val="004A2401"/>
    <w:rsid w:val="004A586A"/>
    <w:rsid w:val="004A5910"/>
    <w:rsid w:val="004A5C6B"/>
    <w:rsid w:val="004B40C9"/>
    <w:rsid w:val="004B55B4"/>
    <w:rsid w:val="004B5920"/>
    <w:rsid w:val="004C1576"/>
    <w:rsid w:val="004C177F"/>
    <w:rsid w:val="004C2704"/>
    <w:rsid w:val="004C6BC0"/>
    <w:rsid w:val="004D0921"/>
    <w:rsid w:val="004D32E9"/>
    <w:rsid w:val="004D5245"/>
    <w:rsid w:val="004D5869"/>
    <w:rsid w:val="004D5F98"/>
    <w:rsid w:val="004D71BE"/>
    <w:rsid w:val="004D797A"/>
    <w:rsid w:val="004E1330"/>
    <w:rsid w:val="004E2544"/>
    <w:rsid w:val="004E31F4"/>
    <w:rsid w:val="004E531B"/>
    <w:rsid w:val="004E5F21"/>
    <w:rsid w:val="004E63F3"/>
    <w:rsid w:val="004E7C3B"/>
    <w:rsid w:val="004E7ED6"/>
    <w:rsid w:val="004F60E0"/>
    <w:rsid w:val="004F7BDE"/>
    <w:rsid w:val="00504C69"/>
    <w:rsid w:val="00506CBD"/>
    <w:rsid w:val="00506FAF"/>
    <w:rsid w:val="0051153D"/>
    <w:rsid w:val="00512094"/>
    <w:rsid w:val="0052103A"/>
    <w:rsid w:val="00521295"/>
    <w:rsid w:val="00526174"/>
    <w:rsid w:val="00531114"/>
    <w:rsid w:val="00535DEE"/>
    <w:rsid w:val="00540342"/>
    <w:rsid w:val="00540DB5"/>
    <w:rsid w:val="00541777"/>
    <w:rsid w:val="005442C3"/>
    <w:rsid w:val="00545D6F"/>
    <w:rsid w:val="00546FD4"/>
    <w:rsid w:val="00550D23"/>
    <w:rsid w:val="00552030"/>
    <w:rsid w:val="0055317E"/>
    <w:rsid w:val="00553FD4"/>
    <w:rsid w:val="00555656"/>
    <w:rsid w:val="0055617A"/>
    <w:rsid w:val="00560077"/>
    <w:rsid w:val="00571F3B"/>
    <w:rsid w:val="00574929"/>
    <w:rsid w:val="00577763"/>
    <w:rsid w:val="0058133E"/>
    <w:rsid w:val="00581387"/>
    <w:rsid w:val="00590225"/>
    <w:rsid w:val="00590ABF"/>
    <w:rsid w:val="00592322"/>
    <w:rsid w:val="005937A3"/>
    <w:rsid w:val="005957F1"/>
    <w:rsid w:val="005A27A7"/>
    <w:rsid w:val="005A2E25"/>
    <w:rsid w:val="005A5F80"/>
    <w:rsid w:val="005B098B"/>
    <w:rsid w:val="005B0997"/>
    <w:rsid w:val="005B0FB0"/>
    <w:rsid w:val="005B2C7B"/>
    <w:rsid w:val="005B41E1"/>
    <w:rsid w:val="005B521E"/>
    <w:rsid w:val="005B6931"/>
    <w:rsid w:val="005B7E48"/>
    <w:rsid w:val="005C1DC4"/>
    <w:rsid w:val="005C1E33"/>
    <w:rsid w:val="005C3547"/>
    <w:rsid w:val="005C41D1"/>
    <w:rsid w:val="005C78D7"/>
    <w:rsid w:val="005D2E2D"/>
    <w:rsid w:val="005D5C69"/>
    <w:rsid w:val="005D61B6"/>
    <w:rsid w:val="005D699B"/>
    <w:rsid w:val="005D7CE1"/>
    <w:rsid w:val="005E01D9"/>
    <w:rsid w:val="005E04AE"/>
    <w:rsid w:val="005E19B1"/>
    <w:rsid w:val="005E4A0A"/>
    <w:rsid w:val="005E4A56"/>
    <w:rsid w:val="005E50DE"/>
    <w:rsid w:val="005E53ED"/>
    <w:rsid w:val="005E56E9"/>
    <w:rsid w:val="005E603B"/>
    <w:rsid w:val="005E679A"/>
    <w:rsid w:val="005E6CDA"/>
    <w:rsid w:val="005F066F"/>
    <w:rsid w:val="005F0CD1"/>
    <w:rsid w:val="005F1108"/>
    <w:rsid w:val="005F20C2"/>
    <w:rsid w:val="005F2FE6"/>
    <w:rsid w:val="005F4FAA"/>
    <w:rsid w:val="005F6030"/>
    <w:rsid w:val="005F638C"/>
    <w:rsid w:val="00602FAB"/>
    <w:rsid w:val="00604420"/>
    <w:rsid w:val="00606CE0"/>
    <w:rsid w:val="00610DE2"/>
    <w:rsid w:val="006168C9"/>
    <w:rsid w:val="00617655"/>
    <w:rsid w:val="00617787"/>
    <w:rsid w:val="006179BD"/>
    <w:rsid w:val="00621767"/>
    <w:rsid w:val="00622EFE"/>
    <w:rsid w:val="00623833"/>
    <w:rsid w:val="00625AB6"/>
    <w:rsid w:val="00630885"/>
    <w:rsid w:val="00634CEF"/>
    <w:rsid w:val="006361D4"/>
    <w:rsid w:val="00643CB1"/>
    <w:rsid w:val="00644971"/>
    <w:rsid w:val="00645BD4"/>
    <w:rsid w:val="00646512"/>
    <w:rsid w:val="00647A8A"/>
    <w:rsid w:val="00651686"/>
    <w:rsid w:val="00652091"/>
    <w:rsid w:val="00655CE1"/>
    <w:rsid w:val="00660C4A"/>
    <w:rsid w:val="0066178A"/>
    <w:rsid w:val="00662C33"/>
    <w:rsid w:val="00665137"/>
    <w:rsid w:val="0066513C"/>
    <w:rsid w:val="00666606"/>
    <w:rsid w:val="006710A5"/>
    <w:rsid w:val="00673BE2"/>
    <w:rsid w:val="00673F4F"/>
    <w:rsid w:val="0067657B"/>
    <w:rsid w:val="0067762D"/>
    <w:rsid w:val="00677B5E"/>
    <w:rsid w:val="0068241E"/>
    <w:rsid w:val="006836D4"/>
    <w:rsid w:val="00684169"/>
    <w:rsid w:val="00685894"/>
    <w:rsid w:val="00687624"/>
    <w:rsid w:val="00697339"/>
    <w:rsid w:val="00697B09"/>
    <w:rsid w:val="006A245C"/>
    <w:rsid w:val="006A4D65"/>
    <w:rsid w:val="006A7467"/>
    <w:rsid w:val="006B0B05"/>
    <w:rsid w:val="006B0E9E"/>
    <w:rsid w:val="006B2549"/>
    <w:rsid w:val="006B2E25"/>
    <w:rsid w:val="006B3ECD"/>
    <w:rsid w:val="006C0393"/>
    <w:rsid w:val="006C079B"/>
    <w:rsid w:val="006C0B37"/>
    <w:rsid w:val="006C3680"/>
    <w:rsid w:val="006C3B00"/>
    <w:rsid w:val="006D5725"/>
    <w:rsid w:val="006D5872"/>
    <w:rsid w:val="006D5C39"/>
    <w:rsid w:val="006D6955"/>
    <w:rsid w:val="006E05C2"/>
    <w:rsid w:val="006E1296"/>
    <w:rsid w:val="006E61FF"/>
    <w:rsid w:val="006F3D9B"/>
    <w:rsid w:val="006F5CEC"/>
    <w:rsid w:val="00704EA4"/>
    <w:rsid w:val="00704F5E"/>
    <w:rsid w:val="00705919"/>
    <w:rsid w:val="00706F6B"/>
    <w:rsid w:val="00707BDE"/>
    <w:rsid w:val="007119E9"/>
    <w:rsid w:val="007123E0"/>
    <w:rsid w:val="007126C3"/>
    <w:rsid w:val="007131F8"/>
    <w:rsid w:val="00716348"/>
    <w:rsid w:val="007166F8"/>
    <w:rsid w:val="00730476"/>
    <w:rsid w:val="00731134"/>
    <w:rsid w:val="00732549"/>
    <w:rsid w:val="00732AFE"/>
    <w:rsid w:val="00733EB3"/>
    <w:rsid w:val="00734A88"/>
    <w:rsid w:val="00735536"/>
    <w:rsid w:val="00735D44"/>
    <w:rsid w:val="00745B53"/>
    <w:rsid w:val="00745D7D"/>
    <w:rsid w:val="0074719D"/>
    <w:rsid w:val="00750158"/>
    <w:rsid w:val="0075068B"/>
    <w:rsid w:val="007524FA"/>
    <w:rsid w:val="00754432"/>
    <w:rsid w:val="00756EBF"/>
    <w:rsid w:val="00757B19"/>
    <w:rsid w:val="00761E84"/>
    <w:rsid w:val="00762E61"/>
    <w:rsid w:val="0076333A"/>
    <w:rsid w:val="007651D8"/>
    <w:rsid w:val="007770A7"/>
    <w:rsid w:val="00777FA5"/>
    <w:rsid w:val="007803F9"/>
    <w:rsid w:val="00783818"/>
    <w:rsid w:val="0078551C"/>
    <w:rsid w:val="007862A8"/>
    <w:rsid w:val="007911C6"/>
    <w:rsid w:val="007A1907"/>
    <w:rsid w:val="007A3BA2"/>
    <w:rsid w:val="007A3F85"/>
    <w:rsid w:val="007A54A2"/>
    <w:rsid w:val="007A7D16"/>
    <w:rsid w:val="007B3A19"/>
    <w:rsid w:val="007B77BD"/>
    <w:rsid w:val="007B7D0C"/>
    <w:rsid w:val="007C0AEE"/>
    <w:rsid w:val="007C476E"/>
    <w:rsid w:val="007C65DB"/>
    <w:rsid w:val="007D16AA"/>
    <w:rsid w:val="007D30FB"/>
    <w:rsid w:val="007D51BD"/>
    <w:rsid w:val="007D5367"/>
    <w:rsid w:val="007D56E5"/>
    <w:rsid w:val="007E289A"/>
    <w:rsid w:val="007E30B0"/>
    <w:rsid w:val="007E5727"/>
    <w:rsid w:val="007E5A06"/>
    <w:rsid w:val="007E5A47"/>
    <w:rsid w:val="007F4331"/>
    <w:rsid w:val="00800136"/>
    <w:rsid w:val="00801C11"/>
    <w:rsid w:val="00803DBF"/>
    <w:rsid w:val="00805815"/>
    <w:rsid w:val="00814193"/>
    <w:rsid w:val="0081649A"/>
    <w:rsid w:val="008167E6"/>
    <w:rsid w:val="00817672"/>
    <w:rsid w:val="008179B6"/>
    <w:rsid w:val="008214D5"/>
    <w:rsid w:val="00822146"/>
    <w:rsid w:val="008250AB"/>
    <w:rsid w:val="00827C25"/>
    <w:rsid w:val="00831CA5"/>
    <w:rsid w:val="00836005"/>
    <w:rsid w:val="00837008"/>
    <w:rsid w:val="00837D5E"/>
    <w:rsid w:val="008436ED"/>
    <w:rsid w:val="0084650B"/>
    <w:rsid w:val="008508BC"/>
    <w:rsid w:val="00851952"/>
    <w:rsid w:val="00851A85"/>
    <w:rsid w:val="00853852"/>
    <w:rsid w:val="00855499"/>
    <w:rsid w:val="008608DA"/>
    <w:rsid w:val="008618B7"/>
    <w:rsid w:val="008621F7"/>
    <w:rsid w:val="00864FE6"/>
    <w:rsid w:val="00870117"/>
    <w:rsid w:val="00871A29"/>
    <w:rsid w:val="008751B8"/>
    <w:rsid w:val="00876879"/>
    <w:rsid w:val="00876883"/>
    <w:rsid w:val="00877DE4"/>
    <w:rsid w:val="008812B0"/>
    <w:rsid w:val="00881BBE"/>
    <w:rsid w:val="00884D67"/>
    <w:rsid w:val="00885741"/>
    <w:rsid w:val="00886B59"/>
    <w:rsid w:val="00891C84"/>
    <w:rsid w:val="00892400"/>
    <w:rsid w:val="008930E8"/>
    <w:rsid w:val="008954B2"/>
    <w:rsid w:val="00896092"/>
    <w:rsid w:val="0089701D"/>
    <w:rsid w:val="00897410"/>
    <w:rsid w:val="008A21AC"/>
    <w:rsid w:val="008A3CBF"/>
    <w:rsid w:val="008A43B9"/>
    <w:rsid w:val="008B1354"/>
    <w:rsid w:val="008B147B"/>
    <w:rsid w:val="008B40F5"/>
    <w:rsid w:val="008B46DD"/>
    <w:rsid w:val="008C02E3"/>
    <w:rsid w:val="008C11C8"/>
    <w:rsid w:val="008C19EB"/>
    <w:rsid w:val="008C26FD"/>
    <w:rsid w:val="008C3CBC"/>
    <w:rsid w:val="008C4435"/>
    <w:rsid w:val="008C7519"/>
    <w:rsid w:val="008D2DE1"/>
    <w:rsid w:val="008D39BB"/>
    <w:rsid w:val="008D3FCB"/>
    <w:rsid w:val="008D46A9"/>
    <w:rsid w:val="008D6B91"/>
    <w:rsid w:val="008D6C25"/>
    <w:rsid w:val="008D7B18"/>
    <w:rsid w:val="008E43FB"/>
    <w:rsid w:val="008E4574"/>
    <w:rsid w:val="008E4FC2"/>
    <w:rsid w:val="008E6EC9"/>
    <w:rsid w:val="008F0239"/>
    <w:rsid w:val="008F1B03"/>
    <w:rsid w:val="008F1E63"/>
    <w:rsid w:val="008F3033"/>
    <w:rsid w:val="008F620A"/>
    <w:rsid w:val="008F74E2"/>
    <w:rsid w:val="00903B36"/>
    <w:rsid w:val="00903E9B"/>
    <w:rsid w:val="00904433"/>
    <w:rsid w:val="009056E8"/>
    <w:rsid w:val="00905D28"/>
    <w:rsid w:val="009064B1"/>
    <w:rsid w:val="009065CA"/>
    <w:rsid w:val="009072F0"/>
    <w:rsid w:val="00910337"/>
    <w:rsid w:val="00910A6F"/>
    <w:rsid w:val="0091415D"/>
    <w:rsid w:val="00920AC5"/>
    <w:rsid w:val="00920DEF"/>
    <w:rsid w:val="00920EBA"/>
    <w:rsid w:val="00922673"/>
    <w:rsid w:val="00924BBA"/>
    <w:rsid w:val="009270EF"/>
    <w:rsid w:val="009275D8"/>
    <w:rsid w:val="0092773E"/>
    <w:rsid w:val="00931F38"/>
    <w:rsid w:val="00932599"/>
    <w:rsid w:val="00932681"/>
    <w:rsid w:val="00934AF0"/>
    <w:rsid w:val="0093544B"/>
    <w:rsid w:val="00936E1A"/>
    <w:rsid w:val="009426B0"/>
    <w:rsid w:val="00943D5F"/>
    <w:rsid w:val="00944652"/>
    <w:rsid w:val="00950FAD"/>
    <w:rsid w:val="00953A98"/>
    <w:rsid w:val="009544FB"/>
    <w:rsid w:val="00957885"/>
    <w:rsid w:val="00961791"/>
    <w:rsid w:val="00964AB7"/>
    <w:rsid w:val="00970AD2"/>
    <w:rsid w:val="00970D8B"/>
    <w:rsid w:val="00972235"/>
    <w:rsid w:val="009726D1"/>
    <w:rsid w:val="009803DA"/>
    <w:rsid w:val="00987DDE"/>
    <w:rsid w:val="00990C2F"/>
    <w:rsid w:val="0099122A"/>
    <w:rsid w:val="0099133C"/>
    <w:rsid w:val="009915C1"/>
    <w:rsid w:val="00991D08"/>
    <w:rsid w:val="009920F4"/>
    <w:rsid w:val="00992781"/>
    <w:rsid w:val="00992948"/>
    <w:rsid w:val="009930BC"/>
    <w:rsid w:val="0099449A"/>
    <w:rsid w:val="00995273"/>
    <w:rsid w:val="00995DE9"/>
    <w:rsid w:val="00997578"/>
    <w:rsid w:val="009A0433"/>
    <w:rsid w:val="009A118D"/>
    <w:rsid w:val="009A29B5"/>
    <w:rsid w:val="009A3529"/>
    <w:rsid w:val="009A6E46"/>
    <w:rsid w:val="009A7899"/>
    <w:rsid w:val="009B0CAF"/>
    <w:rsid w:val="009B2686"/>
    <w:rsid w:val="009B28CE"/>
    <w:rsid w:val="009B39D4"/>
    <w:rsid w:val="009B43D6"/>
    <w:rsid w:val="009B4C6F"/>
    <w:rsid w:val="009B5A8F"/>
    <w:rsid w:val="009C04F0"/>
    <w:rsid w:val="009C0B49"/>
    <w:rsid w:val="009C2EA9"/>
    <w:rsid w:val="009C58C4"/>
    <w:rsid w:val="009C6846"/>
    <w:rsid w:val="009C7324"/>
    <w:rsid w:val="009D0A89"/>
    <w:rsid w:val="009D0C24"/>
    <w:rsid w:val="009D6B12"/>
    <w:rsid w:val="009E1C00"/>
    <w:rsid w:val="009E25CE"/>
    <w:rsid w:val="009E33CB"/>
    <w:rsid w:val="009E3E1A"/>
    <w:rsid w:val="009E41F1"/>
    <w:rsid w:val="009E74EF"/>
    <w:rsid w:val="009E7F87"/>
    <w:rsid w:val="009F6244"/>
    <w:rsid w:val="009F76A5"/>
    <w:rsid w:val="00A0250B"/>
    <w:rsid w:val="00A03B64"/>
    <w:rsid w:val="00A04A6A"/>
    <w:rsid w:val="00A04E56"/>
    <w:rsid w:val="00A1171B"/>
    <w:rsid w:val="00A13BBA"/>
    <w:rsid w:val="00A14BDC"/>
    <w:rsid w:val="00A161B8"/>
    <w:rsid w:val="00A21981"/>
    <w:rsid w:val="00A24E22"/>
    <w:rsid w:val="00A33B65"/>
    <w:rsid w:val="00A33DF5"/>
    <w:rsid w:val="00A3479A"/>
    <w:rsid w:val="00A41B2E"/>
    <w:rsid w:val="00A43138"/>
    <w:rsid w:val="00A4550F"/>
    <w:rsid w:val="00A53E7A"/>
    <w:rsid w:val="00A55CC0"/>
    <w:rsid w:val="00A55E31"/>
    <w:rsid w:val="00A563F4"/>
    <w:rsid w:val="00A56CE8"/>
    <w:rsid w:val="00A607B0"/>
    <w:rsid w:val="00A62104"/>
    <w:rsid w:val="00A62EBC"/>
    <w:rsid w:val="00A63959"/>
    <w:rsid w:val="00A66DF5"/>
    <w:rsid w:val="00A67A58"/>
    <w:rsid w:val="00A70378"/>
    <w:rsid w:val="00A714BD"/>
    <w:rsid w:val="00A735E7"/>
    <w:rsid w:val="00A80958"/>
    <w:rsid w:val="00A84B3F"/>
    <w:rsid w:val="00A85579"/>
    <w:rsid w:val="00A85DB8"/>
    <w:rsid w:val="00A92454"/>
    <w:rsid w:val="00AA0C5D"/>
    <w:rsid w:val="00AA0FAB"/>
    <w:rsid w:val="00AA28D2"/>
    <w:rsid w:val="00AA43D4"/>
    <w:rsid w:val="00AA7433"/>
    <w:rsid w:val="00AB14AD"/>
    <w:rsid w:val="00AB1598"/>
    <w:rsid w:val="00AB710A"/>
    <w:rsid w:val="00AB7408"/>
    <w:rsid w:val="00AC09E6"/>
    <w:rsid w:val="00AC2137"/>
    <w:rsid w:val="00AC422C"/>
    <w:rsid w:val="00AC4873"/>
    <w:rsid w:val="00AC51E7"/>
    <w:rsid w:val="00AC7D55"/>
    <w:rsid w:val="00AD115A"/>
    <w:rsid w:val="00AD16A9"/>
    <w:rsid w:val="00AD2DF2"/>
    <w:rsid w:val="00AD469F"/>
    <w:rsid w:val="00AD5468"/>
    <w:rsid w:val="00AE1733"/>
    <w:rsid w:val="00AF1079"/>
    <w:rsid w:val="00AF424A"/>
    <w:rsid w:val="00AF4503"/>
    <w:rsid w:val="00B0094A"/>
    <w:rsid w:val="00B00AE0"/>
    <w:rsid w:val="00B06879"/>
    <w:rsid w:val="00B10225"/>
    <w:rsid w:val="00B1254B"/>
    <w:rsid w:val="00B13EBB"/>
    <w:rsid w:val="00B23B69"/>
    <w:rsid w:val="00B2417C"/>
    <w:rsid w:val="00B30376"/>
    <w:rsid w:val="00B3200E"/>
    <w:rsid w:val="00B33C12"/>
    <w:rsid w:val="00B33CBB"/>
    <w:rsid w:val="00B37C97"/>
    <w:rsid w:val="00B44220"/>
    <w:rsid w:val="00B447E8"/>
    <w:rsid w:val="00B45B34"/>
    <w:rsid w:val="00B51477"/>
    <w:rsid w:val="00B52D8A"/>
    <w:rsid w:val="00B6118D"/>
    <w:rsid w:val="00B61318"/>
    <w:rsid w:val="00B63323"/>
    <w:rsid w:val="00B63A7B"/>
    <w:rsid w:val="00B64296"/>
    <w:rsid w:val="00B64B5D"/>
    <w:rsid w:val="00B732E9"/>
    <w:rsid w:val="00B74C54"/>
    <w:rsid w:val="00B77A7B"/>
    <w:rsid w:val="00B8163C"/>
    <w:rsid w:val="00B8339E"/>
    <w:rsid w:val="00B85017"/>
    <w:rsid w:val="00B90895"/>
    <w:rsid w:val="00B943E6"/>
    <w:rsid w:val="00B95179"/>
    <w:rsid w:val="00B974BE"/>
    <w:rsid w:val="00BA1684"/>
    <w:rsid w:val="00BA2237"/>
    <w:rsid w:val="00BA3996"/>
    <w:rsid w:val="00BA5895"/>
    <w:rsid w:val="00BA6C9C"/>
    <w:rsid w:val="00BA7707"/>
    <w:rsid w:val="00BA7CCC"/>
    <w:rsid w:val="00BA7E74"/>
    <w:rsid w:val="00BB1C50"/>
    <w:rsid w:val="00BB2194"/>
    <w:rsid w:val="00BB78CC"/>
    <w:rsid w:val="00BB7979"/>
    <w:rsid w:val="00BC25B6"/>
    <w:rsid w:val="00BC53DC"/>
    <w:rsid w:val="00BC6CF3"/>
    <w:rsid w:val="00BC7677"/>
    <w:rsid w:val="00BC7CA0"/>
    <w:rsid w:val="00BD0614"/>
    <w:rsid w:val="00BD0825"/>
    <w:rsid w:val="00BD1D33"/>
    <w:rsid w:val="00BD46CD"/>
    <w:rsid w:val="00BD6C87"/>
    <w:rsid w:val="00BE04C4"/>
    <w:rsid w:val="00BE118E"/>
    <w:rsid w:val="00BE2704"/>
    <w:rsid w:val="00BE4105"/>
    <w:rsid w:val="00BE637D"/>
    <w:rsid w:val="00BE7306"/>
    <w:rsid w:val="00BF094F"/>
    <w:rsid w:val="00BF1A35"/>
    <w:rsid w:val="00BF237F"/>
    <w:rsid w:val="00BF286C"/>
    <w:rsid w:val="00BF3421"/>
    <w:rsid w:val="00BF5BB5"/>
    <w:rsid w:val="00BF6324"/>
    <w:rsid w:val="00BF6710"/>
    <w:rsid w:val="00BF6DB9"/>
    <w:rsid w:val="00BF7250"/>
    <w:rsid w:val="00C0200D"/>
    <w:rsid w:val="00C03660"/>
    <w:rsid w:val="00C05D58"/>
    <w:rsid w:val="00C105A4"/>
    <w:rsid w:val="00C1065A"/>
    <w:rsid w:val="00C11A49"/>
    <w:rsid w:val="00C121A9"/>
    <w:rsid w:val="00C12696"/>
    <w:rsid w:val="00C13D79"/>
    <w:rsid w:val="00C15265"/>
    <w:rsid w:val="00C17085"/>
    <w:rsid w:val="00C30B52"/>
    <w:rsid w:val="00C322FD"/>
    <w:rsid w:val="00C336EB"/>
    <w:rsid w:val="00C347BF"/>
    <w:rsid w:val="00C43467"/>
    <w:rsid w:val="00C4413F"/>
    <w:rsid w:val="00C44B90"/>
    <w:rsid w:val="00C45F97"/>
    <w:rsid w:val="00C5163E"/>
    <w:rsid w:val="00C566E5"/>
    <w:rsid w:val="00C56C74"/>
    <w:rsid w:val="00C6111D"/>
    <w:rsid w:val="00C61443"/>
    <w:rsid w:val="00C6227C"/>
    <w:rsid w:val="00C62ABE"/>
    <w:rsid w:val="00C635FA"/>
    <w:rsid w:val="00C6439A"/>
    <w:rsid w:val="00C7212E"/>
    <w:rsid w:val="00C72840"/>
    <w:rsid w:val="00C76F5B"/>
    <w:rsid w:val="00C8264A"/>
    <w:rsid w:val="00C83A62"/>
    <w:rsid w:val="00C83B65"/>
    <w:rsid w:val="00C90825"/>
    <w:rsid w:val="00C90873"/>
    <w:rsid w:val="00C92E07"/>
    <w:rsid w:val="00CA11CC"/>
    <w:rsid w:val="00CA1D42"/>
    <w:rsid w:val="00CA4182"/>
    <w:rsid w:val="00CA41ED"/>
    <w:rsid w:val="00CA4CE6"/>
    <w:rsid w:val="00CA4FA0"/>
    <w:rsid w:val="00CB1DD8"/>
    <w:rsid w:val="00CB3A71"/>
    <w:rsid w:val="00CB6A52"/>
    <w:rsid w:val="00CC1615"/>
    <w:rsid w:val="00CC1A6D"/>
    <w:rsid w:val="00CC437A"/>
    <w:rsid w:val="00CC543D"/>
    <w:rsid w:val="00CC59DC"/>
    <w:rsid w:val="00CC5A8B"/>
    <w:rsid w:val="00CD1794"/>
    <w:rsid w:val="00CD2AFD"/>
    <w:rsid w:val="00CD3B1F"/>
    <w:rsid w:val="00CD5574"/>
    <w:rsid w:val="00CD5B39"/>
    <w:rsid w:val="00CD670F"/>
    <w:rsid w:val="00CE013D"/>
    <w:rsid w:val="00CE28CA"/>
    <w:rsid w:val="00CE2E94"/>
    <w:rsid w:val="00CE3A11"/>
    <w:rsid w:val="00CE4EAF"/>
    <w:rsid w:val="00CE52F2"/>
    <w:rsid w:val="00CE7806"/>
    <w:rsid w:val="00CF0059"/>
    <w:rsid w:val="00CF1A03"/>
    <w:rsid w:val="00CF1AA7"/>
    <w:rsid w:val="00CF21E2"/>
    <w:rsid w:val="00CF43E5"/>
    <w:rsid w:val="00D0018C"/>
    <w:rsid w:val="00D0079C"/>
    <w:rsid w:val="00D013C6"/>
    <w:rsid w:val="00D018BB"/>
    <w:rsid w:val="00D02287"/>
    <w:rsid w:val="00D0582B"/>
    <w:rsid w:val="00D0602B"/>
    <w:rsid w:val="00D06847"/>
    <w:rsid w:val="00D068D4"/>
    <w:rsid w:val="00D12C86"/>
    <w:rsid w:val="00D14A2C"/>
    <w:rsid w:val="00D1525A"/>
    <w:rsid w:val="00D17880"/>
    <w:rsid w:val="00D2017D"/>
    <w:rsid w:val="00D233D5"/>
    <w:rsid w:val="00D24823"/>
    <w:rsid w:val="00D27DB3"/>
    <w:rsid w:val="00D30F88"/>
    <w:rsid w:val="00D3186D"/>
    <w:rsid w:val="00D33314"/>
    <w:rsid w:val="00D344CF"/>
    <w:rsid w:val="00D34E32"/>
    <w:rsid w:val="00D406DC"/>
    <w:rsid w:val="00D40D0B"/>
    <w:rsid w:val="00D442AB"/>
    <w:rsid w:val="00D45055"/>
    <w:rsid w:val="00D460F6"/>
    <w:rsid w:val="00D46D38"/>
    <w:rsid w:val="00D51026"/>
    <w:rsid w:val="00D551CF"/>
    <w:rsid w:val="00D55C65"/>
    <w:rsid w:val="00D579A9"/>
    <w:rsid w:val="00D634FE"/>
    <w:rsid w:val="00D63C35"/>
    <w:rsid w:val="00D6575E"/>
    <w:rsid w:val="00D661DB"/>
    <w:rsid w:val="00D672F8"/>
    <w:rsid w:val="00D674A2"/>
    <w:rsid w:val="00D72595"/>
    <w:rsid w:val="00D77339"/>
    <w:rsid w:val="00D777BB"/>
    <w:rsid w:val="00D8334C"/>
    <w:rsid w:val="00D843FE"/>
    <w:rsid w:val="00D84F11"/>
    <w:rsid w:val="00D854EB"/>
    <w:rsid w:val="00D8647A"/>
    <w:rsid w:val="00D86601"/>
    <w:rsid w:val="00D87315"/>
    <w:rsid w:val="00D90633"/>
    <w:rsid w:val="00D92C26"/>
    <w:rsid w:val="00D96D91"/>
    <w:rsid w:val="00D976C4"/>
    <w:rsid w:val="00DA5867"/>
    <w:rsid w:val="00DA6CE9"/>
    <w:rsid w:val="00DA7B31"/>
    <w:rsid w:val="00DB028E"/>
    <w:rsid w:val="00DB0F23"/>
    <w:rsid w:val="00DB115C"/>
    <w:rsid w:val="00DB1368"/>
    <w:rsid w:val="00DB51BF"/>
    <w:rsid w:val="00DB701F"/>
    <w:rsid w:val="00DB7FD5"/>
    <w:rsid w:val="00DC03A5"/>
    <w:rsid w:val="00DC5923"/>
    <w:rsid w:val="00DD2197"/>
    <w:rsid w:val="00DD242E"/>
    <w:rsid w:val="00DD4989"/>
    <w:rsid w:val="00DD66A0"/>
    <w:rsid w:val="00DD7168"/>
    <w:rsid w:val="00DE5BA4"/>
    <w:rsid w:val="00DE5ECB"/>
    <w:rsid w:val="00DE777C"/>
    <w:rsid w:val="00DF19BB"/>
    <w:rsid w:val="00DF1B55"/>
    <w:rsid w:val="00DF29BE"/>
    <w:rsid w:val="00E00170"/>
    <w:rsid w:val="00E00297"/>
    <w:rsid w:val="00E019C1"/>
    <w:rsid w:val="00E01F1D"/>
    <w:rsid w:val="00E022B9"/>
    <w:rsid w:val="00E02633"/>
    <w:rsid w:val="00E0336C"/>
    <w:rsid w:val="00E035E9"/>
    <w:rsid w:val="00E0369C"/>
    <w:rsid w:val="00E03E0E"/>
    <w:rsid w:val="00E0428C"/>
    <w:rsid w:val="00E1153E"/>
    <w:rsid w:val="00E1441E"/>
    <w:rsid w:val="00E15CE1"/>
    <w:rsid w:val="00E1770C"/>
    <w:rsid w:val="00E22C55"/>
    <w:rsid w:val="00E23D19"/>
    <w:rsid w:val="00E27179"/>
    <w:rsid w:val="00E30F3A"/>
    <w:rsid w:val="00E316B2"/>
    <w:rsid w:val="00E345B5"/>
    <w:rsid w:val="00E348EB"/>
    <w:rsid w:val="00E36497"/>
    <w:rsid w:val="00E36A8D"/>
    <w:rsid w:val="00E4050B"/>
    <w:rsid w:val="00E41375"/>
    <w:rsid w:val="00E420F5"/>
    <w:rsid w:val="00E46071"/>
    <w:rsid w:val="00E5000F"/>
    <w:rsid w:val="00E50568"/>
    <w:rsid w:val="00E550BC"/>
    <w:rsid w:val="00E574F4"/>
    <w:rsid w:val="00E60BBF"/>
    <w:rsid w:val="00E63F49"/>
    <w:rsid w:val="00E646A0"/>
    <w:rsid w:val="00E64944"/>
    <w:rsid w:val="00E67F3A"/>
    <w:rsid w:val="00E714D4"/>
    <w:rsid w:val="00E71558"/>
    <w:rsid w:val="00E72458"/>
    <w:rsid w:val="00E73535"/>
    <w:rsid w:val="00E74429"/>
    <w:rsid w:val="00E74F38"/>
    <w:rsid w:val="00E76DAD"/>
    <w:rsid w:val="00E775C5"/>
    <w:rsid w:val="00E802FB"/>
    <w:rsid w:val="00E83E13"/>
    <w:rsid w:val="00E864E7"/>
    <w:rsid w:val="00E9516E"/>
    <w:rsid w:val="00E959C1"/>
    <w:rsid w:val="00E9700A"/>
    <w:rsid w:val="00EA0392"/>
    <w:rsid w:val="00EA33C9"/>
    <w:rsid w:val="00EA3C25"/>
    <w:rsid w:val="00EA63B7"/>
    <w:rsid w:val="00EA7BE1"/>
    <w:rsid w:val="00EA7E3B"/>
    <w:rsid w:val="00EB3949"/>
    <w:rsid w:val="00EB6232"/>
    <w:rsid w:val="00EB671F"/>
    <w:rsid w:val="00EB74B9"/>
    <w:rsid w:val="00EB7A66"/>
    <w:rsid w:val="00EC27ED"/>
    <w:rsid w:val="00EC375E"/>
    <w:rsid w:val="00EC590D"/>
    <w:rsid w:val="00ED1423"/>
    <w:rsid w:val="00ED3BC2"/>
    <w:rsid w:val="00ED76B9"/>
    <w:rsid w:val="00EE2986"/>
    <w:rsid w:val="00EE4207"/>
    <w:rsid w:val="00EE4BB2"/>
    <w:rsid w:val="00EE4F82"/>
    <w:rsid w:val="00EE66D0"/>
    <w:rsid w:val="00EF0D76"/>
    <w:rsid w:val="00EF2700"/>
    <w:rsid w:val="00EF4FF2"/>
    <w:rsid w:val="00EF7B1B"/>
    <w:rsid w:val="00F01F6A"/>
    <w:rsid w:val="00F04C0B"/>
    <w:rsid w:val="00F11261"/>
    <w:rsid w:val="00F160B4"/>
    <w:rsid w:val="00F20427"/>
    <w:rsid w:val="00F2155D"/>
    <w:rsid w:val="00F2210E"/>
    <w:rsid w:val="00F24133"/>
    <w:rsid w:val="00F318B6"/>
    <w:rsid w:val="00F31A95"/>
    <w:rsid w:val="00F34EE0"/>
    <w:rsid w:val="00F37B3B"/>
    <w:rsid w:val="00F37B63"/>
    <w:rsid w:val="00F401C6"/>
    <w:rsid w:val="00F43027"/>
    <w:rsid w:val="00F45E83"/>
    <w:rsid w:val="00F56C61"/>
    <w:rsid w:val="00F60963"/>
    <w:rsid w:val="00F61BB0"/>
    <w:rsid w:val="00F63738"/>
    <w:rsid w:val="00F64588"/>
    <w:rsid w:val="00F6775A"/>
    <w:rsid w:val="00F67A1C"/>
    <w:rsid w:val="00F729F9"/>
    <w:rsid w:val="00F72D5E"/>
    <w:rsid w:val="00F74ECF"/>
    <w:rsid w:val="00F773D1"/>
    <w:rsid w:val="00F802E0"/>
    <w:rsid w:val="00F8110E"/>
    <w:rsid w:val="00F81528"/>
    <w:rsid w:val="00F82D64"/>
    <w:rsid w:val="00F83956"/>
    <w:rsid w:val="00F84C08"/>
    <w:rsid w:val="00F85D01"/>
    <w:rsid w:val="00F866C8"/>
    <w:rsid w:val="00F872C7"/>
    <w:rsid w:val="00F909F3"/>
    <w:rsid w:val="00F90D30"/>
    <w:rsid w:val="00F94820"/>
    <w:rsid w:val="00F96C25"/>
    <w:rsid w:val="00FA3400"/>
    <w:rsid w:val="00FA35BD"/>
    <w:rsid w:val="00FA3C02"/>
    <w:rsid w:val="00FA64B2"/>
    <w:rsid w:val="00FB2C13"/>
    <w:rsid w:val="00FB2CD4"/>
    <w:rsid w:val="00FB30FE"/>
    <w:rsid w:val="00FB406E"/>
    <w:rsid w:val="00FB4731"/>
    <w:rsid w:val="00FB74AB"/>
    <w:rsid w:val="00FC31C4"/>
    <w:rsid w:val="00FC4B2D"/>
    <w:rsid w:val="00FC6AA3"/>
    <w:rsid w:val="00FD0C84"/>
    <w:rsid w:val="00FD1A78"/>
    <w:rsid w:val="00FD1C5C"/>
    <w:rsid w:val="00FD4CB7"/>
    <w:rsid w:val="00FD7694"/>
    <w:rsid w:val="00FE0088"/>
    <w:rsid w:val="00FE05B7"/>
    <w:rsid w:val="00FE1D50"/>
    <w:rsid w:val="00FF18C1"/>
    <w:rsid w:val="00FF210A"/>
    <w:rsid w:val="00FF3C5E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59079"/>
  <w15:chartTrackingRefBased/>
  <w15:docId w15:val="{153295E3-67BE-4C10-AF0E-8EAA68C9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ListParagraph">
    <w:name w:val="List Paragraph"/>
    <w:basedOn w:val="Normal"/>
    <w:uiPriority w:val="34"/>
    <w:qFormat/>
    <w:rsid w:val="00D318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84F11"/>
    <w:rPr>
      <w:rFonts w:ascii="TimesLT" w:hAnsi="TimesLT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197A2-A1D8-450F-BA20-F3C251F4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109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2855</CharactersWithSpaces>
  <SharedDoc>false</SharedDoc>
  <HLinks>
    <vt:vector size="6" baseType="variant">
      <vt:variant>
        <vt:i4>7471216</vt:i4>
      </vt:variant>
      <vt:variant>
        <vt:i4>0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Ilona Ašmėgienė</cp:lastModifiedBy>
  <cp:revision>23</cp:revision>
  <cp:lastPrinted>2022-12-08T07:18:00Z</cp:lastPrinted>
  <dcterms:created xsi:type="dcterms:W3CDTF">2026-05-21T08:29:00Z</dcterms:created>
  <dcterms:modified xsi:type="dcterms:W3CDTF">2026-05-22T08:24:00Z</dcterms:modified>
</cp:coreProperties>
</file>