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7629A" w14:textId="058731C7" w:rsidR="00443872" w:rsidRPr="00397A27" w:rsidRDefault="00397A27" w:rsidP="00AD6FD0">
      <w:pPr>
        <w:ind w:left="10773"/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ab/>
      </w:r>
      <w:r w:rsidR="00443872" w:rsidRPr="00397A27">
        <w:rPr>
          <w:caps w:val="0"/>
          <w:szCs w:val="24"/>
          <w:lang w:eastAsia="lt-LT"/>
        </w:rPr>
        <w:t>PATVIRTINTA</w:t>
      </w:r>
    </w:p>
    <w:p w14:paraId="4389780D" w14:textId="020561BA" w:rsidR="002D40B9" w:rsidRDefault="00443872" w:rsidP="002D40B9">
      <w:pPr>
        <w:tabs>
          <w:tab w:val="left" w:pos="10575"/>
          <w:tab w:val="left" w:pos="11265"/>
        </w:tabs>
        <w:jc w:val="both"/>
        <w:rPr>
          <w:caps w:val="0"/>
          <w:lang w:eastAsia="lt-LT"/>
        </w:rPr>
      </w:pPr>
      <w:r w:rsidRPr="370CCEB3">
        <w:rPr>
          <w:caps w:val="0"/>
          <w:lang w:eastAsia="lt-LT"/>
        </w:rPr>
        <w:t xml:space="preserve">                                                                                                                                </w:t>
      </w:r>
      <w:r w:rsidR="00631388" w:rsidRPr="370CCEB3">
        <w:rPr>
          <w:caps w:val="0"/>
          <w:lang w:eastAsia="lt-LT"/>
        </w:rPr>
        <w:t xml:space="preserve">                                                    </w:t>
      </w:r>
      <w:r w:rsidRPr="370CCEB3">
        <w:rPr>
          <w:caps w:val="0"/>
          <w:lang w:eastAsia="lt-LT"/>
        </w:rPr>
        <w:t xml:space="preserve">Nacionalinės žemės tarnybos </w:t>
      </w:r>
      <w:r w:rsidR="002D40B9" w:rsidRPr="370CCEB3">
        <w:rPr>
          <w:caps w:val="0"/>
          <w:lang w:eastAsia="lt-LT"/>
        </w:rPr>
        <w:t xml:space="preserve">prie </w:t>
      </w:r>
    </w:p>
    <w:p w14:paraId="7802DCD7" w14:textId="2071EDA7" w:rsidR="002D40B9" w:rsidRDefault="002D40B9" w:rsidP="002D40B9">
      <w:pPr>
        <w:tabs>
          <w:tab w:val="left" w:pos="10575"/>
          <w:tab w:val="left" w:pos="11265"/>
        </w:tabs>
        <w:jc w:val="both"/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</w:t>
      </w:r>
      <w:r w:rsidRPr="002D40B9">
        <w:rPr>
          <w:caps w:val="0"/>
          <w:szCs w:val="24"/>
          <w:lang w:eastAsia="lt-LT"/>
        </w:rPr>
        <w:t xml:space="preserve"> </w:t>
      </w:r>
      <w:r w:rsidR="009C0D96">
        <w:rPr>
          <w:caps w:val="0"/>
          <w:szCs w:val="24"/>
          <w:lang w:eastAsia="lt-LT"/>
        </w:rPr>
        <w:t>Aplinkos</w:t>
      </w:r>
      <w:r w:rsidR="00154275">
        <w:rPr>
          <w:caps w:val="0"/>
          <w:szCs w:val="24"/>
          <w:lang w:eastAsia="lt-LT"/>
        </w:rPr>
        <w:t xml:space="preserve"> </w:t>
      </w:r>
      <w:r w:rsidR="00154275" w:rsidRPr="00154275">
        <w:rPr>
          <w:caps w:val="0"/>
          <w:szCs w:val="24"/>
          <w:lang w:eastAsia="lt-LT"/>
        </w:rPr>
        <w:t>ministerijos</w:t>
      </w:r>
    </w:p>
    <w:p w14:paraId="188FA8D6" w14:textId="18149AC1" w:rsidR="00631388" w:rsidRDefault="002D40B9" w:rsidP="002D40B9">
      <w:pPr>
        <w:tabs>
          <w:tab w:val="left" w:pos="10575"/>
          <w:tab w:val="left" w:pos="11265"/>
        </w:tabs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</w:t>
      </w:r>
      <w:r w:rsidR="00261D2A" w:rsidRPr="00261D2A">
        <w:rPr>
          <w:caps w:val="0"/>
          <w:szCs w:val="24"/>
          <w:lang w:eastAsia="lt-LT"/>
        </w:rPr>
        <w:t>Panevėžio</w:t>
      </w:r>
      <w:r w:rsidR="00261D2A">
        <w:rPr>
          <w:caps w:val="0"/>
          <w:szCs w:val="24"/>
          <w:lang w:eastAsia="lt-LT"/>
        </w:rPr>
        <w:t xml:space="preserve"> </w:t>
      </w:r>
      <w:r w:rsidR="00261D2A" w:rsidRPr="00261D2A">
        <w:rPr>
          <w:caps w:val="0"/>
          <w:szCs w:val="24"/>
          <w:lang w:eastAsia="lt-LT"/>
        </w:rPr>
        <w:t>apygardos žemės tvarkymo</w:t>
      </w:r>
    </w:p>
    <w:p w14:paraId="6C619C39" w14:textId="03C1FD79" w:rsidR="00443872" w:rsidRPr="00397A27" w:rsidRDefault="00154275" w:rsidP="002D40B9">
      <w:pPr>
        <w:tabs>
          <w:tab w:val="left" w:pos="10575"/>
          <w:tab w:val="left" w:pos="11265"/>
        </w:tabs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</w:t>
      </w:r>
      <w:r w:rsidR="00631388">
        <w:rPr>
          <w:caps w:val="0"/>
          <w:szCs w:val="24"/>
          <w:lang w:eastAsia="lt-LT"/>
        </w:rPr>
        <w:t xml:space="preserve">ir </w:t>
      </w:r>
      <w:r w:rsidR="00261D2A" w:rsidRPr="00261D2A">
        <w:rPr>
          <w:caps w:val="0"/>
          <w:szCs w:val="24"/>
          <w:lang w:eastAsia="lt-LT"/>
        </w:rPr>
        <w:t>administravimo skyriaus</w:t>
      </w:r>
      <w:r w:rsidR="008044A6">
        <w:rPr>
          <w:caps w:val="0"/>
          <w:szCs w:val="24"/>
          <w:lang w:eastAsia="lt-LT"/>
        </w:rPr>
        <w:t xml:space="preserve"> </w:t>
      </w:r>
      <w:r w:rsidR="008044A6" w:rsidRPr="008044A6">
        <w:rPr>
          <w:caps w:val="0"/>
          <w:szCs w:val="24"/>
          <w:lang w:eastAsia="lt-LT"/>
        </w:rPr>
        <w:t>vedėjo</w:t>
      </w:r>
    </w:p>
    <w:p w14:paraId="2EF5957F" w14:textId="5E13B223" w:rsidR="00443872" w:rsidRPr="00397A27" w:rsidRDefault="00443872" w:rsidP="00443872">
      <w:pPr>
        <w:tabs>
          <w:tab w:val="left" w:pos="10905"/>
          <w:tab w:val="left" w:pos="11265"/>
        </w:tabs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20</w:t>
      </w:r>
      <w:r w:rsidR="004D37FB">
        <w:rPr>
          <w:caps w:val="0"/>
          <w:szCs w:val="24"/>
          <w:lang w:eastAsia="lt-LT"/>
        </w:rPr>
        <w:t>2</w:t>
      </w:r>
      <w:r w:rsidR="00902410">
        <w:rPr>
          <w:caps w:val="0"/>
          <w:szCs w:val="24"/>
          <w:lang w:eastAsia="lt-LT"/>
        </w:rPr>
        <w:t>6</w:t>
      </w:r>
      <w:r w:rsidR="00A04E56" w:rsidRPr="00397A27">
        <w:rPr>
          <w:caps w:val="0"/>
          <w:szCs w:val="24"/>
          <w:lang w:eastAsia="lt-LT"/>
        </w:rPr>
        <w:t xml:space="preserve"> </w:t>
      </w:r>
      <w:r w:rsidRPr="00397A27">
        <w:rPr>
          <w:caps w:val="0"/>
          <w:szCs w:val="24"/>
          <w:lang w:eastAsia="lt-LT"/>
        </w:rPr>
        <w:t>m.</w:t>
      </w:r>
      <w:r w:rsidR="00902410">
        <w:rPr>
          <w:caps w:val="0"/>
          <w:szCs w:val="24"/>
          <w:lang w:eastAsia="lt-LT"/>
        </w:rPr>
        <w:t xml:space="preserve"> balandžio  </w:t>
      </w:r>
      <w:r w:rsidR="00D53E37" w:rsidRPr="00397A27">
        <w:rPr>
          <w:caps w:val="0"/>
          <w:szCs w:val="24"/>
          <w:lang w:eastAsia="lt-LT"/>
        </w:rPr>
        <w:t xml:space="preserve">  </w:t>
      </w:r>
      <w:r w:rsidRPr="00397A27">
        <w:rPr>
          <w:caps w:val="0"/>
          <w:szCs w:val="24"/>
          <w:lang w:eastAsia="lt-LT"/>
        </w:rPr>
        <w:t xml:space="preserve"> </w:t>
      </w:r>
      <w:r w:rsidR="00757AE6" w:rsidRPr="00397A27">
        <w:rPr>
          <w:caps w:val="0"/>
          <w:szCs w:val="24"/>
          <w:lang w:eastAsia="lt-LT"/>
        </w:rPr>
        <w:t xml:space="preserve"> </w:t>
      </w:r>
      <w:r w:rsidRPr="00397A27">
        <w:rPr>
          <w:caps w:val="0"/>
          <w:szCs w:val="24"/>
          <w:lang w:eastAsia="lt-LT"/>
        </w:rPr>
        <w:t xml:space="preserve">d. įsakymu </w:t>
      </w:r>
    </w:p>
    <w:p w14:paraId="1E74FB7C" w14:textId="6A8A7E14" w:rsidR="00443872" w:rsidRPr="00397A27" w:rsidRDefault="00443872" w:rsidP="00B72DD3">
      <w:pPr>
        <w:tabs>
          <w:tab w:val="left" w:pos="10490"/>
          <w:tab w:val="left" w:pos="10915"/>
          <w:tab w:val="left" w:pos="11265"/>
        </w:tabs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Nr. </w:t>
      </w:r>
      <w:r w:rsidR="009C0D96">
        <w:rPr>
          <w:caps w:val="0"/>
          <w:szCs w:val="24"/>
          <w:lang w:eastAsia="lt-LT"/>
        </w:rPr>
        <w:t>6</w:t>
      </w:r>
      <w:r w:rsidR="005643CF">
        <w:rPr>
          <w:caps w:val="0"/>
          <w:szCs w:val="24"/>
          <w:lang w:eastAsia="lt-LT"/>
        </w:rPr>
        <w:t>RKĮ</w:t>
      </w:r>
      <w:r w:rsidRPr="00397A27">
        <w:rPr>
          <w:caps w:val="0"/>
          <w:szCs w:val="24"/>
          <w:lang w:eastAsia="lt-LT"/>
        </w:rPr>
        <w:t xml:space="preserve"> -            </w:t>
      </w:r>
    </w:p>
    <w:p w14:paraId="08E08F6E" w14:textId="77777777" w:rsidR="00927A96" w:rsidRDefault="00443872" w:rsidP="00443872">
      <w:pPr>
        <w:tabs>
          <w:tab w:val="left" w:pos="6520"/>
        </w:tabs>
        <w:ind w:right="567"/>
        <w:jc w:val="both"/>
        <w:rPr>
          <w:caps w:val="0"/>
          <w:sz w:val="22"/>
          <w:lang w:eastAsia="lt-LT"/>
        </w:rPr>
      </w:pPr>
      <w:r w:rsidRPr="00443872">
        <w:rPr>
          <w:caps w:val="0"/>
          <w:sz w:val="22"/>
          <w:lang w:eastAsia="lt-LT"/>
        </w:rPr>
        <w:t xml:space="preserve">                                                                                                                                                       </w:t>
      </w:r>
    </w:p>
    <w:p w14:paraId="29EB1819" w14:textId="77777777" w:rsidR="008E654D" w:rsidRDefault="00443872" w:rsidP="001244C9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 w:rsidRPr="00050653">
        <w:rPr>
          <w:b/>
          <w:caps w:val="0"/>
          <w:color w:val="000000"/>
          <w:spacing w:val="-2"/>
          <w:szCs w:val="24"/>
          <w:lang w:eastAsia="lt-LT"/>
        </w:rPr>
        <w:t xml:space="preserve">ASMENŲ, PATEIKUSIŲ PRAŠYMUS GRĄŽINTI NATŪRA, PERDUOTI AR SUTEIKTI NUOSAVYBĖN NEATLYGINTINAI ŽEMĖS, </w:t>
      </w:r>
    </w:p>
    <w:p w14:paraId="3B084635" w14:textId="64118301" w:rsidR="008E654D" w:rsidRDefault="00443872" w:rsidP="001244C9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 w:rsidRPr="00050653">
        <w:rPr>
          <w:b/>
          <w:caps w:val="0"/>
          <w:color w:val="000000"/>
          <w:spacing w:val="-2"/>
          <w:szCs w:val="24"/>
          <w:lang w:eastAsia="lt-LT"/>
        </w:rPr>
        <w:t xml:space="preserve">MIŠKO SKLYPUS AR VANDENS TELKINIUS, TAIP PAT PARDUOTI, IŠNUOMOTI, PERDUOTI NEATLYGINTINAI NAUDOTIS ARBA PATIKĖJIMO TEISE VALSTYBINĖS ŽEMĖS SKLYPUS </w:t>
      </w:r>
      <w:r w:rsidR="00A04E56" w:rsidRPr="00050653">
        <w:rPr>
          <w:b/>
          <w:caps w:val="0"/>
          <w:color w:val="000000"/>
          <w:spacing w:val="-2"/>
          <w:szCs w:val="24"/>
          <w:lang w:eastAsia="lt-LT"/>
        </w:rPr>
        <w:t xml:space="preserve">IGNALINOS </w:t>
      </w:r>
      <w:r w:rsidRPr="00050653">
        <w:rPr>
          <w:b/>
          <w:caps w:val="0"/>
          <w:color w:val="000000"/>
          <w:spacing w:val="-2"/>
          <w:szCs w:val="24"/>
          <w:lang w:eastAsia="lt-LT"/>
        </w:rPr>
        <w:t xml:space="preserve"> RAJONO </w:t>
      </w:r>
      <w:r w:rsidR="00ED2179">
        <w:rPr>
          <w:b/>
          <w:caps w:val="0"/>
          <w:color w:val="000000"/>
          <w:spacing w:val="-2"/>
          <w:szCs w:val="24"/>
          <w:lang w:eastAsia="lt-LT"/>
        </w:rPr>
        <w:t>RIMŠĖS</w:t>
      </w:r>
      <w:r w:rsidR="00AB7FDE">
        <w:rPr>
          <w:b/>
          <w:caps w:val="0"/>
          <w:color w:val="000000"/>
          <w:spacing w:val="-2"/>
          <w:szCs w:val="24"/>
          <w:lang w:eastAsia="lt-LT"/>
        </w:rPr>
        <w:t xml:space="preserve"> </w:t>
      </w:r>
      <w:r w:rsidR="0054621C">
        <w:rPr>
          <w:b/>
          <w:caps w:val="0"/>
          <w:color w:val="000000"/>
          <w:spacing w:val="-2"/>
          <w:szCs w:val="24"/>
          <w:lang w:eastAsia="lt-LT"/>
        </w:rPr>
        <w:t xml:space="preserve">SENIŪNIJOS </w:t>
      </w:r>
    </w:p>
    <w:p w14:paraId="477A31E6" w14:textId="6DB2D859" w:rsidR="00923D3A" w:rsidRPr="001244C9" w:rsidRDefault="00AB7FDE" w:rsidP="001244C9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>
        <w:rPr>
          <w:b/>
          <w:caps w:val="0"/>
          <w:color w:val="000000"/>
          <w:spacing w:val="-2"/>
          <w:szCs w:val="24"/>
          <w:lang w:eastAsia="lt-LT"/>
        </w:rPr>
        <w:t>M</w:t>
      </w:r>
      <w:r w:rsidR="00ED2179">
        <w:rPr>
          <w:b/>
          <w:caps w:val="0"/>
          <w:color w:val="000000"/>
          <w:spacing w:val="-2"/>
          <w:szCs w:val="24"/>
          <w:lang w:eastAsia="lt-LT"/>
        </w:rPr>
        <w:t>EIKŠTŲ</w:t>
      </w:r>
      <w:r w:rsidR="0054621C">
        <w:rPr>
          <w:b/>
          <w:caps w:val="0"/>
          <w:color w:val="000000"/>
          <w:spacing w:val="-2"/>
          <w:szCs w:val="24"/>
          <w:lang w:eastAsia="lt-LT"/>
        </w:rPr>
        <w:t xml:space="preserve"> </w:t>
      </w:r>
      <w:r w:rsidR="001244C9">
        <w:rPr>
          <w:b/>
          <w:caps w:val="0"/>
          <w:color w:val="000000"/>
          <w:spacing w:val="-2"/>
          <w:szCs w:val="24"/>
          <w:lang w:eastAsia="lt-LT"/>
        </w:rPr>
        <w:t xml:space="preserve">KADASTRO VIETOVĖJE, </w:t>
      </w:r>
      <w:r w:rsidR="00CD5D5E">
        <w:rPr>
          <w:b/>
          <w:caps w:val="0"/>
          <w:color w:val="000000"/>
          <w:spacing w:val="-2"/>
          <w:szCs w:val="24"/>
          <w:lang w:eastAsia="lt-LT"/>
        </w:rPr>
        <w:t>SĄRAŠAS</w:t>
      </w:r>
    </w:p>
    <w:p w14:paraId="35D92BCF" w14:textId="77777777" w:rsidR="000C5968" w:rsidRDefault="000C5968" w:rsidP="00D062B4">
      <w:pPr>
        <w:tabs>
          <w:tab w:val="left" w:pos="6520"/>
        </w:tabs>
        <w:ind w:left="2008" w:right="567"/>
        <w:jc w:val="both"/>
        <w:rPr>
          <w:caps w:val="0"/>
          <w:sz w:val="22"/>
          <w:lang w:eastAsia="lt-LT"/>
        </w:rPr>
      </w:pPr>
    </w:p>
    <w:p w14:paraId="134BB6DB" w14:textId="2EB907B7" w:rsidR="007A4048" w:rsidRDefault="007A4048" w:rsidP="007A4048">
      <w:pPr>
        <w:jc w:val="center"/>
        <w:rPr>
          <w:b/>
          <w:caps w:val="0"/>
          <w:szCs w:val="24"/>
        </w:rPr>
      </w:pPr>
      <w:r w:rsidRPr="007A4048">
        <w:rPr>
          <w:b/>
          <w:caps w:val="0"/>
          <w:szCs w:val="24"/>
          <w:lang w:eastAsia="lt-LT"/>
        </w:rPr>
        <w:t xml:space="preserve">XII. </w:t>
      </w:r>
      <w:r w:rsidRPr="007A4048">
        <w:rPr>
          <w:b/>
          <w:caps w:val="0"/>
          <w:szCs w:val="24"/>
        </w:rPr>
        <w:t xml:space="preserve">Parduodami, nuomojami, perduodami neatlygintinai naudotis ar patikėjimo teise žemės sklypai kitais įstatymų nustatytais atvejais. </w:t>
      </w:r>
    </w:p>
    <w:p w14:paraId="5AB2B5C4" w14:textId="77777777" w:rsidR="00074809" w:rsidRPr="007A4048" w:rsidRDefault="00074809" w:rsidP="007A4048">
      <w:pPr>
        <w:jc w:val="center"/>
        <w:rPr>
          <w:b/>
          <w:caps w:val="0"/>
          <w:szCs w:val="24"/>
        </w:rPr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86"/>
        <w:gridCol w:w="2977"/>
        <w:gridCol w:w="992"/>
        <w:gridCol w:w="2126"/>
        <w:gridCol w:w="992"/>
        <w:gridCol w:w="851"/>
        <w:gridCol w:w="1134"/>
        <w:gridCol w:w="1276"/>
        <w:gridCol w:w="850"/>
        <w:gridCol w:w="819"/>
      </w:tblGrid>
      <w:tr w:rsidR="007A4048" w:rsidRPr="007A4048" w14:paraId="344ED354" w14:textId="77777777" w:rsidTr="00C30B73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019D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Eil. Nr.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9C9A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Fizinio asmens vardas, pavardė ar juridinio asmens arba kitos užsienio organizacijos pavadinimas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C57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Prašymo gavimo teritoriniame skyriuje data ir numeris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5A72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žemės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96B0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miško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BE86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vandens telkinio</w:t>
            </w:r>
          </w:p>
        </w:tc>
      </w:tr>
      <w:tr w:rsidR="007A4048" w:rsidRPr="007A4048" w14:paraId="2653C8DF" w14:textId="77777777" w:rsidTr="00C30B73">
        <w:trPr>
          <w:trHeight w:val="104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FD47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7CBC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2060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C1D0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74763894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74E2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2D41EA54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6577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Įsiterpusio žemės ploto Nr.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74FB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27706021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AC81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22FAA007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EF7F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Įsiterpusio žemės ploto Nr.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86C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66D08C3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358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42327F8B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</w:tr>
      <w:tr w:rsidR="007A4048" w:rsidRPr="007A4048" w14:paraId="2C4CF0BB" w14:textId="77777777" w:rsidTr="00C30B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D086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A9C0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1B5E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BF4A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4111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F214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DF5B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63BA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9CDA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3F93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9EDB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11</w:t>
            </w:r>
          </w:p>
        </w:tc>
      </w:tr>
      <w:tr w:rsidR="00BD6B16" w:rsidRPr="007A4048" w14:paraId="6E606559" w14:textId="77777777" w:rsidTr="00C30B73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9554" w14:textId="49953D11" w:rsidR="00BD6B16" w:rsidRPr="007A4048" w:rsidRDefault="002F7727" w:rsidP="00BD6B1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2282" w14:textId="77777777" w:rsidR="00BD6B16" w:rsidRPr="00C926B3" w:rsidRDefault="00BD6B16" w:rsidP="00BD6B16">
            <w:pPr>
              <w:jc w:val="center"/>
              <w:rPr>
                <w:caps w:val="0"/>
                <w:szCs w:val="24"/>
                <w:lang w:eastAsia="lt-LT"/>
              </w:rPr>
            </w:pPr>
            <w:r w:rsidRPr="00C926B3">
              <w:rPr>
                <w:caps w:val="0"/>
                <w:szCs w:val="24"/>
                <w:lang w:eastAsia="lt-LT"/>
              </w:rPr>
              <w:t>VĮ Valstybinių miškų</w:t>
            </w:r>
          </w:p>
          <w:p w14:paraId="1DEA8777" w14:textId="35EC9C56" w:rsidR="00BD6B16" w:rsidRDefault="00BD6B16" w:rsidP="00BD6B16">
            <w:pPr>
              <w:jc w:val="center"/>
              <w:rPr>
                <w:caps w:val="0"/>
                <w:szCs w:val="24"/>
                <w:lang w:eastAsia="lt-LT"/>
              </w:rPr>
            </w:pPr>
            <w:r w:rsidRPr="00C926B3">
              <w:rPr>
                <w:caps w:val="0"/>
                <w:szCs w:val="24"/>
                <w:lang w:eastAsia="lt-LT"/>
              </w:rPr>
              <w:t>urėdijos Ignalinos regioninis padalinys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B2CD" w14:textId="5136512E" w:rsidR="00BD6B16" w:rsidRPr="007A4048" w:rsidRDefault="00BD6B16" w:rsidP="00BD6B16">
            <w:pPr>
              <w:rPr>
                <w:caps w:val="0"/>
                <w:szCs w:val="24"/>
                <w:lang w:eastAsia="lt-LT"/>
              </w:rPr>
            </w:pPr>
            <w:r w:rsidRPr="00B62634">
              <w:rPr>
                <w:caps w:val="0"/>
                <w:szCs w:val="24"/>
                <w:lang w:eastAsia="lt-LT"/>
              </w:rPr>
              <w:t>2025-</w:t>
            </w:r>
            <w:r>
              <w:rPr>
                <w:caps w:val="0"/>
                <w:szCs w:val="24"/>
                <w:lang w:eastAsia="lt-LT"/>
              </w:rPr>
              <w:t>11</w:t>
            </w:r>
            <w:r w:rsidRPr="00B62634">
              <w:rPr>
                <w:caps w:val="0"/>
                <w:szCs w:val="24"/>
                <w:lang w:eastAsia="lt-LT"/>
              </w:rPr>
              <w:t>-</w:t>
            </w:r>
            <w:r>
              <w:rPr>
                <w:caps w:val="0"/>
                <w:szCs w:val="24"/>
                <w:lang w:eastAsia="lt-LT"/>
              </w:rPr>
              <w:t>14</w:t>
            </w:r>
            <w:r w:rsidRPr="00B62634">
              <w:rPr>
                <w:caps w:val="0"/>
                <w:szCs w:val="24"/>
                <w:lang w:eastAsia="lt-LT"/>
              </w:rPr>
              <w:t>, Nr. 1GD-</w:t>
            </w:r>
            <w:r>
              <w:rPr>
                <w:caps w:val="0"/>
                <w:szCs w:val="24"/>
                <w:lang w:eastAsia="lt-LT"/>
              </w:rPr>
              <w:t>94158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42C1" w14:textId="2BD5258F" w:rsidR="00BD6B16" w:rsidRDefault="00BD6B16" w:rsidP="00BD6B16">
            <w:pPr>
              <w:jc w:val="center"/>
              <w:rPr>
                <w:caps w:val="0"/>
                <w:szCs w:val="24"/>
                <w:lang w:eastAsia="lt-LT"/>
              </w:rPr>
            </w:pPr>
            <w:r w:rsidRPr="00C926B3">
              <w:rPr>
                <w:caps w:val="0"/>
                <w:szCs w:val="24"/>
                <w:lang w:eastAsia="lt-LT"/>
              </w:rPr>
              <w:t>30,00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CF9E" w14:textId="2B0E9C3E" w:rsidR="00BD6B16" w:rsidRPr="007B393F" w:rsidRDefault="00BD6B16" w:rsidP="00BD6B16">
            <w:pPr>
              <w:jc w:val="center"/>
              <w:rPr>
                <w:caps w:val="0"/>
                <w:szCs w:val="24"/>
                <w:lang w:eastAsia="lt-LT"/>
              </w:rPr>
            </w:pPr>
            <w:r w:rsidRPr="00C926B3">
              <w:rPr>
                <w:caps w:val="0"/>
                <w:szCs w:val="24"/>
                <w:lang w:eastAsia="lt-LT"/>
              </w:rPr>
              <w:t>patikėjimo teise valdyti(valstybinės reikšmės miškams priskirti)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8A48" w14:textId="77777777" w:rsidR="00BD6B16" w:rsidRPr="00BD6B16" w:rsidRDefault="00BD6B16" w:rsidP="00BD6B16">
            <w:pPr>
              <w:jc w:val="center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DA99" w14:textId="77777777" w:rsidR="00BD6B16" w:rsidRPr="007A4048" w:rsidRDefault="00BD6B16" w:rsidP="00BD6B16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15BF" w14:textId="77777777" w:rsidR="00BD6B16" w:rsidRPr="00BD6B16" w:rsidRDefault="00BD6B16" w:rsidP="00BD6B16">
            <w:pPr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40506" w14:textId="77777777" w:rsidR="00BD6B16" w:rsidRPr="00BD6B16" w:rsidRDefault="00BD6B16" w:rsidP="00BD6B16">
            <w:pPr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7958" w14:textId="77777777" w:rsidR="00BD6B16" w:rsidRPr="00BD6B16" w:rsidRDefault="00BD6B16" w:rsidP="00BD6B16">
            <w:pPr>
              <w:jc w:val="center"/>
              <w:rPr>
                <w:b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E75C" w14:textId="77777777" w:rsidR="00BD6B16" w:rsidRPr="00BD6B16" w:rsidRDefault="00BD6B16" w:rsidP="00BD6B16">
            <w:pPr>
              <w:jc w:val="center"/>
              <w:rPr>
                <w:b/>
                <w:szCs w:val="24"/>
              </w:rPr>
            </w:pPr>
          </w:p>
        </w:tc>
      </w:tr>
      <w:tr w:rsidR="002F7727" w:rsidRPr="007A4048" w14:paraId="7A2150E2" w14:textId="77777777" w:rsidTr="00C30B73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C0B0" w14:textId="16C20CF6" w:rsidR="002F7727" w:rsidRDefault="002F7727" w:rsidP="002F772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004D" w14:textId="7D01320B" w:rsidR="002F7727" w:rsidRDefault="002F7727" w:rsidP="002F7727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2DB7" w14:textId="41FD4BCA" w:rsidR="002F7727" w:rsidRDefault="002F7727" w:rsidP="002F7727">
            <w:pPr>
              <w:jc w:val="both"/>
              <w:rPr>
                <w:caps w:val="0"/>
                <w:szCs w:val="24"/>
                <w:lang w:eastAsia="lt-LT"/>
              </w:rPr>
            </w:pPr>
            <w:r w:rsidRPr="0055034A">
              <w:rPr>
                <w:caps w:val="0"/>
                <w:szCs w:val="24"/>
                <w:lang w:eastAsia="lt-LT"/>
              </w:rPr>
              <w:t>2025-</w:t>
            </w:r>
            <w:r>
              <w:rPr>
                <w:caps w:val="0"/>
                <w:szCs w:val="24"/>
                <w:lang w:eastAsia="lt-LT"/>
              </w:rPr>
              <w:t>11</w:t>
            </w:r>
            <w:r w:rsidRPr="0055034A">
              <w:rPr>
                <w:caps w:val="0"/>
                <w:szCs w:val="24"/>
                <w:lang w:eastAsia="lt-LT"/>
              </w:rPr>
              <w:t>-</w:t>
            </w:r>
            <w:r>
              <w:rPr>
                <w:caps w:val="0"/>
                <w:szCs w:val="24"/>
                <w:lang w:eastAsia="lt-LT"/>
              </w:rPr>
              <w:t>27</w:t>
            </w:r>
            <w:r w:rsidRPr="0055034A">
              <w:rPr>
                <w:caps w:val="0"/>
                <w:szCs w:val="24"/>
                <w:lang w:eastAsia="lt-LT"/>
              </w:rPr>
              <w:t>, Nr.1GP-</w:t>
            </w:r>
            <w:r w:rsidRPr="00D9699F">
              <w:rPr>
                <w:caps w:val="0"/>
                <w:szCs w:val="24"/>
                <w:lang w:eastAsia="lt-LT"/>
              </w:rPr>
              <w:t>5</w:t>
            </w:r>
            <w:r>
              <w:rPr>
                <w:caps w:val="0"/>
                <w:szCs w:val="24"/>
                <w:lang w:eastAsia="lt-LT"/>
              </w:rPr>
              <w:t>2909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919B" w14:textId="2D5156CE" w:rsidR="002F7727" w:rsidRDefault="002F7727" w:rsidP="002F7727">
            <w:pPr>
              <w:jc w:val="center"/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>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D622" w14:textId="247BEF2F" w:rsidR="002F7727" w:rsidRPr="0078584D" w:rsidRDefault="002F7727" w:rsidP="002F7727">
            <w:pPr>
              <w:jc w:val="center"/>
              <w:rPr>
                <w:caps w:val="0"/>
                <w:szCs w:val="24"/>
                <w:lang w:eastAsia="lt-LT"/>
              </w:rPr>
            </w:pPr>
            <w:r w:rsidRPr="00052D6A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7C57" w14:textId="77777777" w:rsidR="002F7727" w:rsidRPr="007A4048" w:rsidRDefault="002F7727" w:rsidP="002F7727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F2F8" w14:textId="77777777" w:rsidR="002F7727" w:rsidRPr="007A4048" w:rsidRDefault="002F7727" w:rsidP="002F7727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D428" w14:textId="77777777" w:rsidR="002F7727" w:rsidRPr="007A4048" w:rsidRDefault="002F7727" w:rsidP="002F7727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E7FC" w14:textId="77777777" w:rsidR="002F7727" w:rsidRPr="007A4048" w:rsidRDefault="002F7727" w:rsidP="002F7727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8623" w14:textId="77777777" w:rsidR="002F7727" w:rsidRPr="007A4048" w:rsidRDefault="002F7727" w:rsidP="002F7727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D384" w14:textId="77777777" w:rsidR="002F7727" w:rsidRPr="007A4048" w:rsidRDefault="002F7727" w:rsidP="002F7727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392B5A" w:rsidRPr="007A4048" w14:paraId="7758A78C" w14:textId="77777777" w:rsidTr="00C30B73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C72F" w14:textId="2D780652" w:rsidR="00392B5A" w:rsidRPr="007A4048" w:rsidRDefault="002F7727" w:rsidP="00392B5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39E2" w14:textId="31E9DE49" w:rsidR="00392B5A" w:rsidRDefault="00392B5A" w:rsidP="001D3F54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447A" w14:textId="525745D9" w:rsidR="00392B5A" w:rsidRPr="007A4048" w:rsidRDefault="0070500E" w:rsidP="00392B5A">
            <w:pPr>
              <w:jc w:val="both"/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 xml:space="preserve">2026-01-21, </w:t>
            </w:r>
            <w:r w:rsidRPr="0070500E">
              <w:rPr>
                <w:caps w:val="0"/>
                <w:szCs w:val="24"/>
                <w:lang w:eastAsia="lt-LT"/>
              </w:rPr>
              <w:t>Nr.1GP</w:t>
            </w:r>
            <w:r>
              <w:rPr>
                <w:caps w:val="0"/>
                <w:szCs w:val="24"/>
                <w:lang w:eastAsia="lt-LT"/>
              </w:rPr>
              <w:t>ds</w:t>
            </w:r>
            <w:r w:rsidR="002F7727">
              <w:rPr>
                <w:caps w:val="0"/>
                <w:szCs w:val="24"/>
                <w:lang w:eastAsia="lt-LT"/>
              </w:rPr>
              <w:t>-3075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F110" w14:textId="0184FD41" w:rsidR="00392B5A" w:rsidRDefault="00323BB0" w:rsidP="000413D6">
            <w:pPr>
              <w:jc w:val="center"/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>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A64A" w14:textId="0D98E7EC" w:rsidR="00392B5A" w:rsidRPr="007A4048" w:rsidRDefault="00392B5A" w:rsidP="00392B5A">
            <w:pPr>
              <w:jc w:val="center"/>
              <w:rPr>
                <w:caps w:val="0"/>
                <w:szCs w:val="24"/>
                <w:lang w:eastAsia="lt-LT"/>
              </w:rPr>
            </w:pPr>
            <w:r w:rsidRPr="0078584D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368E" w14:textId="77777777" w:rsidR="00392B5A" w:rsidRPr="007A4048" w:rsidRDefault="00392B5A" w:rsidP="00392B5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BEFA" w14:textId="77777777" w:rsidR="00392B5A" w:rsidRPr="007A4048" w:rsidRDefault="00392B5A" w:rsidP="00392B5A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4B0D" w14:textId="77777777" w:rsidR="00392B5A" w:rsidRPr="007A4048" w:rsidRDefault="00392B5A" w:rsidP="00392B5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D71D" w14:textId="77777777" w:rsidR="00392B5A" w:rsidRPr="007A4048" w:rsidRDefault="00392B5A" w:rsidP="00392B5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3F82" w14:textId="77777777" w:rsidR="00392B5A" w:rsidRPr="007A4048" w:rsidRDefault="00392B5A" w:rsidP="00392B5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6579" w14:textId="77777777" w:rsidR="00392B5A" w:rsidRPr="007A4048" w:rsidRDefault="00392B5A" w:rsidP="00392B5A">
            <w:pPr>
              <w:jc w:val="center"/>
              <w:rPr>
                <w:b/>
                <w:szCs w:val="24"/>
                <w:lang w:val="en-AU"/>
              </w:rPr>
            </w:pPr>
          </w:p>
        </w:tc>
      </w:tr>
    </w:tbl>
    <w:p w14:paraId="70E78A0B" w14:textId="16880727" w:rsidR="0055034A" w:rsidRDefault="00921A75" w:rsidP="00921A75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</w:t>
      </w:r>
    </w:p>
    <w:sectPr w:rsidR="0055034A" w:rsidSect="00665E20">
      <w:headerReference w:type="even" r:id="rId8"/>
      <w:headerReference w:type="default" r:id="rId9"/>
      <w:footerReference w:type="even" r:id="rId10"/>
      <w:footerReference w:type="default" r:id="rId11"/>
      <w:pgSz w:w="16840" w:h="11907" w:orient="landscape" w:code="9"/>
      <w:pgMar w:top="1843" w:right="567" w:bottom="568" w:left="1134" w:header="567" w:footer="0" w:gutter="0"/>
      <w:pgNumType w:chapStyle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DDC5E" w14:textId="77777777" w:rsidR="0020495E" w:rsidRDefault="0020495E">
      <w:r>
        <w:separator/>
      </w:r>
    </w:p>
  </w:endnote>
  <w:endnote w:type="continuationSeparator" w:id="0">
    <w:p w14:paraId="46B2B966" w14:textId="77777777" w:rsidR="0020495E" w:rsidRDefault="002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Sitka Small"/>
    <w:charset w:val="00"/>
    <w:family w:val="auto"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74AD" w14:textId="77777777" w:rsidR="00B30376" w:rsidRDefault="00B303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14152B" w14:textId="77777777" w:rsidR="00B30376" w:rsidRDefault="00B303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08D0" w14:textId="77777777" w:rsidR="00B30376" w:rsidRDefault="00B3037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E1180" w14:textId="77777777" w:rsidR="0020495E" w:rsidRDefault="0020495E">
      <w:r>
        <w:separator/>
      </w:r>
    </w:p>
  </w:footnote>
  <w:footnote w:type="continuationSeparator" w:id="0">
    <w:p w14:paraId="5B47CA7C" w14:textId="77777777" w:rsidR="0020495E" w:rsidRDefault="002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7D045" w14:textId="77777777" w:rsidR="00B30376" w:rsidRDefault="00B303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CDBC30" w14:textId="77777777" w:rsidR="00B30376" w:rsidRDefault="00B303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03BEB" w14:textId="77777777" w:rsidR="00CE15ED" w:rsidRDefault="00CE15ED">
    <w:pPr>
      <w:pStyle w:val="Header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BA55CB">
      <w:rPr>
        <w:noProof/>
      </w:rPr>
      <w:t>3</w:t>
    </w:r>
    <w:r>
      <w:fldChar w:fldCharType="end"/>
    </w:r>
  </w:p>
  <w:p w14:paraId="3157835C" w14:textId="77777777" w:rsidR="00CE15ED" w:rsidRPr="00CE15ED" w:rsidRDefault="00CE15ED">
    <w:pPr>
      <w:pStyle w:val="Header"/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856"/>
    <w:multiLevelType w:val="hybridMultilevel"/>
    <w:tmpl w:val="0526D0A0"/>
    <w:lvl w:ilvl="0" w:tplc="2F346166">
      <w:start w:val="1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68" w:hanging="360"/>
      </w:pPr>
    </w:lvl>
    <w:lvl w:ilvl="2" w:tplc="0427001B" w:tentative="1">
      <w:start w:val="1"/>
      <w:numFmt w:val="lowerRoman"/>
      <w:lvlText w:val="%3."/>
      <w:lvlJc w:val="right"/>
      <w:pPr>
        <w:ind w:left="3088" w:hanging="180"/>
      </w:pPr>
    </w:lvl>
    <w:lvl w:ilvl="3" w:tplc="0427000F" w:tentative="1">
      <w:start w:val="1"/>
      <w:numFmt w:val="decimal"/>
      <w:lvlText w:val="%4."/>
      <w:lvlJc w:val="left"/>
      <w:pPr>
        <w:ind w:left="3808" w:hanging="360"/>
      </w:pPr>
    </w:lvl>
    <w:lvl w:ilvl="4" w:tplc="04270019" w:tentative="1">
      <w:start w:val="1"/>
      <w:numFmt w:val="lowerLetter"/>
      <w:lvlText w:val="%5."/>
      <w:lvlJc w:val="left"/>
      <w:pPr>
        <w:ind w:left="4528" w:hanging="360"/>
      </w:pPr>
    </w:lvl>
    <w:lvl w:ilvl="5" w:tplc="0427001B" w:tentative="1">
      <w:start w:val="1"/>
      <w:numFmt w:val="lowerRoman"/>
      <w:lvlText w:val="%6."/>
      <w:lvlJc w:val="right"/>
      <w:pPr>
        <w:ind w:left="5248" w:hanging="180"/>
      </w:pPr>
    </w:lvl>
    <w:lvl w:ilvl="6" w:tplc="0427000F" w:tentative="1">
      <w:start w:val="1"/>
      <w:numFmt w:val="decimal"/>
      <w:lvlText w:val="%7."/>
      <w:lvlJc w:val="left"/>
      <w:pPr>
        <w:ind w:left="5968" w:hanging="360"/>
      </w:pPr>
    </w:lvl>
    <w:lvl w:ilvl="7" w:tplc="04270019" w:tentative="1">
      <w:start w:val="1"/>
      <w:numFmt w:val="lowerLetter"/>
      <w:lvlText w:val="%8."/>
      <w:lvlJc w:val="left"/>
      <w:pPr>
        <w:ind w:left="6688" w:hanging="360"/>
      </w:pPr>
    </w:lvl>
    <w:lvl w:ilvl="8" w:tplc="0427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0C166B56"/>
    <w:multiLevelType w:val="hybridMultilevel"/>
    <w:tmpl w:val="4E22F310"/>
    <w:lvl w:ilvl="0" w:tplc="A42A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967B7B"/>
    <w:multiLevelType w:val="multilevel"/>
    <w:tmpl w:val="49662C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 w15:restartNumberingAfterBreak="0">
    <w:nsid w:val="1B1F301D"/>
    <w:multiLevelType w:val="multilevel"/>
    <w:tmpl w:val="13F61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0F21BF"/>
    <w:multiLevelType w:val="hybridMultilevel"/>
    <w:tmpl w:val="CF047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3E12CC"/>
    <w:multiLevelType w:val="hybridMultilevel"/>
    <w:tmpl w:val="613CC3EC"/>
    <w:lvl w:ilvl="0" w:tplc="A0C6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3C6D1D"/>
    <w:multiLevelType w:val="multilevel"/>
    <w:tmpl w:val="61B83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7E08C6"/>
    <w:multiLevelType w:val="hybridMultilevel"/>
    <w:tmpl w:val="F7123596"/>
    <w:lvl w:ilvl="0" w:tplc="76FABBA4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F1130"/>
    <w:multiLevelType w:val="hybridMultilevel"/>
    <w:tmpl w:val="78861D78"/>
    <w:lvl w:ilvl="0" w:tplc="271E36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36C66"/>
    <w:multiLevelType w:val="hybridMultilevel"/>
    <w:tmpl w:val="F5CC1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D28C8"/>
    <w:multiLevelType w:val="hybridMultilevel"/>
    <w:tmpl w:val="11FC62AE"/>
    <w:lvl w:ilvl="0" w:tplc="042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123DD"/>
    <w:multiLevelType w:val="multilevel"/>
    <w:tmpl w:val="7BE45C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7C3383B"/>
    <w:multiLevelType w:val="hybridMultilevel"/>
    <w:tmpl w:val="F6966266"/>
    <w:lvl w:ilvl="0" w:tplc="C94E2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CB3397"/>
    <w:multiLevelType w:val="hybridMultilevel"/>
    <w:tmpl w:val="17824A0E"/>
    <w:lvl w:ilvl="0" w:tplc="CBE823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806FE3"/>
    <w:multiLevelType w:val="multilevel"/>
    <w:tmpl w:val="017EAFA4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8882182">
    <w:abstractNumId w:val="5"/>
  </w:num>
  <w:num w:numId="2" w16cid:durableId="1527211965">
    <w:abstractNumId w:val="16"/>
  </w:num>
  <w:num w:numId="3" w16cid:durableId="607812807">
    <w:abstractNumId w:val="13"/>
  </w:num>
  <w:num w:numId="4" w16cid:durableId="2018537361">
    <w:abstractNumId w:val="6"/>
  </w:num>
  <w:num w:numId="5" w16cid:durableId="1570656707">
    <w:abstractNumId w:val="15"/>
  </w:num>
  <w:num w:numId="6" w16cid:durableId="1801992702">
    <w:abstractNumId w:val="11"/>
  </w:num>
  <w:num w:numId="7" w16cid:durableId="706758301">
    <w:abstractNumId w:val="12"/>
  </w:num>
  <w:num w:numId="8" w16cid:durableId="716315400">
    <w:abstractNumId w:val="7"/>
  </w:num>
  <w:num w:numId="9" w16cid:durableId="468667290">
    <w:abstractNumId w:val="14"/>
  </w:num>
  <w:num w:numId="10" w16cid:durableId="598878362">
    <w:abstractNumId w:val="10"/>
  </w:num>
  <w:num w:numId="11" w16cid:durableId="1980457428">
    <w:abstractNumId w:val="1"/>
  </w:num>
  <w:num w:numId="12" w16cid:durableId="1664116941">
    <w:abstractNumId w:val="4"/>
  </w:num>
  <w:num w:numId="13" w16cid:durableId="1043678595">
    <w:abstractNumId w:val="3"/>
  </w:num>
  <w:num w:numId="14" w16cid:durableId="1844934880">
    <w:abstractNumId w:val="2"/>
  </w:num>
  <w:num w:numId="15" w16cid:durableId="543249977">
    <w:abstractNumId w:val="8"/>
  </w:num>
  <w:num w:numId="16" w16cid:durableId="1859199250">
    <w:abstractNumId w:val="0"/>
  </w:num>
  <w:num w:numId="17" w16cid:durableId="12681959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31"/>
    <w:rsid w:val="000029B0"/>
    <w:rsid w:val="00002E17"/>
    <w:rsid w:val="00005A18"/>
    <w:rsid w:val="000110C7"/>
    <w:rsid w:val="00011BDE"/>
    <w:rsid w:val="00012A0C"/>
    <w:rsid w:val="000142C6"/>
    <w:rsid w:val="000169C9"/>
    <w:rsid w:val="00027F0C"/>
    <w:rsid w:val="000336C7"/>
    <w:rsid w:val="0003623F"/>
    <w:rsid w:val="000413D6"/>
    <w:rsid w:val="000433D4"/>
    <w:rsid w:val="00043E0B"/>
    <w:rsid w:val="000442D4"/>
    <w:rsid w:val="00050653"/>
    <w:rsid w:val="00051C9C"/>
    <w:rsid w:val="00052C1A"/>
    <w:rsid w:val="00052D6A"/>
    <w:rsid w:val="0005371F"/>
    <w:rsid w:val="0005704F"/>
    <w:rsid w:val="00061493"/>
    <w:rsid w:val="00064722"/>
    <w:rsid w:val="00065A9B"/>
    <w:rsid w:val="00067E9F"/>
    <w:rsid w:val="00070861"/>
    <w:rsid w:val="00070CE4"/>
    <w:rsid w:val="00074809"/>
    <w:rsid w:val="00082EFC"/>
    <w:rsid w:val="000847EF"/>
    <w:rsid w:val="00087E69"/>
    <w:rsid w:val="00090863"/>
    <w:rsid w:val="00092136"/>
    <w:rsid w:val="00092D36"/>
    <w:rsid w:val="00093979"/>
    <w:rsid w:val="00095FD2"/>
    <w:rsid w:val="00096647"/>
    <w:rsid w:val="0009793C"/>
    <w:rsid w:val="000A2EB5"/>
    <w:rsid w:val="000A50E8"/>
    <w:rsid w:val="000A534F"/>
    <w:rsid w:val="000A5D7B"/>
    <w:rsid w:val="000B4CF3"/>
    <w:rsid w:val="000B79A0"/>
    <w:rsid w:val="000B7C64"/>
    <w:rsid w:val="000C0FD4"/>
    <w:rsid w:val="000C21B7"/>
    <w:rsid w:val="000C5968"/>
    <w:rsid w:val="000D540E"/>
    <w:rsid w:val="000E0647"/>
    <w:rsid w:val="000E0864"/>
    <w:rsid w:val="000E3761"/>
    <w:rsid w:val="000F2400"/>
    <w:rsid w:val="00100462"/>
    <w:rsid w:val="001020DC"/>
    <w:rsid w:val="00113C55"/>
    <w:rsid w:val="00122331"/>
    <w:rsid w:val="00124428"/>
    <w:rsid w:val="001244C9"/>
    <w:rsid w:val="00124C1D"/>
    <w:rsid w:val="00124C7E"/>
    <w:rsid w:val="00125CB5"/>
    <w:rsid w:val="0013189F"/>
    <w:rsid w:val="001338AE"/>
    <w:rsid w:val="00133A9E"/>
    <w:rsid w:val="001357CF"/>
    <w:rsid w:val="00135E71"/>
    <w:rsid w:val="0014208A"/>
    <w:rsid w:val="001443E1"/>
    <w:rsid w:val="00147073"/>
    <w:rsid w:val="00150E91"/>
    <w:rsid w:val="00152890"/>
    <w:rsid w:val="00153A42"/>
    <w:rsid w:val="00154275"/>
    <w:rsid w:val="001549FB"/>
    <w:rsid w:val="00160F0E"/>
    <w:rsid w:val="0016132B"/>
    <w:rsid w:val="00163789"/>
    <w:rsid w:val="00165066"/>
    <w:rsid w:val="00182A4A"/>
    <w:rsid w:val="00185644"/>
    <w:rsid w:val="0018652F"/>
    <w:rsid w:val="00195CC1"/>
    <w:rsid w:val="001971CD"/>
    <w:rsid w:val="001A3C9A"/>
    <w:rsid w:val="001A5C9C"/>
    <w:rsid w:val="001B3B2E"/>
    <w:rsid w:val="001B74E2"/>
    <w:rsid w:val="001C1176"/>
    <w:rsid w:val="001C1EFE"/>
    <w:rsid w:val="001C2E26"/>
    <w:rsid w:val="001C5DCB"/>
    <w:rsid w:val="001D04F3"/>
    <w:rsid w:val="001D1FCF"/>
    <w:rsid w:val="001D2387"/>
    <w:rsid w:val="001D3F54"/>
    <w:rsid w:val="001D4AFE"/>
    <w:rsid w:val="001D7272"/>
    <w:rsid w:val="001E6E6A"/>
    <w:rsid w:val="001F32A4"/>
    <w:rsid w:val="001F3626"/>
    <w:rsid w:val="001F401F"/>
    <w:rsid w:val="001F66FF"/>
    <w:rsid w:val="00204420"/>
    <w:rsid w:val="0020495E"/>
    <w:rsid w:val="00205EAD"/>
    <w:rsid w:val="00213B79"/>
    <w:rsid w:val="00214C3C"/>
    <w:rsid w:val="002244F5"/>
    <w:rsid w:val="00225D7E"/>
    <w:rsid w:val="00230B64"/>
    <w:rsid w:val="0023102E"/>
    <w:rsid w:val="00234FB2"/>
    <w:rsid w:val="00235CD0"/>
    <w:rsid w:val="0024379B"/>
    <w:rsid w:val="00246E90"/>
    <w:rsid w:val="0025368A"/>
    <w:rsid w:val="0025380C"/>
    <w:rsid w:val="00254D62"/>
    <w:rsid w:val="002577E0"/>
    <w:rsid w:val="00261D2A"/>
    <w:rsid w:val="00266B61"/>
    <w:rsid w:val="00271A91"/>
    <w:rsid w:val="0027493C"/>
    <w:rsid w:val="00275F69"/>
    <w:rsid w:val="00275FB8"/>
    <w:rsid w:val="002775AB"/>
    <w:rsid w:val="00281C2F"/>
    <w:rsid w:val="00284A0A"/>
    <w:rsid w:val="0029031E"/>
    <w:rsid w:val="00292085"/>
    <w:rsid w:val="00292A05"/>
    <w:rsid w:val="00296D79"/>
    <w:rsid w:val="00296FAC"/>
    <w:rsid w:val="002976C7"/>
    <w:rsid w:val="00297787"/>
    <w:rsid w:val="002A5F3D"/>
    <w:rsid w:val="002B00EF"/>
    <w:rsid w:val="002B2358"/>
    <w:rsid w:val="002B7E94"/>
    <w:rsid w:val="002C44D3"/>
    <w:rsid w:val="002C5CFD"/>
    <w:rsid w:val="002D1025"/>
    <w:rsid w:val="002D3916"/>
    <w:rsid w:val="002D40B9"/>
    <w:rsid w:val="002D6EAA"/>
    <w:rsid w:val="002D7790"/>
    <w:rsid w:val="002E620B"/>
    <w:rsid w:val="002E6CBF"/>
    <w:rsid w:val="002E6CD7"/>
    <w:rsid w:val="002E7A57"/>
    <w:rsid w:val="002F5F2E"/>
    <w:rsid w:val="002F71B1"/>
    <w:rsid w:val="002F7727"/>
    <w:rsid w:val="00305DAA"/>
    <w:rsid w:val="00312EE8"/>
    <w:rsid w:val="00313B9B"/>
    <w:rsid w:val="00317265"/>
    <w:rsid w:val="00317F98"/>
    <w:rsid w:val="00322B34"/>
    <w:rsid w:val="00323BB0"/>
    <w:rsid w:val="00325030"/>
    <w:rsid w:val="00327ED8"/>
    <w:rsid w:val="00340971"/>
    <w:rsid w:val="0034665E"/>
    <w:rsid w:val="00346836"/>
    <w:rsid w:val="003475AE"/>
    <w:rsid w:val="0035041E"/>
    <w:rsid w:val="0035071E"/>
    <w:rsid w:val="0035112E"/>
    <w:rsid w:val="00356E92"/>
    <w:rsid w:val="00361935"/>
    <w:rsid w:val="003635E3"/>
    <w:rsid w:val="00365370"/>
    <w:rsid w:val="003657D7"/>
    <w:rsid w:val="00365892"/>
    <w:rsid w:val="003671BA"/>
    <w:rsid w:val="00367839"/>
    <w:rsid w:val="003728B1"/>
    <w:rsid w:val="00373201"/>
    <w:rsid w:val="0037771B"/>
    <w:rsid w:val="00377801"/>
    <w:rsid w:val="00382C07"/>
    <w:rsid w:val="00385605"/>
    <w:rsid w:val="00386782"/>
    <w:rsid w:val="00392B5A"/>
    <w:rsid w:val="003958D0"/>
    <w:rsid w:val="003962F7"/>
    <w:rsid w:val="00396A5A"/>
    <w:rsid w:val="00397A27"/>
    <w:rsid w:val="003A0E84"/>
    <w:rsid w:val="003A37E8"/>
    <w:rsid w:val="003A4B73"/>
    <w:rsid w:val="003A4FBE"/>
    <w:rsid w:val="003A5AD4"/>
    <w:rsid w:val="003B0C27"/>
    <w:rsid w:val="003B20A9"/>
    <w:rsid w:val="003B4838"/>
    <w:rsid w:val="003B67D3"/>
    <w:rsid w:val="003C1560"/>
    <w:rsid w:val="003C2253"/>
    <w:rsid w:val="003C516D"/>
    <w:rsid w:val="003C5C6B"/>
    <w:rsid w:val="003C6481"/>
    <w:rsid w:val="003C65EB"/>
    <w:rsid w:val="003D1991"/>
    <w:rsid w:val="003D50D9"/>
    <w:rsid w:val="003E00A1"/>
    <w:rsid w:val="003E5AE7"/>
    <w:rsid w:val="003E5FBB"/>
    <w:rsid w:val="003F45F8"/>
    <w:rsid w:val="003F71CB"/>
    <w:rsid w:val="00401FF8"/>
    <w:rsid w:val="004042B7"/>
    <w:rsid w:val="0040461C"/>
    <w:rsid w:val="00406592"/>
    <w:rsid w:val="00425526"/>
    <w:rsid w:val="0042655E"/>
    <w:rsid w:val="004327EA"/>
    <w:rsid w:val="00434869"/>
    <w:rsid w:val="0044006F"/>
    <w:rsid w:val="00440DDD"/>
    <w:rsid w:val="004426AC"/>
    <w:rsid w:val="00443872"/>
    <w:rsid w:val="00445D36"/>
    <w:rsid w:val="00447DED"/>
    <w:rsid w:val="00450B76"/>
    <w:rsid w:val="004531D4"/>
    <w:rsid w:val="00453A25"/>
    <w:rsid w:val="004611B2"/>
    <w:rsid w:val="00461913"/>
    <w:rsid w:val="0046197F"/>
    <w:rsid w:val="00461BA8"/>
    <w:rsid w:val="00473A56"/>
    <w:rsid w:val="00476C7F"/>
    <w:rsid w:val="00480167"/>
    <w:rsid w:val="0048079E"/>
    <w:rsid w:val="004817A2"/>
    <w:rsid w:val="00481F00"/>
    <w:rsid w:val="00484E0D"/>
    <w:rsid w:val="00486084"/>
    <w:rsid w:val="0048797F"/>
    <w:rsid w:val="00487B41"/>
    <w:rsid w:val="004975A4"/>
    <w:rsid w:val="004A0296"/>
    <w:rsid w:val="004A5910"/>
    <w:rsid w:val="004A5C6B"/>
    <w:rsid w:val="004B0B09"/>
    <w:rsid w:val="004B3A75"/>
    <w:rsid w:val="004C1576"/>
    <w:rsid w:val="004C32F7"/>
    <w:rsid w:val="004C3F82"/>
    <w:rsid w:val="004C79D4"/>
    <w:rsid w:val="004D32E9"/>
    <w:rsid w:val="004D3715"/>
    <w:rsid w:val="004D37FB"/>
    <w:rsid w:val="004D39F5"/>
    <w:rsid w:val="004D5245"/>
    <w:rsid w:val="004D5F98"/>
    <w:rsid w:val="004D716F"/>
    <w:rsid w:val="004D71BE"/>
    <w:rsid w:val="004E1330"/>
    <w:rsid w:val="004E137D"/>
    <w:rsid w:val="004E31F4"/>
    <w:rsid w:val="004E7C3B"/>
    <w:rsid w:val="004E7ED6"/>
    <w:rsid w:val="004F7BDE"/>
    <w:rsid w:val="00504C69"/>
    <w:rsid w:val="00505460"/>
    <w:rsid w:val="00505E21"/>
    <w:rsid w:val="00506FAF"/>
    <w:rsid w:val="0051019C"/>
    <w:rsid w:val="00511712"/>
    <w:rsid w:val="00512094"/>
    <w:rsid w:val="005154EC"/>
    <w:rsid w:val="0051703A"/>
    <w:rsid w:val="0052103A"/>
    <w:rsid w:val="00521295"/>
    <w:rsid w:val="00522892"/>
    <w:rsid w:val="005228DC"/>
    <w:rsid w:val="00526174"/>
    <w:rsid w:val="00526DE2"/>
    <w:rsid w:val="00531FF7"/>
    <w:rsid w:val="0054621C"/>
    <w:rsid w:val="00546FD4"/>
    <w:rsid w:val="00547EA7"/>
    <w:rsid w:val="0055034A"/>
    <w:rsid w:val="00550D23"/>
    <w:rsid w:val="00553FD4"/>
    <w:rsid w:val="0055617A"/>
    <w:rsid w:val="00560077"/>
    <w:rsid w:val="0056362E"/>
    <w:rsid w:val="005643CF"/>
    <w:rsid w:val="00571A25"/>
    <w:rsid w:val="00581387"/>
    <w:rsid w:val="005872DF"/>
    <w:rsid w:val="00592322"/>
    <w:rsid w:val="005B098B"/>
    <w:rsid w:val="005B0997"/>
    <w:rsid w:val="005B2EE9"/>
    <w:rsid w:val="005B421A"/>
    <w:rsid w:val="005B7E48"/>
    <w:rsid w:val="005C1BA8"/>
    <w:rsid w:val="005C1DC4"/>
    <w:rsid w:val="005C3547"/>
    <w:rsid w:val="005C4B53"/>
    <w:rsid w:val="005C5679"/>
    <w:rsid w:val="005C5B0A"/>
    <w:rsid w:val="005C7096"/>
    <w:rsid w:val="005D2E2D"/>
    <w:rsid w:val="005D628C"/>
    <w:rsid w:val="005D699B"/>
    <w:rsid w:val="005E01D9"/>
    <w:rsid w:val="005E1C22"/>
    <w:rsid w:val="005E4A0A"/>
    <w:rsid w:val="005E50DE"/>
    <w:rsid w:val="005E53ED"/>
    <w:rsid w:val="005E58FC"/>
    <w:rsid w:val="005F1108"/>
    <w:rsid w:val="005F47F3"/>
    <w:rsid w:val="005F638C"/>
    <w:rsid w:val="0060533C"/>
    <w:rsid w:val="00610DE2"/>
    <w:rsid w:val="00615B14"/>
    <w:rsid w:val="006168C9"/>
    <w:rsid w:val="00617787"/>
    <w:rsid w:val="006179BD"/>
    <w:rsid w:val="00625AB6"/>
    <w:rsid w:val="00631388"/>
    <w:rsid w:val="00643CB1"/>
    <w:rsid w:val="006446AC"/>
    <w:rsid w:val="00644971"/>
    <w:rsid w:val="0064576C"/>
    <w:rsid w:val="00645BD4"/>
    <w:rsid w:val="00646512"/>
    <w:rsid w:val="00650D65"/>
    <w:rsid w:val="006536B2"/>
    <w:rsid w:val="006558B5"/>
    <w:rsid w:val="00655CE1"/>
    <w:rsid w:val="006577C6"/>
    <w:rsid w:val="00660237"/>
    <w:rsid w:val="006608A2"/>
    <w:rsid w:val="00660C4A"/>
    <w:rsid w:val="00660EBB"/>
    <w:rsid w:val="00662FA0"/>
    <w:rsid w:val="00665E20"/>
    <w:rsid w:val="00667C4E"/>
    <w:rsid w:val="00677B5E"/>
    <w:rsid w:val="00681B1C"/>
    <w:rsid w:val="0068241E"/>
    <w:rsid w:val="00687624"/>
    <w:rsid w:val="00690848"/>
    <w:rsid w:val="0069205D"/>
    <w:rsid w:val="00692598"/>
    <w:rsid w:val="006946A5"/>
    <w:rsid w:val="00694F1D"/>
    <w:rsid w:val="00696D06"/>
    <w:rsid w:val="00697B09"/>
    <w:rsid w:val="006A1A29"/>
    <w:rsid w:val="006A29B2"/>
    <w:rsid w:val="006A7467"/>
    <w:rsid w:val="006B0B05"/>
    <w:rsid w:val="006B2273"/>
    <w:rsid w:val="006C0393"/>
    <w:rsid w:val="006C079B"/>
    <w:rsid w:val="006C7FFA"/>
    <w:rsid w:val="006D1954"/>
    <w:rsid w:val="006D46F3"/>
    <w:rsid w:val="006D5725"/>
    <w:rsid w:val="006E44DA"/>
    <w:rsid w:val="006E61FF"/>
    <w:rsid w:val="006E7DB9"/>
    <w:rsid w:val="006F167F"/>
    <w:rsid w:val="006F5CEC"/>
    <w:rsid w:val="006F5E76"/>
    <w:rsid w:val="007008AF"/>
    <w:rsid w:val="00700D69"/>
    <w:rsid w:val="007034FA"/>
    <w:rsid w:val="00704EA4"/>
    <w:rsid w:val="0070500E"/>
    <w:rsid w:val="007119E9"/>
    <w:rsid w:val="00711E4F"/>
    <w:rsid w:val="007126C3"/>
    <w:rsid w:val="00716348"/>
    <w:rsid w:val="0072103F"/>
    <w:rsid w:val="00722996"/>
    <w:rsid w:val="00725AD5"/>
    <w:rsid w:val="00730476"/>
    <w:rsid w:val="00732047"/>
    <w:rsid w:val="00733EB3"/>
    <w:rsid w:val="00735536"/>
    <w:rsid w:val="00736252"/>
    <w:rsid w:val="00745875"/>
    <w:rsid w:val="00745B53"/>
    <w:rsid w:val="00746E4A"/>
    <w:rsid w:val="0074719D"/>
    <w:rsid w:val="0075068B"/>
    <w:rsid w:val="007520C7"/>
    <w:rsid w:val="00756EBF"/>
    <w:rsid w:val="00757AE6"/>
    <w:rsid w:val="00761E84"/>
    <w:rsid w:val="0076333A"/>
    <w:rsid w:val="007651D8"/>
    <w:rsid w:val="007659A8"/>
    <w:rsid w:val="00775C8E"/>
    <w:rsid w:val="00777FA5"/>
    <w:rsid w:val="00780391"/>
    <w:rsid w:val="00783818"/>
    <w:rsid w:val="0078551C"/>
    <w:rsid w:val="00793FB1"/>
    <w:rsid w:val="007A0A55"/>
    <w:rsid w:val="007A308E"/>
    <w:rsid w:val="007A4048"/>
    <w:rsid w:val="007A50BC"/>
    <w:rsid w:val="007B393F"/>
    <w:rsid w:val="007C1ED5"/>
    <w:rsid w:val="007C7F42"/>
    <w:rsid w:val="007D30FB"/>
    <w:rsid w:val="007D34F6"/>
    <w:rsid w:val="007D38CA"/>
    <w:rsid w:val="007E5727"/>
    <w:rsid w:val="00801C11"/>
    <w:rsid w:val="008044A6"/>
    <w:rsid w:val="00804F2C"/>
    <w:rsid w:val="00806BA0"/>
    <w:rsid w:val="00811A06"/>
    <w:rsid w:val="00815339"/>
    <w:rsid w:val="00817672"/>
    <w:rsid w:val="008179B6"/>
    <w:rsid w:val="008250AB"/>
    <w:rsid w:val="00826A71"/>
    <w:rsid w:val="00837008"/>
    <w:rsid w:val="00837D5E"/>
    <w:rsid w:val="0084171C"/>
    <w:rsid w:val="00841BAF"/>
    <w:rsid w:val="0084605C"/>
    <w:rsid w:val="008478C9"/>
    <w:rsid w:val="00851952"/>
    <w:rsid w:val="00851CAA"/>
    <w:rsid w:val="0085474B"/>
    <w:rsid w:val="00855499"/>
    <w:rsid w:val="008554F0"/>
    <w:rsid w:val="00860B20"/>
    <w:rsid w:val="008621F7"/>
    <w:rsid w:val="00865E05"/>
    <w:rsid w:val="00870C67"/>
    <w:rsid w:val="00871F5C"/>
    <w:rsid w:val="008751B8"/>
    <w:rsid w:val="0087581D"/>
    <w:rsid w:val="00875C5F"/>
    <w:rsid w:val="00876883"/>
    <w:rsid w:val="00886B59"/>
    <w:rsid w:val="00892400"/>
    <w:rsid w:val="00894D0E"/>
    <w:rsid w:val="00896092"/>
    <w:rsid w:val="0089701D"/>
    <w:rsid w:val="008972CD"/>
    <w:rsid w:val="008A1938"/>
    <w:rsid w:val="008A7502"/>
    <w:rsid w:val="008B05F1"/>
    <w:rsid w:val="008B40F5"/>
    <w:rsid w:val="008C068A"/>
    <w:rsid w:val="008C19EB"/>
    <w:rsid w:val="008C251A"/>
    <w:rsid w:val="008C3B2E"/>
    <w:rsid w:val="008C3CBC"/>
    <w:rsid w:val="008C7519"/>
    <w:rsid w:val="008D3E86"/>
    <w:rsid w:val="008D4A5D"/>
    <w:rsid w:val="008D5B3B"/>
    <w:rsid w:val="008D6C25"/>
    <w:rsid w:val="008E000C"/>
    <w:rsid w:val="008E42B5"/>
    <w:rsid w:val="008E654D"/>
    <w:rsid w:val="008F0239"/>
    <w:rsid w:val="008F1E63"/>
    <w:rsid w:val="008F61C5"/>
    <w:rsid w:val="00902410"/>
    <w:rsid w:val="009056E8"/>
    <w:rsid w:val="00912884"/>
    <w:rsid w:val="009175EA"/>
    <w:rsid w:val="00921A75"/>
    <w:rsid w:val="00923D3A"/>
    <w:rsid w:val="00924BBA"/>
    <w:rsid w:val="009270EF"/>
    <w:rsid w:val="00927A96"/>
    <w:rsid w:val="00930769"/>
    <w:rsid w:val="00934AF0"/>
    <w:rsid w:val="00940DAE"/>
    <w:rsid w:val="009426B0"/>
    <w:rsid w:val="009431FE"/>
    <w:rsid w:val="009433F2"/>
    <w:rsid w:val="009470BD"/>
    <w:rsid w:val="00947AA1"/>
    <w:rsid w:val="00950DDA"/>
    <w:rsid w:val="00950FAD"/>
    <w:rsid w:val="00952A25"/>
    <w:rsid w:val="00961791"/>
    <w:rsid w:val="00962304"/>
    <w:rsid w:val="00962C34"/>
    <w:rsid w:val="00970AD2"/>
    <w:rsid w:val="0097198D"/>
    <w:rsid w:val="00973590"/>
    <w:rsid w:val="009757F4"/>
    <w:rsid w:val="0099133C"/>
    <w:rsid w:val="009920F4"/>
    <w:rsid w:val="009930BC"/>
    <w:rsid w:val="00995273"/>
    <w:rsid w:val="00995DE9"/>
    <w:rsid w:val="00997578"/>
    <w:rsid w:val="0099771B"/>
    <w:rsid w:val="009A6E46"/>
    <w:rsid w:val="009B39D4"/>
    <w:rsid w:val="009B43D6"/>
    <w:rsid w:val="009B4E6E"/>
    <w:rsid w:val="009C0D96"/>
    <w:rsid w:val="009C2DB8"/>
    <w:rsid w:val="009D0A59"/>
    <w:rsid w:val="009D0A89"/>
    <w:rsid w:val="009D2B7E"/>
    <w:rsid w:val="009D591C"/>
    <w:rsid w:val="009D6B12"/>
    <w:rsid w:val="009D6BB8"/>
    <w:rsid w:val="009E1C00"/>
    <w:rsid w:val="009E25CE"/>
    <w:rsid w:val="009E33CB"/>
    <w:rsid w:val="009E74EF"/>
    <w:rsid w:val="009F4871"/>
    <w:rsid w:val="00A0250B"/>
    <w:rsid w:val="00A03B64"/>
    <w:rsid w:val="00A04E56"/>
    <w:rsid w:val="00A106F5"/>
    <w:rsid w:val="00A142AC"/>
    <w:rsid w:val="00A1441E"/>
    <w:rsid w:val="00A144A7"/>
    <w:rsid w:val="00A1799C"/>
    <w:rsid w:val="00A2397E"/>
    <w:rsid w:val="00A24E22"/>
    <w:rsid w:val="00A26CCB"/>
    <w:rsid w:val="00A32EED"/>
    <w:rsid w:val="00A33B65"/>
    <w:rsid w:val="00A33DF5"/>
    <w:rsid w:val="00A4550F"/>
    <w:rsid w:val="00A554AD"/>
    <w:rsid w:val="00A55CC0"/>
    <w:rsid w:val="00A55E31"/>
    <w:rsid w:val="00A563F4"/>
    <w:rsid w:val="00A62EBC"/>
    <w:rsid w:val="00A66DF5"/>
    <w:rsid w:val="00A67A58"/>
    <w:rsid w:val="00A70378"/>
    <w:rsid w:val="00A7345D"/>
    <w:rsid w:val="00A74DCF"/>
    <w:rsid w:val="00A750E0"/>
    <w:rsid w:val="00A779C3"/>
    <w:rsid w:val="00A84B3F"/>
    <w:rsid w:val="00A9193B"/>
    <w:rsid w:val="00A95360"/>
    <w:rsid w:val="00A97878"/>
    <w:rsid w:val="00A97AAA"/>
    <w:rsid w:val="00AA1021"/>
    <w:rsid w:val="00AA2E59"/>
    <w:rsid w:val="00AA41F2"/>
    <w:rsid w:val="00AA43D4"/>
    <w:rsid w:val="00AB14AD"/>
    <w:rsid w:val="00AB2E36"/>
    <w:rsid w:val="00AB31FA"/>
    <w:rsid w:val="00AB4A99"/>
    <w:rsid w:val="00AB710A"/>
    <w:rsid w:val="00AB7FDE"/>
    <w:rsid w:val="00AC2137"/>
    <w:rsid w:val="00AC4873"/>
    <w:rsid w:val="00AC4B61"/>
    <w:rsid w:val="00AC7D55"/>
    <w:rsid w:val="00AD06B8"/>
    <w:rsid w:val="00AD115A"/>
    <w:rsid w:val="00AD3A71"/>
    <w:rsid w:val="00AD4300"/>
    <w:rsid w:val="00AD4501"/>
    <w:rsid w:val="00AD5468"/>
    <w:rsid w:val="00AD6FD0"/>
    <w:rsid w:val="00AE1733"/>
    <w:rsid w:val="00AF1079"/>
    <w:rsid w:val="00AF4503"/>
    <w:rsid w:val="00B00654"/>
    <w:rsid w:val="00B00AE0"/>
    <w:rsid w:val="00B0689D"/>
    <w:rsid w:val="00B10225"/>
    <w:rsid w:val="00B1254B"/>
    <w:rsid w:val="00B2091C"/>
    <w:rsid w:val="00B26C26"/>
    <w:rsid w:val="00B27983"/>
    <w:rsid w:val="00B30376"/>
    <w:rsid w:val="00B33C12"/>
    <w:rsid w:val="00B35489"/>
    <w:rsid w:val="00B357AA"/>
    <w:rsid w:val="00B443E0"/>
    <w:rsid w:val="00B45B34"/>
    <w:rsid w:val="00B5080F"/>
    <w:rsid w:val="00B50D69"/>
    <w:rsid w:val="00B51477"/>
    <w:rsid w:val="00B51DA5"/>
    <w:rsid w:val="00B52D8A"/>
    <w:rsid w:val="00B53581"/>
    <w:rsid w:val="00B61F51"/>
    <w:rsid w:val="00B63323"/>
    <w:rsid w:val="00B63A7B"/>
    <w:rsid w:val="00B64296"/>
    <w:rsid w:val="00B6751A"/>
    <w:rsid w:val="00B72DD3"/>
    <w:rsid w:val="00B732E9"/>
    <w:rsid w:val="00B7573E"/>
    <w:rsid w:val="00B90895"/>
    <w:rsid w:val="00B927F1"/>
    <w:rsid w:val="00B943E6"/>
    <w:rsid w:val="00B974BE"/>
    <w:rsid w:val="00BA2237"/>
    <w:rsid w:val="00BA2D88"/>
    <w:rsid w:val="00BA55CB"/>
    <w:rsid w:val="00BA7153"/>
    <w:rsid w:val="00BA7251"/>
    <w:rsid w:val="00BA7E74"/>
    <w:rsid w:val="00BB7979"/>
    <w:rsid w:val="00BC0BB1"/>
    <w:rsid w:val="00BC5D48"/>
    <w:rsid w:val="00BD0614"/>
    <w:rsid w:val="00BD0825"/>
    <w:rsid w:val="00BD46CD"/>
    <w:rsid w:val="00BD6B16"/>
    <w:rsid w:val="00BE1B77"/>
    <w:rsid w:val="00BF237F"/>
    <w:rsid w:val="00BF7250"/>
    <w:rsid w:val="00C00922"/>
    <w:rsid w:val="00C03660"/>
    <w:rsid w:val="00C07081"/>
    <w:rsid w:val="00C10AD7"/>
    <w:rsid w:val="00C12696"/>
    <w:rsid w:val="00C13D79"/>
    <w:rsid w:val="00C15857"/>
    <w:rsid w:val="00C17085"/>
    <w:rsid w:val="00C22634"/>
    <w:rsid w:val="00C22A0C"/>
    <w:rsid w:val="00C30B52"/>
    <w:rsid w:val="00C30B73"/>
    <w:rsid w:val="00C322FD"/>
    <w:rsid w:val="00C347BF"/>
    <w:rsid w:val="00C43C2A"/>
    <w:rsid w:val="00C4413F"/>
    <w:rsid w:val="00C44B90"/>
    <w:rsid w:val="00C51AD0"/>
    <w:rsid w:val="00C6013A"/>
    <w:rsid w:val="00C6111D"/>
    <w:rsid w:val="00C61443"/>
    <w:rsid w:val="00C63C90"/>
    <w:rsid w:val="00C6439A"/>
    <w:rsid w:val="00C65D9A"/>
    <w:rsid w:val="00C71C5B"/>
    <w:rsid w:val="00C7212E"/>
    <w:rsid w:val="00C7461D"/>
    <w:rsid w:val="00C74CD0"/>
    <w:rsid w:val="00C75DBF"/>
    <w:rsid w:val="00C90873"/>
    <w:rsid w:val="00C91DB2"/>
    <w:rsid w:val="00C92E07"/>
    <w:rsid w:val="00C9326F"/>
    <w:rsid w:val="00CA11CC"/>
    <w:rsid w:val="00CA4FA0"/>
    <w:rsid w:val="00CA7FD4"/>
    <w:rsid w:val="00CB162C"/>
    <w:rsid w:val="00CB1DD8"/>
    <w:rsid w:val="00CB3A71"/>
    <w:rsid w:val="00CC1201"/>
    <w:rsid w:val="00CC1A6D"/>
    <w:rsid w:val="00CC437A"/>
    <w:rsid w:val="00CC48DF"/>
    <w:rsid w:val="00CC584E"/>
    <w:rsid w:val="00CD3080"/>
    <w:rsid w:val="00CD3E72"/>
    <w:rsid w:val="00CD5574"/>
    <w:rsid w:val="00CD5D5E"/>
    <w:rsid w:val="00CE013D"/>
    <w:rsid w:val="00CE1152"/>
    <w:rsid w:val="00CE15ED"/>
    <w:rsid w:val="00CE3A11"/>
    <w:rsid w:val="00CE7806"/>
    <w:rsid w:val="00CF1A03"/>
    <w:rsid w:val="00CF57B7"/>
    <w:rsid w:val="00D013C6"/>
    <w:rsid w:val="00D018BB"/>
    <w:rsid w:val="00D062B4"/>
    <w:rsid w:val="00D06847"/>
    <w:rsid w:val="00D1360B"/>
    <w:rsid w:val="00D14A2C"/>
    <w:rsid w:val="00D1525A"/>
    <w:rsid w:val="00D15CC7"/>
    <w:rsid w:val="00D16935"/>
    <w:rsid w:val="00D176E9"/>
    <w:rsid w:val="00D406DC"/>
    <w:rsid w:val="00D460F6"/>
    <w:rsid w:val="00D50501"/>
    <w:rsid w:val="00D53E37"/>
    <w:rsid w:val="00D552EB"/>
    <w:rsid w:val="00D55C65"/>
    <w:rsid w:val="00D55F95"/>
    <w:rsid w:val="00D63C35"/>
    <w:rsid w:val="00D64B67"/>
    <w:rsid w:val="00D661DB"/>
    <w:rsid w:val="00D67044"/>
    <w:rsid w:val="00D674A2"/>
    <w:rsid w:val="00D738FF"/>
    <w:rsid w:val="00D77339"/>
    <w:rsid w:val="00D810A6"/>
    <w:rsid w:val="00D8334C"/>
    <w:rsid w:val="00D86601"/>
    <w:rsid w:val="00D92C26"/>
    <w:rsid w:val="00D94A7D"/>
    <w:rsid w:val="00D9699F"/>
    <w:rsid w:val="00DA0075"/>
    <w:rsid w:val="00DA6CE9"/>
    <w:rsid w:val="00DB115C"/>
    <w:rsid w:val="00DB24E4"/>
    <w:rsid w:val="00DB3747"/>
    <w:rsid w:val="00DB51BF"/>
    <w:rsid w:val="00DB701F"/>
    <w:rsid w:val="00DB7123"/>
    <w:rsid w:val="00DC2368"/>
    <w:rsid w:val="00DC3C6D"/>
    <w:rsid w:val="00DC5923"/>
    <w:rsid w:val="00DD1D66"/>
    <w:rsid w:val="00DD242E"/>
    <w:rsid w:val="00DD3B0E"/>
    <w:rsid w:val="00DD66A0"/>
    <w:rsid w:val="00DE0FE7"/>
    <w:rsid w:val="00DE777C"/>
    <w:rsid w:val="00DE78F5"/>
    <w:rsid w:val="00DF19BB"/>
    <w:rsid w:val="00DF702B"/>
    <w:rsid w:val="00E00297"/>
    <w:rsid w:val="00E0369C"/>
    <w:rsid w:val="00E11F76"/>
    <w:rsid w:val="00E1441E"/>
    <w:rsid w:val="00E1770C"/>
    <w:rsid w:val="00E21902"/>
    <w:rsid w:val="00E236A6"/>
    <w:rsid w:val="00E27179"/>
    <w:rsid w:val="00E27D18"/>
    <w:rsid w:val="00E30F3A"/>
    <w:rsid w:val="00E316B2"/>
    <w:rsid w:val="00E345B5"/>
    <w:rsid w:val="00E348EB"/>
    <w:rsid w:val="00E35E39"/>
    <w:rsid w:val="00E36497"/>
    <w:rsid w:val="00E36A8D"/>
    <w:rsid w:val="00E4050B"/>
    <w:rsid w:val="00E41375"/>
    <w:rsid w:val="00E42F7B"/>
    <w:rsid w:val="00E447EC"/>
    <w:rsid w:val="00E46071"/>
    <w:rsid w:val="00E47FB5"/>
    <w:rsid w:val="00E5000F"/>
    <w:rsid w:val="00E528CB"/>
    <w:rsid w:val="00E574F4"/>
    <w:rsid w:val="00E611B8"/>
    <w:rsid w:val="00E63F49"/>
    <w:rsid w:val="00E646A0"/>
    <w:rsid w:val="00E67F3A"/>
    <w:rsid w:val="00E707FC"/>
    <w:rsid w:val="00E714D4"/>
    <w:rsid w:val="00E73DF2"/>
    <w:rsid w:val="00E74429"/>
    <w:rsid w:val="00E7528D"/>
    <w:rsid w:val="00E775C5"/>
    <w:rsid w:val="00E83E13"/>
    <w:rsid w:val="00E8617D"/>
    <w:rsid w:val="00E86FF0"/>
    <w:rsid w:val="00E90A12"/>
    <w:rsid w:val="00E93159"/>
    <w:rsid w:val="00E9516E"/>
    <w:rsid w:val="00E9700A"/>
    <w:rsid w:val="00EA004A"/>
    <w:rsid w:val="00EA05B4"/>
    <w:rsid w:val="00EA1F74"/>
    <w:rsid w:val="00EA3C25"/>
    <w:rsid w:val="00EA6BAE"/>
    <w:rsid w:val="00EA714B"/>
    <w:rsid w:val="00EB74B9"/>
    <w:rsid w:val="00EC1E95"/>
    <w:rsid w:val="00EC3687"/>
    <w:rsid w:val="00EC6414"/>
    <w:rsid w:val="00EC6FE1"/>
    <w:rsid w:val="00ED2179"/>
    <w:rsid w:val="00ED6997"/>
    <w:rsid w:val="00ED76B9"/>
    <w:rsid w:val="00EE4BB2"/>
    <w:rsid w:val="00EE4F82"/>
    <w:rsid w:val="00EE7319"/>
    <w:rsid w:val="00EF47EA"/>
    <w:rsid w:val="00EF6671"/>
    <w:rsid w:val="00F04A10"/>
    <w:rsid w:val="00F04C0B"/>
    <w:rsid w:val="00F15007"/>
    <w:rsid w:val="00F16665"/>
    <w:rsid w:val="00F1784E"/>
    <w:rsid w:val="00F2155D"/>
    <w:rsid w:val="00F247A1"/>
    <w:rsid w:val="00F25D42"/>
    <w:rsid w:val="00F3099A"/>
    <w:rsid w:val="00F32297"/>
    <w:rsid w:val="00F37B63"/>
    <w:rsid w:val="00F401C6"/>
    <w:rsid w:val="00F43027"/>
    <w:rsid w:val="00F443B2"/>
    <w:rsid w:val="00F5419B"/>
    <w:rsid w:val="00F54D68"/>
    <w:rsid w:val="00F60963"/>
    <w:rsid w:val="00F61BB0"/>
    <w:rsid w:val="00F63A15"/>
    <w:rsid w:val="00F6775A"/>
    <w:rsid w:val="00F67A1C"/>
    <w:rsid w:val="00F729F9"/>
    <w:rsid w:val="00F72A6B"/>
    <w:rsid w:val="00F74ECF"/>
    <w:rsid w:val="00F773D1"/>
    <w:rsid w:val="00F84C08"/>
    <w:rsid w:val="00F84ED1"/>
    <w:rsid w:val="00F866C8"/>
    <w:rsid w:val="00F90D30"/>
    <w:rsid w:val="00FA0190"/>
    <w:rsid w:val="00FA35BD"/>
    <w:rsid w:val="00FA3C02"/>
    <w:rsid w:val="00FA5414"/>
    <w:rsid w:val="00FA64B2"/>
    <w:rsid w:val="00FA71D4"/>
    <w:rsid w:val="00FB2B8F"/>
    <w:rsid w:val="00FB2CD4"/>
    <w:rsid w:val="00FB30FE"/>
    <w:rsid w:val="00FB406E"/>
    <w:rsid w:val="00FB4731"/>
    <w:rsid w:val="00FB47CF"/>
    <w:rsid w:val="00FB6891"/>
    <w:rsid w:val="00FC3F06"/>
    <w:rsid w:val="00FC4101"/>
    <w:rsid w:val="00FC54DB"/>
    <w:rsid w:val="00FE05B7"/>
    <w:rsid w:val="00FF6762"/>
    <w:rsid w:val="370CC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A610E6"/>
  <w15:chartTrackingRefBased/>
  <w15:docId w15:val="{70670877-B69B-48AA-9D7C-FD15A139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A"/>
    <w:rPr>
      <w:caps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4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link w:val="Header"/>
    <w:uiPriority w:val="99"/>
    <w:rsid w:val="00655CE1"/>
    <w:rPr>
      <w:caps/>
      <w:sz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204420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paragraph" w:styleId="Caption">
    <w:name w:val="caption"/>
    <w:basedOn w:val="Normal"/>
    <w:next w:val="Normal"/>
    <w:qFormat/>
    <w:rsid w:val="00204420"/>
    <w:pPr>
      <w:jc w:val="center"/>
    </w:pPr>
    <w:rPr>
      <w:b/>
    </w:rPr>
  </w:style>
  <w:style w:type="table" w:styleId="TableGrid">
    <w:name w:val="Table Grid"/>
    <w:basedOn w:val="TableNormal"/>
    <w:uiPriority w:val="59"/>
    <w:rsid w:val="00AB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E84"/>
    <w:rPr>
      <w:sz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A0E84"/>
    <w:rPr>
      <w:cap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E8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0E84"/>
    <w:rPr>
      <w:b/>
      <w:bCs/>
      <w:caps/>
      <w:lang w:eastAsia="en-US"/>
    </w:rPr>
  </w:style>
  <w:style w:type="paragraph" w:styleId="Revision">
    <w:name w:val="Revision"/>
    <w:hidden/>
    <w:uiPriority w:val="99"/>
    <w:semiHidden/>
    <w:rsid w:val="00D674A2"/>
    <w:rPr>
      <w:caps/>
      <w:sz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623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03623F"/>
    <w:rPr>
      <w:caps/>
      <w:sz w:val="24"/>
      <w:lang w:eastAsia="en-US"/>
    </w:rPr>
  </w:style>
  <w:style w:type="paragraph" w:customStyle="1" w:styleId="ISTATYMAS">
    <w:name w:val="ISTATYMAS"/>
    <w:rsid w:val="004F7BDE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character" w:customStyle="1" w:styleId="clear1">
    <w:name w:val="clear1"/>
    <w:rsid w:val="004F7BDE"/>
  </w:style>
  <w:style w:type="paragraph" w:styleId="EndnoteText">
    <w:name w:val="endnote text"/>
    <w:basedOn w:val="Normal"/>
    <w:link w:val="EndnoteTextChar"/>
    <w:uiPriority w:val="99"/>
    <w:semiHidden/>
    <w:unhideWhenUsed/>
    <w:rsid w:val="00CE15ED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CE15ED"/>
    <w:rPr>
      <w:caps/>
      <w:lang w:eastAsia="en-US"/>
    </w:rPr>
  </w:style>
  <w:style w:type="character" w:styleId="EndnoteReference">
    <w:name w:val="endnote reference"/>
    <w:uiPriority w:val="99"/>
    <w:semiHidden/>
    <w:unhideWhenUsed/>
    <w:rsid w:val="00CE1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847FD-232D-4FCA-8B25-FA0774F8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24</TotalTime>
  <Pages>1</Pages>
  <Words>1655</Words>
  <Characters>944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ZUD</dc:creator>
  <cp:lastModifiedBy>Ilona Ašmėgienė</cp:lastModifiedBy>
  <cp:revision>14</cp:revision>
  <cp:lastPrinted>2019-09-25T07:04:00Z</cp:lastPrinted>
  <dcterms:created xsi:type="dcterms:W3CDTF">2025-07-03T11:40:00Z</dcterms:created>
  <dcterms:modified xsi:type="dcterms:W3CDTF">2026-04-30T10:37:00Z</dcterms:modified>
</cp:coreProperties>
</file>