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7629A" w14:textId="6B62F876" w:rsidR="00443872" w:rsidRPr="00397A27" w:rsidRDefault="00A04E56" w:rsidP="00443872">
      <w:pPr>
        <w:ind w:left="10080"/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</w:t>
      </w:r>
      <w:r w:rsidR="00397A27">
        <w:rPr>
          <w:caps w:val="0"/>
          <w:szCs w:val="24"/>
          <w:lang w:eastAsia="lt-LT"/>
        </w:rPr>
        <w:tab/>
      </w:r>
      <w:r w:rsidR="00443872" w:rsidRPr="00397A27">
        <w:rPr>
          <w:caps w:val="0"/>
          <w:szCs w:val="24"/>
          <w:lang w:eastAsia="lt-LT"/>
        </w:rPr>
        <w:t>PATVIRTINTA</w:t>
      </w:r>
    </w:p>
    <w:p w14:paraId="4389780D" w14:textId="788AA1F3" w:rsidR="002D40B9" w:rsidRDefault="00443872" w:rsidP="002D40B9">
      <w:pPr>
        <w:tabs>
          <w:tab w:val="left" w:pos="10575"/>
          <w:tab w:val="left" w:pos="11265"/>
        </w:tabs>
        <w:jc w:val="both"/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</w:t>
      </w:r>
      <w:r w:rsidR="00631388">
        <w:rPr>
          <w:caps w:val="0"/>
          <w:szCs w:val="24"/>
          <w:lang w:eastAsia="lt-LT"/>
        </w:rPr>
        <w:t xml:space="preserve">                                                    </w:t>
      </w:r>
      <w:r w:rsidRPr="00397A27">
        <w:rPr>
          <w:caps w:val="0"/>
          <w:szCs w:val="24"/>
          <w:lang w:eastAsia="lt-LT"/>
        </w:rPr>
        <w:t xml:space="preserve">Nacionalinės žemės tarnybos </w:t>
      </w:r>
      <w:r w:rsidR="002D40B9" w:rsidRPr="002D40B9">
        <w:rPr>
          <w:caps w:val="0"/>
          <w:szCs w:val="24"/>
          <w:lang w:eastAsia="lt-LT"/>
        </w:rPr>
        <w:t xml:space="preserve">prie </w:t>
      </w:r>
    </w:p>
    <w:p w14:paraId="7802DCD7" w14:textId="2071EDA7" w:rsidR="002D40B9" w:rsidRDefault="002D40B9" w:rsidP="002D40B9">
      <w:pPr>
        <w:tabs>
          <w:tab w:val="left" w:pos="10575"/>
          <w:tab w:val="left" w:pos="11265"/>
        </w:tabs>
        <w:jc w:val="both"/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</w:t>
      </w:r>
      <w:r w:rsidRPr="002D40B9">
        <w:rPr>
          <w:caps w:val="0"/>
          <w:szCs w:val="24"/>
          <w:lang w:eastAsia="lt-LT"/>
        </w:rPr>
        <w:t xml:space="preserve"> </w:t>
      </w:r>
      <w:r w:rsidR="009C0D96">
        <w:rPr>
          <w:caps w:val="0"/>
          <w:szCs w:val="24"/>
          <w:lang w:eastAsia="lt-LT"/>
        </w:rPr>
        <w:t>Aplinkos</w:t>
      </w:r>
      <w:r w:rsidR="00154275">
        <w:rPr>
          <w:caps w:val="0"/>
          <w:szCs w:val="24"/>
          <w:lang w:eastAsia="lt-LT"/>
        </w:rPr>
        <w:t xml:space="preserve"> </w:t>
      </w:r>
      <w:r w:rsidR="00154275" w:rsidRPr="00154275">
        <w:rPr>
          <w:caps w:val="0"/>
          <w:szCs w:val="24"/>
          <w:lang w:eastAsia="lt-LT"/>
        </w:rPr>
        <w:t>ministerijos</w:t>
      </w:r>
    </w:p>
    <w:p w14:paraId="188FA8D6" w14:textId="18149AC1" w:rsidR="00631388" w:rsidRDefault="002D40B9" w:rsidP="002D40B9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</w:t>
      </w:r>
      <w:r w:rsidR="00261D2A" w:rsidRPr="00261D2A">
        <w:rPr>
          <w:caps w:val="0"/>
          <w:szCs w:val="24"/>
          <w:lang w:eastAsia="lt-LT"/>
        </w:rPr>
        <w:t>Panevėžio</w:t>
      </w:r>
      <w:r w:rsidR="00261D2A">
        <w:rPr>
          <w:caps w:val="0"/>
          <w:szCs w:val="24"/>
          <w:lang w:eastAsia="lt-LT"/>
        </w:rPr>
        <w:t xml:space="preserve"> </w:t>
      </w:r>
      <w:r w:rsidR="00261D2A" w:rsidRPr="00261D2A">
        <w:rPr>
          <w:caps w:val="0"/>
          <w:szCs w:val="24"/>
          <w:lang w:eastAsia="lt-LT"/>
        </w:rPr>
        <w:t>apygardos žemės tvarkymo</w:t>
      </w:r>
    </w:p>
    <w:p w14:paraId="6C619C39" w14:textId="03C1FD79" w:rsidR="00443872" w:rsidRPr="00397A27" w:rsidRDefault="00154275" w:rsidP="002D40B9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</w:t>
      </w:r>
      <w:r w:rsidR="00631388">
        <w:rPr>
          <w:caps w:val="0"/>
          <w:szCs w:val="24"/>
          <w:lang w:eastAsia="lt-LT"/>
        </w:rPr>
        <w:t xml:space="preserve">ir </w:t>
      </w:r>
      <w:r w:rsidR="00261D2A" w:rsidRPr="00261D2A">
        <w:rPr>
          <w:caps w:val="0"/>
          <w:szCs w:val="24"/>
          <w:lang w:eastAsia="lt-LT"/>
        </w:rPr>
        <w:t>administravimo skyriaus</w:t>
      </w:r>
      <w:r w:rsidR="008044A6">
        <w:rPr>
          <w:caps w:val="0"/>
          <w:szCs w:val="24"/>
          <w:lang w:eastAsia="lt-LT"/>
        </w:rPr>
        <w:t xml:space="preserve"> </w:t>
      </w:r>
      <w:r w:rsidR="008044A6" w:rsidRPr="008044A6">
        <w:rPr>
          <w:caps w:val="0"/>
          <w:szCs w:val="24"/>
          <w:lang w:eastAsia="lt-LT"/>
        </w:rPr>
        <w:t>vedėjo</w:t>
      </w:r>
    </w:p>
    <w:p w14:paraId="2EF5957F" w14:textId="3CFAB910" w:rsidR="00443872" w:rsidRPr="00397A27" w:rsidRDefault="00443872" w:rsidP="00443872">
      <w:pPr>
        <w:tabs>
          <w:tab w:val="left" w:pos="10905"/>
          <w:tab w:val="left" w:pos="11265"/>
        </w:tabs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20</w:t>
      </w:r>
      <w:r w:rsidR="004D37FB">
        <w:rPr>
          <w:caps w:val="0"/>
          <w:szCs w:val="24"/>
          <w:lang w:eastAsia="lt-LT"/>
        </w:rPr>
        <w:t>2</w:t>
      </w:r>
      <w:r w:rsidR="00CA0E7C">
        <w:rPr>
          <w:caps w:val="0"/>
          <w:szCs w:val="24"/>
          <w:lang w:eastAsia="lt-LT"/>
        </w:rPr>
        <w:t>6</w:t>
      </w:r>
      <w:r w:rsidR="00A04E56" w:rsidRPr="00397A27">
        <w:rPr>
          <w:caps w:val="0"/>
          <w:szCs w:val="24"/>
          <w:lang w:eastAsia="lt-LT"/>
        </w:rPr>
        <w:t xml:space="preserve"> </w:t>
      </w:r>
      <w:r w:rsidRPr="00397A27">
        <w:rPr>
          <w:caps w:val="0"/>
          <w:szCs w:val="24"/>
          <w:lang w:eastAsia="lt-LT"/>
        </w:rPr>
        <w:t xml:space="preserve">m. </w:t>
      </w:r>
      <w:r w:rsidR="00CA0E7C">
        <w:rPr>
          <w:caps w:val="0"/>
          <w:szCs w:val="24"/>
          <w:lang w:eastAsia="lt-LT"/>
        </w:rPr>
        <w:t>kovo</w:t>
      </w:r>
      <w:r w:rsidR="00D53E37" w:rsidRPr="00397A27">
        <w:rPr>
          <w:caps w:val="0"/>
          <w:szCs w:val="24"/>
          <w:lang w:eastAsia="lt-LT"/>
        </w:rPr>
        <w:t xml:space="preserve"> </w:t>
      </w:r>
      <w:r w:rsidR="008E654D">
        <w:rPr>
          <w:caps w:val="0"/>
          <w:szCs w:val="24"/>
          <w:lang w:eastAsia="lt-LT"/>
        </w:rPr>
        <w:t xml:space="preserve"> </w:t>
      </w:r>
      <w:r w:rsidR="00D53E37" w:rsidRPr="00397A27">
        <w:rPr>
          <w:caps w:val="0"/>
          <w:szCs w:val="24"/>
          <w:lang w:eastAsia="lt-LT"/>
        </w:rPr>
        <w:t xml:space="preserve">   </w:t>
      </w:r>
      <w:r w:rsidRPr="00397A27">
        <w:rPr>
          <w:caps w:val="0"/>
          <w:szCs w:val="24"/>
          <w:lang w:eastAsia="lt-LT"/>
        </w:rPr>
        <w:t xml:space="preserve"> </w:t>
      </w:r>
      <w:r w:rsidR="00757AE6" w:rsidRPr="00397A27">
        <w:rPr>
          <w:caps w:val="0"/>
          <w:szCs w:val="24"/>
          <w:lang w:eastAsia="lt-LT"/>
        </w:rPr>
        <w:t xml:space="preserve"> </w:t>
      </w:r>
      <w:r w:rsidRPr="00397A27">
        <w:rPr>
          <w:caps w:val="0"/>
          <w:szCs w:val="24"/>
          <w:lang w:eastAsia="lt-LT"/>
        </w:rPr>
        <w:t xml:space="preserve">d. įsakymu </w:t>
      </w:r>
    </w:p>
    <w:p w14:paraId="1E74FB7C" w14:textId="799A80F0" w:rsidR="00443872" w:rsidRPr="00397A27" w:rsidRDefault="00443872" w:rsidP="00B72DD3">
      <w:pPr>
        <w:tabs>
          <w:tab w:val="left" w:pos="10490"/>
          <w:tab w:val="left" w:pos="10915"/>
          <w:tab w:val="left" w:pos="11265"/>
        </w:tabs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Nr. </w:t>
      </w:r>
      <w:r w:rsidR="009C0D96">
        <w:rPr>
          <w:caps w:val="0"/>
          <w:szCs w:val="24"/>
          <w:lang w:eastAsia="lt-LT"/>
        </w:rPr>
        <w:t>6</w:t>
      </w:r>
      <w:r w:rsidR="005643CF">
        <w:rPr>
          <w:caps w:val="0"/>
          <w:szCs w:val="24"/>
          <w:lang w:eastAsia="lt-LT"/>
        </w:rPr>
        <w:t>RKĮ</w:t>
      </w:r>
      <w:r w:rsidRPr="00397A27">
        <w:rPr>
          <w:caps w:val="0"/>
          <w:szCs w:val="24"/>
          <w:lang w:eastAsia="lt-LT"/>
        </w:rPr>
        <w:t xml:space="preserve"> -            </w:t>
      </w:r>
    </w:p>
    <w:p w14:paraId="08E08F6E" w14:textId="77777777" w:rsidR="00927A96" w:rsidRDefault="00443872" w:rsidP="00443872">
      <w:pPr>
        <w:tabs>
          <w:tab w:val="left" w:pos="6520"/>
        </w:tabs>
        <w:ind w:right="567"/>
        <w:jc w:val="both"/>
        <w:rPr>
          <w:caps w:val="0"/>
          <w:sz w:val="22"/>
          <w:lang w:eastAsia="lt-LT"/>
        </w:rPr>
      </w:pPr>
      <w:r w:rsidRPr="00443872">
        <w:rPr>
          <w:caps w:val="0"/>
          <w:sz w:val="22"/>
          <w:lang w:eastAsia="lt-LT"/>
        </w:rPr>
        <w:t xml:space="preserve">                                                                                                                                                       </w:t>
      </w:r>
    </w:p>
    <w:p w14:paraId="29EB1819" w14:textId="77777777" w:rsidR="008E654D" w:rsidRDefault="00443872" w:rsidP="001244C9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ASMENŲ, PATEIKUSIŲ PRAŠYMUS GRĄŽINTI NATŪRA, PERDUOTI AR SUTEIKTI NUOSAVYBĖN NEATLYGINTINAI ŽEMĖS, </w:t>
      </w:r>
    </w:p>
    <w:p w14:paraId="3B084635" w14:textId="5A2EC3B6" w:rsidR="008E654D" w:rsidRDefault="00443872" w:rsidP="001244C9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MIŠKO SKLYPUS AR VANDENS TELKINIUS, TAIP PAT PARDUOTI, IŠNUOMOTI, PERDUOTI NEATLYGINTINAI NAUDOTIS ARBA PATIKĖJIMO TEISE VALSTYBINĖS ŽEMĖS SKLYPUS </w:t>
      </w:r>
      <w:r w:rsidR="00A04E56" w:rsidRPr="00050653">
        <w:rPr>
          <w:b/>
          <w:caps w:val="0"/>
          <w:color w:val="000000"/>
          <w:spacing w:val="-2"/>
          <w:szCs w:val="24"/>
          <w:lang w:eastAsia="lt-LT"/>
        </w:rPr>
        <w:t xml:space="preserve">IGNALINOS </w:t>
      </w: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 RAJONO </w:t>
      </w:r>
      <w:r w:rsidR="00AB7FDE" w:rsidRPr="00AB7FDE">
        <w:rPr>
          <w:b/>
          <w:caps w:val="0"/>
          <w:color w:val="000000"/>
          <w:spacing w:val="-2"/>
          <w:szCs w:val="24"/>
          <w:lang w:eastAsia="lt-LT"/>
        </w:rPr>
        <w:t>N</w:t>
      </w:r>
      <w:r w:rsidR="00AB7FDE">
        <w:rPr>
          <w:b/>
          <w:caps w:val="0"/>
          <w:color w:val="000000"/>
          <w:spacing w:val="-2"/>
          <w:szCs w:val="24"/>
          <w:lang w:eastAsia="lt-LT"/>
        </w:rPr>
        <w:t>AUJOJO</w:t>
      </w:r>
      <w:r w:rsidR="00AB7FDE" w:rsidRPr="00AB7FDE">
        <w:rPr>
          <w:b/>
          <w:caps w:val="0"/>
          <w:color w:val="000000"/>
          <w:spacing w:val="-2"/>
          <w:szCs w:val="24"/>
          <w:lang w:eastAsia="lt-LT"/>
        </w:rPr>
        <w:t xml:space="preserve"> DAUGĖLIŠKIO</w:t>
      </w:r>
      <w:r w:rsidR="00AB7FDE">
        <w:rPr>
          <w:b/>
          <w:caps w:val="0"/>
          <w:color w:val="000000"/>
          <w:spacing w:val="-2"/>
          <w:szCs w:val="24"/>
          <w:lang w:eastAsia="lt-LT"/>
        </w:rPr>
        <w:t xml:space="preserve"> </w:t>
      </w:r>
      <w:r w:rsidR="0054621C">
        <w:rPr>
          <w:b/>
          <w:caps w:val="0"/>
          <w:color w:val="000000"/>
          <w:spacing w:val="-2"/>
          <w:szCs w:val="24"/>
          <w:lang w:eastAsia="lt-LT"/>
        </w:rPr>
        <w:t xml:space="preserve">SENIŪNIJOS </w:t>
      </w:r>
    </w:p>
    <w:p w14:paraId="477A31E6" w14:textId="64F496DC" w:rsidR="00923D3A" w:rsidRPr="001244C9" w:rsidRDefault="00AB7FDE" w:rsidP="001244C9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>
        <w:rPr>
          <w:b/>
          <w:caps w:val="0"/>
          <w:color w:val="000000"/>
          <w:spacing w:val="-2"/>
          <w:szCs w:val="24"/>
          <w:lang w:eastAsia="lt-LT"/>
        </w:rPr>
        <w:t>MAŽĖNŲ</w:t>
      </w:r>
      <w:r w:rsidR="0054621C">
        <w:rPr>
          <w:b/>
          <w:caps w:val="0"/>
          <w:color w:val="000000"/>
          <w:spacing w:val="-2"/>
          <w:szCs w:val="24"/>
          <w:lang w:eastAsia="lt-LT"/>
        </w:rPr>
        <w:t xml:space="preserve"> </w:t>
      </w:r>
      <w:r w:rsidR="001244C9">
        <w:rPr>
          <w:b/>
          <w:caps w:val="0"/>
          <w:color w:val="000000"/>
          <w:spacing w:val="-2"/>
          <w:szCs w:val="24"/>
          <w:lang w:eastAsia="lt-LT"/>
        </w:rPr>
        <w:t xml:space="preserve">KADASTRO VIETOVĖJE, </w:t>
      </w:r>
      <w:r w:rsidR="00CD5D5E">
        <w:rPr>
          <w:b/>
          <w:caps w:val="0"/>
          <w:color w:val="000000"/>
          <w:spacing w:val="-2"/>
          <w:szCs w:val="24"/>
          <w:lang w:eastAsia="lt-LT"/>
        </w:rPr>
        <w:t>SĄRAŠAS</w:t>
      </w:r>
    </w:p>
    <w:p w14:paraId="0B69B3E0" w14:textId="2F27D426" w:rsidR="00EA004A" w:rsidRDefault="00EA004A" w:rsidP="00A2397E">
      <w:pPr>
        <w:jc w:val="both"/>
        <w:rPr>
          <w:b/>
          <w:caps w:val="0"/>
          <w:szCs w:val="24"/>
          <w:lang w:eastAsia="lt-LT"/>
        </w:rPr>
      </w:pPr>
    </w:p>
    <w:p w14:paraId="134BB6DB" w14:textId="2EB907B7" w:rsidR="007A4048" w:rsidRDefault="007A4048" w:rsidP="007A4048">
      <w:pPr>
        <w:jc w:val="center"/>
        <w:rPr>
          <w:b/>
          <w:caps w:val="0"/>
          <w:szCs w:val="24"/>
        </w:rPr>
      </w:pPr>
      <w:r w:rsidRPr="007A4048">
        <w:rPr>
          <w:b/>
          <w:caps w:val="0"/>
          <w:szCs w:val="24"/>
          <w:lang w:eastAsia="lt-LT"/>
        </w:rPr>
        <w:t xml:space="preserve">XII. </w:t>
      </w:r>
      <w:r w:rsidRPr="007A4048">
        <w:rPr>
          <w:b/>
          <w:caps w:val="0"/>
          <w:szCs w:val="24"/>
        </w:rPr>
        <w:t xml:space="preserve">Parduodami, nuomojami, perduodami neatlygintinai naudotis ar patikėjimo teise žemės sklypai kitais įstatymų nustatytais atvejais. </w:t>
      </w:r>
    </w:p>
    <w:p w14:paraId="5AB2B5C4" w14:textId="77777777" w:rsidR="00074809" w:rsidRPr="007A4048" w:rsidRDefault="00074809" w:rsidP="007A4048">
      <w:pPr>
        <w:jc w:val="center"/>
        <w:rPr>
          <w:b/>
          <w:caps w:val="0"/>
          <w:szCs w:val="24"/>
        </w:rPr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44"/>
        <w:gridCol w:w="3119"/>
        <w:gridCol w:w="992"/>
        <w:gridCol w:w="2126"/>
        <w:gridCol w:w="851"/>
        <w:gridCol w:w="850"/>
        <w:gridCol w:w="992"/>
        <w:gridCol w:w="1276"/>
        <w:gridCol w:w="851"/>
        <w:gridCol w:w="1102"/>
      </w:tblGrid>
      <w:tr w:rsidR="007A4048" w:rsidRPr="007A4048" w14:paraId="344ED354" w14:textId="77777777" w:rsidTr="008871C2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019D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Eil. Nr.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9C9A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Fizinio asmens vardas, pavardė ar juridinio asmens arba kitos užsienio organizacijos pavadinimas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C57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Prašymo gavimo teritoriniame skyriuje data ir numeris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5A72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žemės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96B0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miško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BE86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vandens telkinio</w:t>
            </w:r>
          </w:p>
        </w:tc>
      </w:tr>
      <w:tr w:rsidR="007A4048" w:rsidRPr="007A4048" w14:paraId="2653C8DF" w14:textId="77777777" w:rsidTr="008871C2">
        <w:trPr>
          <w:trHeight w:val="104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FD47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7CBC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2060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C1D0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74763894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74E2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2D41EA54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6577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Įsiterpusio žemės ploto Nr.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74FB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27706021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AC81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22FAA007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EF7F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Įsiterpusio žemės ploto Nr.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86C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66D08C3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358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42327F8B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</w:tr>
      <w:tr w:rsidR="007A4048" w:rsidRPr="007A4048" w14:paraId="2C4CF0BB" w14:textId="77777777" w:rsidTr="008871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D086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A9C0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1B5E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BF4A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4111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F214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DF5B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63BA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9CDA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3F93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10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9EDB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11</w:t>
            </w:r>
          </w:p>
        </w:tc>
      </w:tr>
      <w:tr w:rsidR="00392B5A" w:rsidRPr="007A4048" w14:paraId="7758A78C" w14:textId="77777777" w:rsidTr="008871C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C72F" w14:textId="1516F4B0" w:rsidR="00392B5A" w:rsidRPr="007A4048" w:rsidRDefault="00183D5D" w:rsidP="00392B5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F9B8" w14:textId="77777777" w:rsidR="00C926B3" w:rsidRPr="00C926B3" w:rsidRDefault="00C926B3" w:rsidP="00C926B3">
            <w:pPr>
              <w:jc w:val="center"/>
              <w:rPr>
                <w:caps w:val="0"/>
                <w:szCs w:val="24"/>
                <w:lang w:eastAsia="lt-LT"/>
              </w:rPr>
            </w:pPr>
            <w:r w:rsidRPr="00C926B3">
              <w:rPr>
                <w:caps w:val="0"/>
                <w:szCs w:val="24"/>
                <w:lang w:eastAsia="lt-LT"/>
              </w:rPr>
              <w:t>VĮ Valstybinių miškų</w:t>
            </w:r>
          </w:p>
          <w:p w14:paraId="11DA39E2" w14:textId="18BAF312" w:rsidR="00392B5A" w:rsidRDefault="00C926B3" w:rsidP="00C926B3">
            <w:pPr>
              <w:jc w:val="center"/>
              <w:rPr>
                <w:caps w:val="0"/>
                <w:szCs w:val="24"/>
                <w:lang w:eastAsia="lt-LT"/>
              </w:rPr>
            </w:pPr>
            <w:r w:rsidRPr="00C926B3">
              <w:rPr>
                <w:caps w:val="0"/>
                <w:szCs w:val="24"/>
                <w:lang w:eastAsia="lt-LT"/>
              </w:rPr>
              <w:t>urėdijos Ignalinos regioninis padalinys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447A" w14:textId="2B44D2BC" w:rsidR="00392B5A" w:rsidRPr="007A4048" w:rsidRDefault="00B62634" w:rsidP="00392B5A">
            <w:pPr>
              <w:jc w:val="both"/>
              <w:rPr>
                <w:caps w:val="0"/>
                <w:szCs w:val="24"/>
                <w:lang w:eastAsia="lt-LT"/>
              </w:rPr>
            </w:pPr>
            <w:r w:rsidRPr="00B62634">
              <w:rPr>
                <w:caps w:val="0"/>
                <w:szCs w:val="24"/>
                <w:lang w:eastAsia="lt-LT"/>
              </w:rPr>
              <w:t>2025-03-26, Nr. 1GD-21892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F110" w14:textId="722B675A" w:rsidR="00392B5A" w:rsidRDefault="00C926B3" w:rsidP="00392B5A">
            <w:pPr>
              <w:jc w:val="center"/>
              <w:rPr>
                <w:caps w:val="0"/>
                <w:szCs w:val="24"/>
                <w:lang w:eastAsia="lt-LT"/>
              </w:rPr>
            </w:pPr>
            <w:r w:rsidRPr="00C926B3">
              <w:rPr>
                <w:caps w:val="0"/>
                <w:szCs w:val="24"/>
                <w:lang w:eastAsia="lt-LT"/>
              </w:rPr>
              <w:t>30,00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A64A" w14:textId="634DCE40" w:rsidR="00392B5A" w:rsidRPr="007A4048" w:rsidRDefault="00C926B3" w:rsidP="00392B5A">
            <w:pPr>
              <w:jc w:val="center"/>
              <w:rPr>
                <w:caps w:val="0"/>
                <w:szCs w:val="24"/>
                <w:lang w:eastAsia="lt-LT"/>
              </w:rPr>
            </w:pPr>
            <w:r w:rsidRPr="00C926B3">
              <w:rPr>
                <w:caps w:val="0"/>
                <w:szCs w:val="24"/>
                <w:lang w:eastAsia="lt-LT"/>
              </w:rPr>
              <w:t>patikėjimo teise valdyti(valstybinės reikšmės miškams priskirti)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368E" w14:textId="77777777" w:rsidR="00392B5A" w:rsidRPr="00C926B3" w:rsidRDefault="00392B5A" w:rsidP="00392B5A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BEFA" w14:textId="77777777" w:rsidR="00392B5A" w:rsidRPr="007A4048" w:rsidRDefault="00392B5A" w:rsidP="00392B5A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4B0D" w14:textId="77777777" w:rsidR="00392B5A" w:rsidRPr="00C926B3" w:rsidRDefault="00392B5A" w:rsidP="00392B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D71D" w14:textId="77777777" w:rsidR="00392B5A" w:rsidRPr="00C926B3" w:rsidRDefault="00392B5A" w:rsidP="00392B5A">
            <w:pPr>
              <w:jc w:val="center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3F82" w14:textId="77777777" w:rsidR="00392B5A" w:rsidRPr="00C926B3" w:rsidRDefault="00392B5A" w:rsidP="00392B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6579" w14:textId="77777777" w:rsidR="00392B5A" w:rsidRPr="00C926B3" w:rsidRDefault="00392B5A" w:rsidP="00392B5A">
            <w:pPr>
              <w:jc w:val="center"/>
              <w:rPr>
                <w:b/>
                <w:szCs w:val="24"/>
              </w:rPr>
            </w:pPr>
          </w:p>
        </w:tc>
      </w:tr>
      <w:tr w:rsidR="00183D5D" w:rsidRPr="007A4048" w14:paraId="3E2D0694" w14:textId="77777777" w:rsidTr="008871C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8F51" w14:textId="2CB5CFB1" w:rsidR="00183D5D" w:rsidRDefault="00183D5D" w:rsidP="00183D5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C9D4" w14:textId="42749CD2" w:rsidR="00183D5D" w:rsidRPr="00C926B3" w:rsidRDefault="00183D5D" w:rsidP="00183D5D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94B7" w14:textId="117A16D7" w:rsidR="00183D5D" w:rsidRPr="00B62634" w:rsidRDefault="00183D5D" w:rsidP="00183D5D">
            <w:pPr>
              <w:jc w:val="both"/>
              <w:rPr>
                <w:caps w:val="0"/>
                <w:szCs w:val="24"/>
                <w:lang w:eastAsia="lt-LT"/>
              </w:rPr>
            </w:pPr>
            <w:r w:rsidRPr="000951FC">
              <w:rPr>
                <w:caps w:val="0"/>
                <w:szCs w:val="24"/>
                <w:lang w:eastAsia="lt-LT"/>
              </w:rPr>
              <w:t>2025-0</w:t>
            </w:r>
            <w:r>
              <w:rPr>
                <w:caps w:val="0"/>
                <w:szCs w:val="24"/>
                <w:lang w:eastAsia="lt-LT"/>
              </w:rPr>
              <w:t>5</w:t>
            </w:r>
            <w:r w:rsidRPr="000951FC">
              <w:rPr>
                <w:caps w:val="0"/>
                <w:szCs w:val="24"/>
                <w:lang w:eastAsia="lt-LT"/>
              </w:rPr>
              <w:t>-</w:t>
            </w:r>
            <w:r>
              <w:rPr>
                <w:caps w:val="0"/>
                <w:szCs w:val="24"/>
                <w:lang w:eastAsia="lt-LT"/>
              </w:rPr>
              <w:t>30</w:t>
            </w:r>
            <w:r w:rsidRPr="000951FC">
              <w:rPr>
                <w:caps w:val="0"/>
                <w:szCs w:val="24"/>
                <w:lang w:eastAsia="lt-LT"/>
              </w:rPr>
              <w:t>, Nr.1GD-2</w:t>
            </w:r>
            <w:r>
              <w:rPr>
                <w:caps w:val="0"/>
                <w:szCs w:val="24"/>
                <w:lang w:eastAsia="lt-LT"/>
              </w:rPr>
              <w:t>5886</w:t>
            </w:r>
            <w:r w:rsidRPr="000951FC">
              <w:rPr>
                <w:caps w:val="0"/>
                <w:szCs w:val="24"/>
                <w:lang w:eastAsia="lt-LT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345B" w14:textId="13CAF439" w:rsidR="00183D5D" w:rsidRPr="00C926B3" w:rsidRDefault="00183D5D" w:rsidP="00183D5D">
            <w:pPr>
              <w:jc w:val="center"/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60,00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54E8" w14:textId="6C07F86F" w:rsidR="00183D5D" w:rsidRPr="00C926B3" w:rsidRDefault="00183D5D" w:rsidP="00183D5D">
            <w:pPr>
              <w:jc w:val="center"/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n</w:t>
            </w:r>
            <w:r w:rsidRPr="00365892">
              <w:rPr>
                <w:caps w:val="0"/>
                <w:szCs w:val="24"/>
                <w:lang w:eastAsia="lt-LT"/>
              </w:rPr>
              <w:t>uoma</w:t>
            </w:r>
            <w:r>
              <w:rPr>
                <w:caps w:val="0"/>
                <w:szCs w:val="24"/>
                <w:lang w:eastAsia="lt-LT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3DEB" w14:textId="77777777" w:rsidR="00183D5D" w:rsidRPr="00C926B3" w:rsidRDefault="00183D5D" w:rsidP="00183D5D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40F4" w14:textId="77777777" w:rsidR="00183D5D" w:rsidRPr="007A4048" w:rsidRDefault="00183D5D" w:rsidP="00183D5D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AFA7" w14:textId="77777777" w:rsidR="00183D5D" w:rsidRPr="00C926B3" w:rsidRDefault="00183D5D" w:rsidP="00183D5D">
            <w:pPr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596F" w14:textId="77777777" w:rsidR="00183D5D" w:rsidRPr="00C926B3" w:rsidRDefault="00183D5D" w:rsidP="00183D5D">
            <w:pPr>
              <w:jc w:val="center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C0E7" w14:textId="77777777" w:rsidR="00183D5D" w:rsidRPr="00C926B3" w:rsidRDefault="00183D5D" w:rsidP="00183D5D">
            <w:pPr>
              <w:jc w:val="center"/>
              <w:rPr>
                <w:b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45FE" w14:textId="77777777" w:rsidR="00183D5D" w:rsidRPr="00C926B3" w:rsidRDefault="00183D5D" w:rsidP="00183D5D">
            <w:pPr>
              <w:jc w:val="center"/>
              <w:rPr>
                <w:b/>
                <w:szCs w:val="24"/>
              </w:rPr>
            </w:pPr>
          </w:p>
        </w:tc>
      </w:tr>
      <w:tr w:rsidR="005E2820" w:rsidRPr="007A4048" w14:paraId="5C437F70" w14:textId="77777777" w:rsidTr="008871C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FB5C" w14:textId="55ED8547" w:rsidR="005E2820" w:rsidRPr="007A4048" w:rsidRDefault="00183D5D" w:rsidP="007C14D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DFE6" w14:textId="0EB0F6CA" w:rsidR="005E2820" w:rsidRDefault="005E2820" w:rsidP="007C14DA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4E79" w14:textId="77777777" w:rsidR="005E2820" w:rsidRPr="007A4048" w:rsidRDefault="005E2820" w:rsidP="007C14DA">
            <w:pPr>
              <w:jc w:val="both"/>
              <w:rPr>
                <w:caps w:val="0"/>
                <w:szCs w:val="24"/>
                <w:lang w:eastAsia="lt-LT"/>
              </w:rPr>
            </w:pPr>
            <w:r w:rsidRPr="0070295B">
              <w:rPr>
                <w:caps w:val="0"/>
                <w:szCs w:val="24"/>
                <w:lang w:eastAsia="lt-LT"/>
              </w:rPr>
              <w:t>2025-</w:t>
            </w:r>
            <w:r>
              <w:rPr>
                <w:caps w:val="0"/>
                <w:szCs w:val="24"/>
                <w:lang w:eastAsia="lt-LT"/>
              </w:rPr>
              <w:t>11</w:t>
            </w:r>
            <w:r w:rsidRPr="0070295B">
              <w:rPr>
                <w:caps w:val="0"/>
                <w:szCs w:val="24"/>
                <w:lang w:eastAsia="lt-LT"/>
              </w:rPr>
              <w:t>-</w:t>
            </w:r>
            <w:r>
              <w:rPr>
                <w:caps w:val="0"/>
                <w:szCs w:val="24"/>
                <w:lang w:eastAsia="lt-LT"/>
              </w:rPr>
              <w:t>27</w:t>
            </w:r>
            <w:r w:rsidRPr="0070295B">
              <w:rPr>
                <w:caps w:val="0"/>
                <w:szCs w:val="24"/>
                <w:lang w:eastAsia="lt-LT"/>
              </w:rPr>
              <w:t>, Nr.1G</w:t>
            </w:r>
            <w:r>
              <w:rPr>
                <w:caps w:val="0"/>
                <w:szCs w:val="24"/>
                <w:lang w:eastAsia="lt-LT"/>
              </w:rPr>
              <w:t>P</w:t>
            </w:r>
            <w:r w:rsidRPr="0070295B">
              <w:rPr>
                <w:caps w:val="0"/>
                <w:szCs w:val="24"/>
                <w:lang w:eastAsia="lt-LT"/>
              </w:rPr>
              <w:t>-</w:t>
            </w:r>
            <w:r>
              <w:rPr>
                <w:caps w:val="0"/>
                <w:szCs w:val="24"/>
                <w:lang w:eastAsia="lt-LT"/>
              </w:rPr>
              <w:t>52904</w:t>
            </w:r>
            <w:r w:rsidRPr="0070295B">
              <w:rPr>
                <w:caps w:val="0"/>
                <w:szCs w:val="24"/>
                <w:lang w:eastAsia="lt-LT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6294" w14:textId="77777777" w:rsidR="005E2820" w:rsidRDefault="005E2820" w:rsidP="007C14DA">
            <w:pPr>
              <w:jc w:val="center"/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B3CF" w14:textId="77777777" w:rsidR="005E2820" w:rsidRPr="007B393F" w:rsidRDefault="005E2820" w:rsidP="007C14DA">
            <w:pPr>
              <w:jc w:val="center"/>
              <w:rPr>
                <w:caps w:val="0"/>
                <w:szCs w:val="24"/>
                <w:lang w:eastAsia="lt-LT"/>
              </w:rPr>
            </w:pPr>
            <w:r w:rsidRPr="009433F2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098D" w14:textId="77777777" w:rsidR="005E2820" w:rsidRPr="007A4048" w:rsidRDefault="005E2820" w:rsidP="007C14D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6201" w14:textId="77777777" w:rsidR="005E2820" w:rsidRPr="007A4048" w:rsidRDefault="005E2820" w:rsidP="007C14DA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9CE6" w14:textId="77777777" w:rsidR="005E2820" w:rsidRPr="007A4048" w:rsidRDefault="005E2820" w:rsidP="007C14D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09E9" w14:textId="77777777" w:rsidR="005E2820" w:rsidRPr="007A4048" w:rsidRDefault="005E2820" w:rsidP="007C14D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E7C4" w14:textId="77777777" w:rsidR="005E2820" w:rsidRPr="007A4048" w:rsidRDefault="005E2820" w:rsidP="007C14D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25EA" w14:textId="77777777" w:rsidR="005E2820" w:rsidRPr="007A4048" w:rsidRDefault="005E2820" w:rsidP="007C14DA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392B5A" w:rsidRPr="007A4048" w14:paraId="05C07526" w14:textId="77777777" w:rsidTr="008871C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91FB" w14:textId="2E1006D8" w:rsidR="00392B5A" w:rsidRDefault="00917988" w:rsidP="00392B5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1411" w14:textId="35F85656" w:rsidR="00392B5A" w:rsidRDefault="00392B5A" w:rsidP="00392B5A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8765" w14:textId="72DDA28C" w:rsidR="00870C67" w:rsidRDefault="00EE7F6B" w:rsidP="00392B5A">
            <w:pPr>
              <w:jc w:val="both"/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2026-01-22,Nr. 1GPds-3074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28DF" w14:textId="0E2E10C4" w:rsidR="00392B5A" w:rsidRDefault="00EE7F6B" w:rsidP="00392B5A">
            <w:pPr>
              <w:jc w:val="center"/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E487" w14:textId="3E06019B" w:rsidR="00392B5A" w:rsidRPr="007A4048" w:rsidRDefault="00392B5A" w:rsidP="00392B5A">
            <w:pPr>
              <w:jc w:val="center"/>
              <w:rPr>
                <w:caps w:val="0"/>
                <w:szCs w:val="24"/>
                <w:lang w:eastAsia="lt-LT"/>
              </w:rPr>
            </w:pPr>
            <w:r w:rsidRPr="0078584D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F013" w14:textId="77777777" w:rsidR="00392B5A" w:rsidRPr="007A4048" w:rsidRDefault="00392B5A" w:rsidP="00392B5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EB5C" w14:textId="77777777" w:rsidR="00392B5A" w:rsidRPr="007A4048" w:rsidRDefault="00392B5A" w:rsidP="00392B5A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F5D3" w14:textId="77777777" w:rsidR="00392B5A" w:rsidRPr="007A4048" w:rsidRDefault="00392B5A" w:rsidP="00392B5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6B7B" w14:textId="77777777" w:rsidR="00392B5A" w:rsidRPr="007A4048" w:rsidRDefault="00392B5A" w:rsidP="00392B5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20A1" w14:textId="77777777" w:rsidR="00392B5A" w:rsidRPr="007A4048" w:rsidRDefault="00392B5A" w:rsidP="00392B5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9D40" w14:textId="77777777" w:rsidR="00392B5A" w:rsidRPr="007A4048" w:rsidRDefault="00392B5A" w:rsidP="00392B5A">
            <w:pPr>
              <w:jc w:val="center"/>
              <w:rPr>
                <w:b/>
                <w:szCs w:val="24"/>
                <w:lang w:val="en-AU"/>
              </w:rPr>
            </w:pPr>
          </w:p>
        </w:tc>
      </w:tr>
    </w:tbl>
    <w:p w14:paraId="6FB743FE" w14:textId="5786C2C8" w:rsidR="007A4048" w:rsidRDefault="008C068A" w:rsidP="00DE78F5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</w:t>
      </w:r>
    </w:p>
    <w:p w14:paraId="396B37E7" w14:textId="77777777" w:rsidR="00113C55" w:rsidRPr="007A4048" w:rsidRDefault="00113C55" w:rsidP="00DE78F5">
      <w:pPr>
        <w:jc w:val="center"/>
        <w:rPr>
          <w:caps w:val="0"/>
          <w:szCs w:val="24"/>
          <w:lang w:eastAsia="lt-LT"/>
        </w:rPr>
      </w:pPr>
    </w:p>
    <w:sectPr w:rsidR="00113C55" w:rsidRPr="007A4048" w:rsidSect="00665E20">
      <w:headerReference w:type="even" r:id="rId8"/>
      <w:headerReference w:type="default" r:id="rId9"/>
      <w:footerReference w:type="even" r:id="rId10"/>
      <w:footerReference w:type="default" r:id="rId11"/>
      <w:pgSz w:w="16840" w:h="11907" w:orient="landscape" w:code="9"/>
      <w:pgMar w:top="1843" w:right="567" w:bottom="568" w:left="1134" w:header="567" w:footer="0" w:gutter="0"/>
      <w:pgNumType w:chapStyle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26F6D" w14:textId="77777777" w:rsidR="00E05037" w:rsidRDefault="00E05037">
      <w:r>
        <w:separator/>
      </w:r>
    </w:p>
  </w:endnote>
  <w:endnote w:type="continuationSeparator" w:id="0">
    <w:p w14:paraId="6111D87F" w14:textId="77777777" w:rsidR="00E05037" w:rsidRDefault="00E0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74AD" w14:textId="77777777" w:rsidR="00B30376" w:rsidRDefault="00B303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14152B" w14:textId="77777777" w:rsidR="00B30376" w:rsidRDefault="00B303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08D0" w14:textId="77777777" w:rsidR="00B30376" w:rsidRDefault="00B3037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0DE7" w14:textId="77777777" w:rsidR="00E05037" w:rsidRDefault="00E05037">
      <w:r>
        <w:separator/>
      </w:r>
    </w:p>
  </w:footnote>
  <w:footnote w:type="continuationSeparator" w:id="0">
    <w:p w14:paraId="14910875" w14:textId="77777777" w:rsidR="00E05037" w:rsidRDefault="00E0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7D045" w14:textId="77777777" w:rsidR="00B30376" w:rsidRDefault="00B303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CDBC30" w14:textId="77777777" w:rsidR="00B30376" w:rsidRDefault="00B303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03BEB" w14:textId="77777777" w:rsidR="00CE15ED" w:rsidRDefault="00CE15ED">
    <w:pPr>
      <w:pStyle w:val="Header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BA55CB">
      <w:rPr>
        <w:noProof/>
      </w:rPr>
      <w:t>3</w:t>
    </w:r>
    <w:r>
      <w:fldChar w:fldCharType="end"/>
    </w:r>
  </w:p>
  <w:p w14:paraId="3157835C" w14:textId="77777777" w:rsidR="00CE15ED" w:rsidRPr="00CE15ED" w:rsidRDefault="00CE15ED">
    <w:pPr>
      <w:pStyle w:val="Header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856"/>
    <w:multiLevelType w:val="hybridMultilevel"/>
    <w:tmpl w:val="0526D0A0"/>
    <w:lvl w:ilvl="0" w:tplc="2F346166">
      <w:start w:val="1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68" w:hanging="360"/>
      </w:pPr>
    </w:lvl>
    <w:lvl w:ilvl="2" w:tplc="0427001B" w:tentative="1">
      <w:start w:val="1"/>
      <w:numFmt w:val="lowerRoman"/>
      <w:lvlText w:val="%3."/>
      <w:lvlJc w:val="right"/>
      <w:pPr>
        <w:ind w:left="3088" w:hanging="180"/>
      </w:pPr>
    </w:lvl>
    <w:lvl w:ilvl="3" w:tplc="0427000F" w:tentative="1">
      <w:start w:val="1"/>
      <w:numFmt w:val="decimal"/>
      <w:lvlText w:val="%4."/>
      <w:lvlJc w:val="left"/>
      <w:pPr>
        <w:ind w:left="3808" w:hanging="360"/>
      </w:pPr>
    </w:lvl>
    <w:lvl w:ilvl="4" w:tplc="04270019" w:tentative="1">
      <w:start w:val="1"/>
      <w:numFmt w:val="lowerLetter"/>
      <w:lvlText w:val="%5."/>
      <w:lvlJc w:val="left"/>
      <w:pPr>
        <w:ind w:left="4528" w:hanging="360"/>
      </w:pPr>
    </w:lvl>
    <w:lvl w:ilvl="5" w:tplc="0427001B" w:tentative="1">
      <w:start w:val="1"/>
      <w:numFmt w:val="lowerRoman"/>
      <w:lvlText w:val="%6."/>
      <w:lvlJc w:val="right"/>
      <w:pPr>
        <w:ind w:left="5248" w:hanging="180"/>
      </w:pPr>
    </w:lvl>
    <w:lvl w:ilvl="6" w:tplc="0427000F" w:tentative="1">
      <w:start w:val="1"/>
      <w:numFmt w:val="decimal"/>
      <w:lvlText w:val="%7."/>
      <w:lvlJc w:val="left"/>
      <w:pPr>
        <w:ind w:left="5968" w:hanging="360"/>
      </w:pPr>
    </w:lvl>
    <w:lvl w:ilvl="7" w:tplc="04270019" w:tentative="1">
      <w:start w:val="1"/>
      <w:numFmt w:val="lowerLetter"/>
      <w:lvlText w:val="%8."/>
      <w:lvlJc w:val="left"/>
      <w:pPr>
        <w:ind w:left="6688" w:hanging="360"/>
      </w:pPr>
    </w:lvl>
    <w:lvl w:ilvl="8" w:tplc="0427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7E08C6"/>
    <w:multiLevelType w:val="hybridMultilevel"/>
    <w:tmpl w:val="F7123596"/>
    <w:lvl w:ilvl="0" w:tplc="76FABBA4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F1130"/>
    <w:multiLevelType w:val="hybridMultilevel"/>
    <w:tmpl w:val="78861D78"/>
    <w:lvl w:ilvl="0" w:tplc="271E36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8882182">
    <w:abstractNumId w:val="5"/>
  </w:num>
  <w:num w:numId="2" w16cid:durableId="1527211965">
    <w:abstractNumId w:val="16"/>
  </w:num>
  <w:num w:numId="3" w16cid:durableId="607812807">
    <w:abstractNumId w:val="13"/>
  </w:num>
  <w:num w:numId="4" w16cid:durableId="2018537361">
    <w:abstractNumId w:val="6"/>
  </w:num>
  <w:num w:numId="5" w16cid:durableId="1570656707">
    <w:abstractNumId w:val="15"/>
  </w:num>
  <w:num w:numId="6" w16cid:durableId="1801992702">
    <w:abstractNumId w:val="11"/>
  </w:num>
  <w:num w:numId="7" w16cid:durableId="706758301">
    <w:abstractNumId w:val="12"/>
  </w:num>
  <w:num w:numId="8" w16cid:durableId="716315400">
    <w:abstractNumId w:val="7"/>
  </w:num>
  <w:num w:numId="9" w16cid:durableId="468667290">
    <w:abstractNumId w:val="14"/>
  </w:num>
  <w:num w:numId="10" w16cid:durableId="598878362">
    <w:abstractNumId w:val="10"/>
  </w:num>
  <w:num w:numId="11" w16cid:durableId="1980457428">
    <w:abstractNumId w:val="1"/>
  </w:num>
  <w:num w:numId="12" w16cid:durableId="1664116941">
    <w:abstractNumId w:val="4"/>
  </w:num>
  <w:num w:numId="13" w16cid:durableId="1043678595">
    <w:abstractNumId w:val="3"/>
  </w:num>
  <w:num w:numId="14" w16cid:durableId="1844934880">
    <w:abstractNumId w:val="2"/>
  </w:num>
  <w:num w:numId="15" w16cid:durableId="543249977">
    <w:abstractNumId w:val="8"/>
  </w:num>
  <w:num w:numId="16" w16cid:durableId="1859199250">
    <w:abstractNumId w:val="0"/>
  </w:num>
  <w:num w:numId="17" w16cid:durableId="12681959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31"/>
    <w:rsid w:val="000029B0"/>
    <w:rsid w:val="00002E17"/>
    <w:rsid w:val="00005A18"/>
    <w:rsid w:val="00011BDE"/>
    <w:rsid w:val="00012A0C"/>
    <w:rsid w:val="000142C6"/>
    <w:rsid w:val="000169C9"/>
    <w:rsid w:val="00027F0C"/>
    <w:rsid w:val="000336C7"/>
    <w:rsid w:val="0003623F"/>
    <w:rsid w:val="000433D4"/>
    <w:rsid w:val="00043E0B"/>
    <w:rsid w:val="000442D4"/>
    <w:rsid w:val="00050653"/>
    <w:rsid w:val="00051C9C"/>
    <w:rsid w:val="00052C1A"/>
    <w:rsid w:val="0005371F"/>
    <w:rsid w:val="0005704F"/>
    <w:rsid w:val="00061493"/>
    <w:rsid w:val="00064722"/>
    <w:rsid w:val="00067E9F"/>
    <w:rsid w:val="00070861"/>
    <w:rsid w:val="00070CE4"/>
    <w:rsid w:val="00074809"/>
    <w:rsid w:val="00082EFC"/>
    <w:rsid w:val="000847EF"/>
    <w:rsid w:val="00087E69"/>
    <w:rsid w:val="00090863"/>
    <w:rsid w:val="00092136"/>
    <w:rsid w:val="00092D36"/>
    <w:rsid w:val="00093979"/>
    <w:rsid w:val="000951FC"/>
    <w:rsid w:val="00095FD2"/>
    <w:rsid w:val="00096647"/>
    <w:rsid w:val="0009793C"/>
    <w:rsid w:val="000A2EB5"/>
    <w:rsid w:val="000A50E8"/>
    <w:rsid w:val="000A534F"/>
    <w:rsid w:val="000A5D7B"/>
    <w:rsid w:val="000B4CF3"/>
    <w:rsid w:val="000B79A0"/>
    <w:rsid w:val="000B7C64"/>
    <w:rsid w:val="000C21B7"/>
    <w:rsid w:val="000C5968"/>
    <w:rsid w:val="000D540E"/>
    <w:rsid w:val="000E0647"/>
    <w:rsid w:val="000E0864"/>
    <w:rsid w:val="000F2400"/>
    <w:rsid w:val="00100462"/>
    <w:rsid w:val="001020DC"/>
    <w:rsid w:val="00113C55"/>
    <w:rsid w:val="00122331"/>
    <w:rsid w:val="00124428"/>
    <w:rsid w:val="001244C9"/>
    <w:rsid w:val="00124C1D"/>
    <w:rsid w:val="00124C7E"/>
    <w:rsid w:val="00125CB5"/>
    <w:rsid w:val="0013189F"/>
    <w:rsid w:val="001338AE"/>
    <w:rsid w:val="00133A9E"/>
    <w:rsid w:val="001357CF"/>
    <w:rsid w:val="00135E71"/>
    <w:rsid w:val="0014208A"/>
    <w:rsid w:val="001443E1"/>
    <w:rsid w:val="00147073"/>
    <w:rsid w:val="00150E91"/>
    <w:rsid w:val="00152890"/>
    <w:rsid w:val="00154275"/>
    <w:rsid w:val="001549FB"/>
    <w:rsid w:val="00160F0E"/>
    <w:rsid w:val="0016132B"/>
    <w:rsid w:val="00163789"/>
    <w:rsid w:val="00165066"/>
    <w:rsid w:val="00182A4A"/>
    <w:rsid w:val="00183D5D"/>
    <w:rsid w:val="00185644"/>
    <w:rsid w:val="0018652F"/>
    <w:rsid w:val="00195CC1"/>
    <w:rsid w:val="001971CD"/>
    <w:rsid w:val="001A3C9A"/>
    <w:rsid w:val="001A5C9C"/>
    <w:rsid w:val="001B3B2E"/>
    <w:rsid w:val="001B74E2"/>
    <w:rsid w:val="001C1176"/>
    <w:rsid w:val="001C1EFE"/>
    <w:rsid w:val="001C2E26"/>
    <w:rsid w:val="001C5DCB"/>
    <w:rsid w:val="001D04F3"/>
    <w:rsid w:val="001D1FCF"/>
    <w:rsid w:val="001D2387"/>
    <w:rsid w:val="001D4AFE"/>
    <w:rsid w:val="001D7272"/>
    <w:rsid w:val="001E6E6A"/>
    <w:rsid w:val="001F32A4"/>
    <w:rsid w:val="001F3626"/>
    <w:rsid w:val="001F401F"/>
    <w:rsid w:val="001F66FF"/>
    <w:rsid w:val="00204420"/>
    <w:rsid w:val="00205EAD"/>
    <w:rsid w:val="00213B79"/>
    <w:rsid w:val="00214C3C"/>
    <w:rsid w:val="002244F5"/>
    <w:rsid w:val="00225D7E"/>
    <w:rsid w:val="00230B64"/>
    <w:rsid w:val="0023102E"/>
    <w:rsid w:val="00234FB2"/>
    <w:rsid w:val="0024379B"/>
    <w:rsid w:val="00246E90"/>
    <w:rsid w:val="0025368A"/>
    <w:rsid w:val="0025380C"/>
    <w:rsid w:val="002577E0"/>
    <w:rsid w:val="00261D2A"/>
    <w:rsid w:val="00266B61"/>
    <w:rsid w:val="0027493C"/>
    <w:rsid w:val="00275F69"/>
    <w:rsid w:val="00275FB8"/>
    <w:rsid w:val="002775AB"/>
    <w:rsid w:val="00281C2F"/>
    <w:rsid w:val="00284A0A"/>
    <w:rsid w:val="0029031E"/>
    <w:rsid w:val="00292085"/>
    <w:rsid w:val="00292A05"/>
    <w:rsid w:val="00296D79"/>
    <w:rsid w:val="00296FAC"/>
    <w:rsid w:val="002976C7"/>
    <w:rsid w:val="00297787"/>
    <w:rsid w:val="002A5F3D"/>
    <w:rsid w:val="002B00EF"/>
    <w:rsid w:val="002B2358"/>
    <w:rsid w:val="002B7E94"/>
    <w:rsid w:val="002C44D3"/>
    <w:rsid w:val="002C5CFD"/>
    <w:rsid w:val="002D1025"/>
    <w:rsid w:val="002D3916"/>
    <w:rsid w:val="002D40B9"/>
    <w:rsid w:val="002D6EAA"/>
    <w:rsid w:val="002D7790"/>
    <w:rsid w:val="002E620B"/>
    <w:rsid w:val="002E6CBF"/>
    <w:rsid w:val="002E6CD7"/>
    <w:rsid w:val="002F5F2E"/>
    <w:rsid w:val="002F71B1"/>
    <w:rsid w:val="00305DAA"/>
    <w:rsid w:val="00312EE8"/>
    <w:rsid w:val="00313B9B"/>
    <w:rsid w:val="00317F98"/>
    <w:rsid w:val="00322B34"/>
    <w:rsid w:val="00325030"/>
    <w:rsid w:val="00327ED8"/>
    <w:rsid w:val="0034665E"/>
    <w:rsid w:val="00346836"/>
    <w:rsid w:val="003475AE"/>
    <w:rsid w:val="0035041E"/>
    <w:rsid w:val="0035112E"/>
    <w:rsid w:val="00356E92"/>
    <w:rsid w:val="00361935"/>
    <w:rsid w:val="003635E3"/>
    <w:rsid w:val="00365370"/>
    <w:rsid w:val="003657D7"/>
    <w:rsid w:val="00365892"/>
    <w:rsid w:val="003671BA"/>
    <w:rsid w:val="00367839"/>
    <w:rsid w:val="003728B1"/>
    <w:rsid w:val="00373201"/>
    <w:rsid w:val="0037771B"/>
    <w:rsid w:val="00377801"/>
    <w:rsid w:val="00382C07"/>
    <w:rsid w:val="00385605"/>
    <w:rsid w:val="00386782"/>
    <w:rsid w:val="00392B5A"/>
    <w:rsid w:val="003958D0"/>
    <w:rsid w:val="003962F7"/>
    <w:rsid w:val="00396A5A"/>
    <w:rsid w:val="00397A27"/>
    <w:rsid w:val="003A0E84"/>
    <w:rsid w:val="003A37E8"/>
    <w:rsid w:val="003A4B73"/>
    <w:rsid w:val="003A4FBE"/>
    <w:rsid w:val="003A5AD4"/>
    <w:rsid w:val="003B0C27"/>
    <w:rsid w:val="003B20A9"/>
    <w:rsid w:val="003B4838"/>
    <w:rsid w:val="003B67D3"/>
    <w:rsid w:val="003C1560"/>
    <w:rsid w:val="003C2253"/>
    <w:rsid w:val="003C516D"/>
    <w:rsid w:val="003C5C6B"/>
    <w:rsid w:val="003C6481"/>
    <w:rsid w:val="003C65EB"/>
    <w:rsid w:val="003D1991"/>
    <w:rsid w:val="003D50D9"/>
    <w:rsid w:val="003E00A1"/>
    <w:rsid w:val="003E5AE7"/>
    <w:rsid w:val="003E5FBB"/>
    <w:rsid w:val="003E7BE6"/>
    <w:rsid w:val="003F45F8"/>
    <w:rsid w:val="003F71CB"/>
    <w:rsid w:val="004042B7"/>
    <w:rsid w:val="0040461C"/>
    <w:rsid w:val="00406592"/>
    <w:rsid w:val="00425526"/>
    <w:rsid w:val="0042655E"/>
    <w:rsid w:val="004327EA"/>
    <w:rsid w:val="00434869"/>
    <w:rsid w:val="0044006F"/>
    <w:rsid w:val="00440DDD"/>
    <w:rsid w:val="004426AC"/>
    <w:rsid w:val="00443872"/>
    <w:rsid w:val="00445D36"/>
    <w:rsid w:val="00447DED"/>
    <w:rsid w:val="00450B76"/>
    <w:rsid w:val="00453A25"/>
    <w:rsid w:val="004545E4"/>
    <w:rsid w:val="004611B2"/>
    <w:rsid w:val="00461913"/>
    <w:rsid w:val="0046197F"/>
    <w:rsid w:val="00461BA8"/>
    <w:rsid w:val="00476C7F"/>
    <w:rsid w:val="00480167"/>
    <w:rsid w:val="0048079E"/>
    <w:rsid w:val="004817A2"/>
    <w:rsid w:val="00484E0D"/>
    <w:rsid w:val="00486084"/>
    <w:rsid w:val="00487B41"/>
    <w:rsid w:val="004975A4"/>
    <w:rsid w:val="004A0296"/>
    <w:rsid w:val="004A5910"/>
    <w:rsid w:val="004A5C6B"/>
    <w:rsid w:val="004B0B09"/>
    <w:rsid w:val="004B3A75"/>
    <w:rsid w:val="004C1576"/>
    <w:rsid w:val="004C32F7"/>
    <w:rsid w:val="004C3F82"/>
    <w:rsid w:val="004C79D4"/>
    <w:rsid w:val="004D32E9"/>
    <w:rsid w:val="004D3715"/>
    <w:rsid w:val="004D37FB"/>
    <w:rsid w:val="004D39F5"/>
    <w:rsid w:val="004D5245"/>
    <w:rsid w:val="004D5F98"/>
    <w:rsid w:val="004D716F"/>
    <w:rsid w:val="004D71BE"/>
    <w:rsid w:val="004E1330"/>
    <w:rsid w:val="004E137D"/>
    <w:rsid w:val="004E31F4"/>
    <w:rsid w:val="004E7C3B"/>
    <w:rsid w:val="004E7ED6"/>
    <w:rsid w:val="004F7BDE"/>
    <w:rsid w:val="00504C69"/>
    <w:rsid w:val="00505460"/>
    <w:rsid w:val="00505E21"/>
    <w:rsid w:val="00506FAF"/>
    <w:rsid w:val="0051019C"/>
    <w:rsid w:val="00511712"/>
    <w:rsid w:val="00512094"/>
    <w:rsid w:val="005154EC"/>
    <w:rsid w:val="0051703A"/>
    <w:rsid w:val="0052103A"/>
    <w:rsid w:val="00521295"/>
    <w:rsid w:val="00522892"/>
    <w:rsid w:val="005228DC"/>
    <w:rsid w:val="00526174"/>
    <w:rsid w:val="00526DE2"/>
    <w:rsid w:val="00531FF7"/>
    <w:rsid w:val="0054621C"/>
    <w:rsid w:val="00546FD4"/>
    <w:rsid w:val="00550D23"/>
    <w:rsid w:val="00553FD4"/>
    <w:rsid w:val="0055617A"/>
    <w:rsid w:val="00560077"/>
    <w:rsid w:val="0056362E"/>
    <w:rsid w:val="005643CF"/>
    <w:rsid w:val="00571A25"/>
    <w:rsid w:val="00581387"/>
    <w:rsid w:val="005872DF"/>
    <w:rsid w:val="00592322"/>
    <w:rsid w:val="005B098B"/>
    <w:rsid w:val="005B0997"/>
    <w:rsid w:val="005B2EE9"/>
    <w:rsid w:val="005B421A"/>
    <w:rsid w:val="005B7E48"/>
    <w:rsid w:val="005C1BA8"/>
    <w:rsid w:val="005C1DC4"/>
    <w:rsid w:val="005C3547"/>
    <w:rsid w:val="005C4B53"/>
    <w:rsid w:val="005C5679"/>
    <w:rsid w:val="005C5B0A"/>
    <w:rsid w:val="005C7096"/>
    <w:rsid w:val="005C713D"/>
    <w:rsid w:val="005D2E2D"/>
    <w:rsid w:val="005D628C"/>
    <w:rsid w:val="005D699B"/>
    <w:rsid w:val="005E01D9"/>
    <w:rsid w:val="005E1C22"/>
    <w:rsid w:val="005E2820"/>
    <w:rsid w:val="005E4A0A"/>
    <w:rsid w:val="005E50DE"/>
    <w:rsid w:val="005E53ED"/>
    <w:rsid w:val="005E58FC"/>
    <w:rsid w:val="005F1108"/>
    <w:rsid w:val="005F47F3"/>
    <w:rsid w:val="005F638C"/>
    <w:rsid w:val="0060533C"/>
    <w:rsid w:val="00610DE2"/>
    <w:rsid w:val="00615B14"/>
    <w:rsid w:val="006168C9"/>
    <w:rsid w:val="00617787"/>
    <w:rsid w:val="006179BD"/>
    <w:rsid w:val="00625AB6"/>
    <w:rsid w:val="0062786C"/>
    <w:rsid w:val="00631388"/>
    <w:rsid w:val="00636F38"/>
    <w:rsid w:val="00643CB1"/>
    <w:rsid w:val="006446AC"/>
    <w:rsid w:val="00644971"/>
    <w:rsid w:val="0064576C"/>
    <w:rsid w:val="00645BD4"/>
    <w:rsid w:val="00646512"/>
    <w:rsid w:val="00650D65"/>
    <w:rsid w:val="006536B2"/>
    <w:rsid w:val="006558B5"/>
    <w:rsid w:val="00655CE1"/>
    <w:rsid w:val="006577C6"/>
    <w:rsid w:val="00660237"/>
    <w:rsid w:val="006608A2"/>
    <w:rsid w:val="00660C4A"/>
    <w:rsid w:val="00660EBB"/>
    <w:rsid w:val="00662FA0"/>
    <w:rsid w:val="00665E20"/>
    <w:rsid w:val="00667C4E"/>
    <w:rsid w:val="00677B5E"/>
    <w:rsid w:val="00681B1C"/>
    <w:rsid w:val="0068241E"/>
    <w:rsid w:val="00687624"/>
    <w:rsid w:val="00690848"/>
    <w:rsid w:val="00690E30"/>
    <w:rsid w:val="0069205D"/>
    <w:rsid w:val="00692598"/>
    <w:rsid w:val="006946A5"/>
    <w:rsid w:val="00694F1D"/>
    <w:rsid w:val="00697B09"/>
    <w:rsid w:val="006A1A29"/>
    <w:rsid w:val="006A7467"/>
    <w:rsid w:val="006B0B05"/>
    <w:rsid w:val="006B2273"/>
    <w:rsid w:val="006C0393"/>
    <w:rsid w:val="006C079B"/>
    <w:rsid w:val="006C7FFA"/>
    <w:rsid w:val="006D1954"/>
    <w:rsid w:val="006D46F3"/>
    <w:rsid w:val="006D5725"/>
    <w:rsid w:val="006E44DA"/>
    <w:rsid w:val="006E61FF"/>
    <w:rsid w:val="006F167F"/>
    <w:rsid w:val="006F5CEC"/>
    <w:rsid w:val="006F5E76"/>
    <w:rsid w:val="00700D69"/>
    <w:rsid w:val="0070295B"/>
    <w:rsid w:val="007034FA"/>
    <w:rsid w:val="00704EA4"/>
    <w:rsid w:val="007119E9"/>
    <w:rsid w:val="00711E4F"/>
    <w:rsid w:val="007126C3"/>
    <w:rsid w:val="00716348"/>
    <w:rsid w:val="0072103F"/>
    <w:rsid w:val="00722996"/>
    <w:rsid w:val="00725AD5"/>
    <w:rsid w:val="00730476"/>
    <w:rsid w:val="00732047"/>
    <w:rsid w:val="00733EB3"/>
    <w:rsid w:val="00735536"/>
    <w:rsid w:val="00736252"/>
    <w:rsid w:val="00745875"/>
    <w:rsid w:val="00745B53"/>
    <w:rsid w:val="00746E4A"/>
    <w:rsid w:val="0074719D"/>
    <w:rsid w:val="0075068B"/>
    <w:rsid w:val="007520C7"/>
    <w:rsid w:val="00756EBF"/>
    <w:rsid w:val="00757AE6"/>
    <w:rsid w:val="00761E84"/>
    <w:rsid w:val="0076333A"/>
    <w:rsid w:val="007651D8"/>
    <w:rsid w:val="007659A8"/>
    <w:rsid w:val="00777FA5"/>
    <w:rsid w:val="00780391"/>
    <w:rsid w:val="00783818"/>
    <w:rsid w:val="0078551C"/>
    <w:rsid w:val="00793FB1"/>
    <w:rsid w:val="007A0A55"/>
    <w:rsid w:val="007A308E"/>
    <w:rsid w:val="007A4048"/>
    <w:rsid w:val="007A50BC"/>
    <w:rsid w:val="007B393F"/>
    <w:rsid w:val="007C7F42"/>
    <w:rsid w:val="007D30FB"/>
    <w:rsid w:val="007D34F6"/>
    <w:rsid w:val="007D38CA"/>
    <w:rsid w:val="007E5727"/>
    <w:rsid w:val="00801C11"/>
    <w:rsid w:val="008044A6"/>
    <w:rsid w:val="00804F2C"/>
    <w:rsid w:val="00806BA0"/>
    <w:rsid w:val="00811A06"/>
    <w:rsid w:val="00815339"/>
    <w:rsid w:val="00817672"/>
    <w:rsid w:val="008179B6"/>
    <w:rsid w:val="008250AB"/>
    <w:rsid w:val="00826A71"/>
    <w:rsid w:val="00837008"/>
    <w:rsid w:val="00837D5E"/>
    <w:rsid w:val="0084171C"/>
    <w:rsid w:val="00841BAF"/>
    <w:rsid w:val="0084605C"/>
    <w:rsid w:val="00851952"/>
    <w:rsid w:val="00851CAA"/>
    <w:rsid w:val="0085474B"/>
    <w:rsid w:val="00855499"/>
    <w:rsid w:val="008554F0"/>
    <w:rsid w:val="008621F7"/>
    <w:rsid w:val="00865DE0"/>
    <w:rsid w:val="00865E05"/>
    <w:rsid w:val="00870C67"/>
    <w:rsid w:val="00871F5C"/>
    <w:rsid w:val="008751B8"/>
    <w:rsid w:val="0087581D"/>
    <w:rsid w:val="00875C5F"/>
    <w:rsid w:val="00876883"/>
    <w:rsid w:val="00886B59"/>
    <w:rsid w:val="008871C2"/>
    <w:rsid w:val="00892400"/>
    <w:rsid w:val="00894D0E"/>
    <w:rsid w:val="00896092"/>
    <w:rsid w:val="0089701D"/>
    <w:rsid w:val="008972CD"/>
    <w:rsid w:val="008A7502"/>
    <w:rsid w:val="008B05F1"/>
    <w:rsid w:val="008B40F5"/>
    <w:rsid w:val="008C068A"/>
    <w:rsid w:val="008C19EB"/>
    <w:rsid w:val="008C251A"/>
    <w:rsid w:val="008C3B2E"/>
    <w:rsid w:val="008C3CBC"/>
    <w:rsid w:val="008C7519"/>
    <w:rsid w:val="008D3E86"/>
    <w:rsid w:val="008D4A5D"/>
    <w:rsid w:val="008D5B3B"/>
    <w:rsid w:val="008D6C25"/>
    <w:rsid w:val="008E000C"/>
    <w:rsid w:val="008E42B5"/>
    <w:rsid w:val="008E654D"/>
    <w:rsid w:val="008E74A3"/>
    <w:rsid w:val="008F0239"/>
    <w:rsid w:val="008F1E63"/>
    <w:rsid w:val="008F61C5"/>
    <w:rsid w:val="009056E8"/>
    <w:rsid w:val="00912884"/>
    <w:rsid w:val="009175EA"/>
    <w:rsid w:val="00917988"/>
    <w:rsid w:val="00923D3A"/>
    <w:rsid w:val="00924BBA"/>
    <w:rsid w:val="009270EF"/>
    <w:rsid w:val="00927A96"/>
    <w:rsid w:val="00930769"/>
    <w:rsid w:val="00934AF0"/>
    <w:rsid w:val="00940DAE"/>
    <w:rsid w:val="009426B0"/>
    <w:rsid w:val="009431FE"/>
    <w:rsid w:val="009433F2"/>
    <w:rsid w:val="009470BD"/>
    <w:rsid w:val="00947AA1"/>
    <w:rsid w:val="00950DDA"/>
    <w:rsid w:val="00950FAD"/>
    <w:rsid w:val="00952A25"/>
    <w:rsid w:val="00961791"/>
    <w:rsid w:val="00962304"/>
    <w:rsid w:val="00962C34"/>
    <w:rsid w:val="00970AD2"/>
    <w:rsid w:val="0097198D"/>
    <w:rsid w:val="00973590"/>
    <w:rsid w:val="009757F4"/>
    <w:rsid w:val="0099133C"/>
    <w:rsid w:val="009920F4"/>
    <w:rsid w:val="009930BC"/>
    <w:rsid w:val="00995273"/>
    <w:rsid w:val="00995DE9"/>
    <w:rsid w:val="00997578"/>
    <w:rsid w:val="0099771B"/>
    <w:rsid w:val="009A6E46"/>
    <w:rsid w:val="009B39D4"/>
    <w:rsid w:val="009B43D6"/>
    <w:rsid w:val="009B4E6E"/>
    <w:rsid w:val="009C0D96"/>
    <w:rsid w:val="009D0A59"/>
    <w:rsid w:val="009D0A89"/>
    <w:rsid w:val="009D2B7E"/>
    <w:rsid w:val="009D591C"/>
    <w:rsid w:val="009D6B12"/>
    <w:rsid w:val="009D6BB8"/>
    <w:rsid w:val="009E1C00"/>
    <w:rsid w:val="009E25CE"/>
    <w:rsid w:val="009E33CB"/>
    <w:rsid w:val="009E74EF"/>
    <w:rsid w:val="009F4871"/>
    <w:rsid w:val="00A0250B"/>
    <w:rsid w:val="00A03B64"/>
    <w:rsid w:val="00A04E56"/>
    <w:rsid w:val="00A106F5"/>
    <w:rsid w:val="00A142AC"/>
    <w:rsid w:val="00A1441E"/>
    <w:rsid w:val="00A144A7"/>
    <w:rsid w:val="00A1799C"/>
    <w:rsid w:val="00A2397E"/>
    <w:rsid w:val="00A24E22"/>
    <w:rsid w:val="00A26CCB"/>
    <w:rsid w:val="00A32EED"/>
    <w:rsid w:val="00A33B65"/>
    <w:rsid w:val="00A33DF5"/>
    <w:rsid w:val="00A4550F"/>
    <w:rsid w:val="00A554AD"/>
    <w:rsid w:val="00A55CC0"/>
    <w:rsid w:val="00A55E31"/>
    <w:rsid w:val="00A563F4"/>
    <w:rsid w:val="00A62EBC"/>
    <w:rsid w:val="00A66DF5"/>
    <w:rsid w:val="00A67A58"/>
    <w:rsid w:val="00A70378"/>
    <w:rsid w:val="00A7345D"/>
    <w:rsid w:val="00A73C84"/>
    <w:rsid w:val="00A74DCF"/>
    <w:rsid w:val="00A779C3"/>
    <w:rsid w:val="00A84B3F"/>
    <w:rsid w:val="00A9193B"/>
    <w:rsid w:val="00A95360"/>
    <w:rsid w:val="00A97878"/>
    <w:rsid w:val="00A97AAA"/>
    <w:rsid w:val="00AA1021"/>
    <w:rsid w:val="00AA2E59"/>
    <w:rsid w:val="00AA41F2"/>
    <w:rsid w:val="00AA43D4"/>
    <w:rsid w:val="00AB14AD"/>
    <w:rsid w:val="00AB2E36"/>
    <w:rsid w:val="00AB31FA"/>
    <w:rsid w:val="00AB4A99"/>
    <w:rsid w:val="00AB710A"/>
    <w:rsid w:val="00AB7FDE"/>
    <w:rsid w:val="00AC2137"/>
    <w:rsid w:val="00AC4873"/>
    <w:rsid w:val="00AC4B61"/>
    <w:rsid w:val="00AC7D55"/>
    <w:rsid w:val="00AD06B8"/>
    <w:rsid w:val="00AD115A"/>
    <w:rsid w:val="00AD3A71"/>
    <w:rsid w:val="00AD4300"/>
    <w:rsid w:val="00AD4501"/>
    <w:rsid w:val="00AD5468"/>
    <w:rsid w:val="00AE1733"/>
    <w:rsid w:val="00AF08F6"/>
    <w:rsid w:val="00AF1079"/>
    <w:rsid w:val="00AF4503"/>
    <w:rsid w:val="00B00654"/>
    <w:rsid w:val="00B00AE0"/>
    <w:rsid w:val="00B0689D"/>
    <w:rsid w:val="00B10225"/>
    <w:rsid w:val="00B1254B"/>
    <w:rsid w:val="00B26C26"/>
    <w:rsid w:val="00B27983"/>
    <w:rsid w:val="00B30376"/>
    <w:rsid w:val="00B33C12"/>
    <w:rsid w:val="00B35489"/>
    <w:rsid w:val="00B45B34"/>
    <w:rsid w:val="00B5080F"/>
    <w:rsid w:val="00B50D69"/>
    <w:rsid w:val="00B51477"/>
    <w:rsid w:val="00B51DA5"/>
    <w:rsid w:val="00B52D8A"/>
    <w:rsid w:val="00B53581"/>
    <w:rsid w:val="00B61F51"/>
    <w:rsid w:val="00B62634"/>
    <w:rsid w:val="00B63323"/>
    <w:rsid w:val="00B63A7B"/>
    <w:rsid w:val="00B64296"/>
    <w:rsid w:val="00B6751A"/>
    <w:rsid w:val="00B72DD3"/>
    <w:rsid w:val="00B732E9"/>
    <w:rsid w:val="00B7573E"/>
    <w:rsid w:val="00B90895"/>
    <w:rsid w:val="00B927F1"/>
    <w:rsid w:val="00B943E6"/>
    <w:rsid w:val="00B974BE"/>
    <w:rsid w:val="00BA2237"/>
    <w:rsid w:val="00BA2D88"/>
    <w:rsid w:val="00BA55CB"/>
    <w:rsid w:val="00BA7153"/>
    <w:rsid w:val="00BA7251"/>
    <w:rsid w:val="00BA7E74"/>
    <w:rsid w:val="00BB7979"/>
    <w:rsid w:val="00BC0BB1"/>
    <w:rsid w:val="00BC5D48"/>
    <w:rsid w:val="00BD0614"/>
    <w:rsid w:val="00BD0825"/>
    <w:rsid w:val="00BD46CD"/>
    <w:rsid w:val="00BE1B77"/>
    <w:rsid w:val="00BF237F"/>
    <w:rsid w:val="00BF7250"/>
    <w:rsid w:val="00C00922"/>
    <w:rsid w:val="00C03660"/>
    <w:rsid w:val="00C07081"/>
    <w:rsid w:val="00C10AD7"/>
    <w:rsid w:val="00C12696"/>
    <w:rsid w:val="00C13D79"/>
    <w:rsid w:val="00C15857"/>
    <w:rsid w:val="00C17085"/>
    <w:rsid w:val="00C20BC8"/>
    <w:rsid w:val="00C22634"/>
    <w:rsid w:val="00C22A0C"/>
    <w:rsid w:val="00C30B52"/>
    <w:rsid w:val="00C322FD"/>
    <w:rsid w:val="00C347BF"/>
    <w:rsid w:val="00C3566B"/>
    <w:rsid w:val="00C43C2A"/>
    <w:rsid w:val="00C4413F"/>
    <w:rsid w:val="00C44B90"/>
    <w:rsid w:val="00C51AD0"/>
    <w:rsid w:val="00C6013A"/>
    <w:rsid w:val="00C6111D"/>
    <w:rsid w:val="00C61443"/>
    <w:rsid w:val="00C63C90"/>
    <w:rsid w:val="00C6439A"/>
    <w:rsid w:val="00C65D9A"/>
    <w:rsid w:val="00C71C5B"/>
    <w:rsid w:val="00C7212E"/>
    <w:rsid w:val="00C7461D"/>
    <w:rsid w:val="00C74CD0"/>
    <w:rsid w:val="00C75DBF"/>
    <w:rsid w:val="00C90873"/>
    <w:rsid w:val="00C91DB2"/>
    <w:rsid w:val="00C926B3"/>
    <w:rsid w:val="00C92E07"/>
    <w:rsid w:val="00CA0E7C"/>
    <w:rsid w:val="00CA11CC"/>
    <w:rsid w:val="00CA4FA0"/>
    <w:rsid w:val="00CA7FD4"/>
    <w:rsid w:val="00CB162C"/>
    <w:rsid w:val="00CB1DD8"/>
    <w:rsid w:val="00CB3A71"/>
    <w:rsid w:val="00CC1201"/>
    <w:rsid w:val="00CC1A6D"/>
    <w:rsid w:val="00CC437A"/>
    <w:rsid w:val="00CC48DF"/>
    <w:rsid w:val="00CC584E"/>
    <w:rsid w:val="00CD3E72"/>
    <w:rsid w:val="00CD5574"/>
    <w:rsid w:val="00CD5D5E"/>
    <w:rsid w:val="00CE013D"/>
    <w:rsid w:val="00CE1152"/>
    <w:rsid w:val="00CE15ED"/>
    <w:rsid w:val="00CE3A11"/>
    <w:rsid w:val="00CE7806"/>
    <w:rsid w:val="00CF1A03"/>
    <w:rsid w:val="00CF57B7"/>
    <w:rsid w:val="00D013C6"/>
    <w:rsid w:val="00D018BB"/>
    <w:rsid w:val="00D062B4"/>
    <w:rsid w:val="00D06847"/>
    <w:rsid w:val="00D1360B"/>
    <w:rsid w:val="00D14A2C"/>
    <w:rsid w:val="00D1525A"/>
    <w:rsid w:val="00D15CC7"/>
    <w:rsid w:val="00D16935"/>
    <w:rsid w:val="00D176E9"/>
    <w:rsid w:val="00D406DC"/>
    <w:rsid w:val="00D460F6"/>
    <w:rsid w:val="00D53E37"/>
    <w:rsid w:val="00D552EB"/>
    <w:rsid w:val="00D55C65"/>
    <w:rsid w:val="00D55F95"/>
    <w:rsid w:val="00D63C35"/>
    <w:rsid w:val="00D64B67"/>
    <w:rsid w:val="00D661DB"/>
    <w:rsid w:val="00D67044"/>
    <w:rsid w:val="00D674A2"/>
    <w:rsid w:val="00D738FF"/>
    <w:rsid w:val="00D77339"/>
    <w:rsid w:val="00D810A6"/>
    <w:rsid w:val="00D8334C"/>
    <w:rsid w:val="00D86601"/>
    <w:rsid w:val="00D92C26"/>
    <w:rsid w:val="00D94A7D"/>
    <w:rsid w:val="00DA0075"/>
    <w:rsid w:val="00DA6CE9"/>
    <w:rsid w:val="00DB115C"/>
    <w:rsid w:val="00DB24E4"/>
    <w:rsid w:val="00DB3747"/>
    <w:rsid w:val="00DB51BF"/>
    <w:rsid w:val="00DB701F"/>
    <w:rsid w:val="00DB7123"/>
    <w:rsid w:val="00DC2368"/>
    <w:rsid w:val="00DC3C6D"/>
    <w:rsid w:val="00DC5923"/>
    <w:rsid w:val="00DD1D66"/>
    <w:rsid w:val="00DD242E"/>
    <w:rsid w:val="00DD3B0E"/>
    <w:rsid w:val="00DD66A0"/>
    <w:rsid w:val="00DE0FE7"/>
    <w:rsid w:val="00DE777C"/>
    <w:rsid w:val="00DE78F5"/>
    <w:rsid w:val="00DF19BB"/>
    <w:rsid w:val="00DF702B"/>
    <w:rsid w:val="00E00297"/>
    <w:rsid w:val="00E0369C"/>
    <w:rsid w:val="00E05037"/>
    <w:rsid w:val="00E11F76"/>
    <w:rsid w:val="00E1441E"/>
    <w:rsid w:val="00E1770C"/>
    <w:rsid w:val="00E21902"/>
    <w:rsid w:val="00E236A6"/>
    <w:rsid w:val="00E27179"/>
    <w:rsid w:val="00E27D18"/>
    <w:rsid w:val="00E30F3A"/>
    <w:rsid w:val="00E316B2"/>
    <w:rsid w:val="00E345B5"/>
    <w:rsid w:val="00E348EB"/>
    <w:rsid w:val="00E35E39"/>
    <w:rsid w:val="00E36497"/>
    <w:rsid w:val="00E36A8D"/>
    <w:rsid w:val="00E4050B"/>
    <w:rsid w:val="00E41375"/>
    <w:rsid w:val="00E42F7B"/>
    <w:rsid w:val="00E447EC"/>
    <w:rsid w:val="00E46071"/>
    <w:rsid w:val="00E47FB5"/>
    <w:rsid w:val="00E5000F"/>
    <w:rsid w:val="00E528CB"/>
    <w:rsid w:val="00E574F4"/>
    <w:rsid w:val="00E611B8"/>
    <w:rsid w:val="00E63F49"/>
    <w:rsid w:val="00E646A0"/>
    <w:rsid w:val="00E67F3A"/>
    <w:rsid w:val="00E714D4"/>
    <w:rsid w:val="00E74429"/>
    <w:rsid w:val="00E7528D"/>
    <w:rsid w:val="00E775C5"/>
    <w:rsid w:val="00E83E13"/>
    <w:rsid w:val="00E8617D"/>
    <w:rsid w:val="00E90A12"/>
    <w:rsid w:val="00E93159"/>
    <w:rsid w:val="00E9516E"/>
    <w:rsid w:val="00E9700A"/>
    <w:rsid w:val="00EA004A"/>
    <w:rsid w:val="00EA05B4"/>
    <w:rsid w:val="00EA1F74"/>
    <w:rsid w:val="00EA3C25"/>
    <w:rsid w:val="00EA6BAE"/>
    <w:rsid w:val="00EA714B"/>
    <w:rsid w:val="00EB74B9"/>
    <w:rsid w:val="00EC1E95"/>
    <w:rsid w:val="00EC3687"/>
    <w:rsid w:val="00EC6414"/>
    <w:rsid w:val="00EC6FE1"/>
    <w:rsid w:val="00ED6997"/>
    <w:rsid w:val="00ED76B9"/>
    <w:rsid w:val="00EE4BB2"/>
    <w:rsid w:val="00EE4F82"/>
    <w:rsid w:val="00EE7319"/>
    <w:rsid w:val="00EE7F6B"/>
    <w:rsid w:val="00EF47EA"/>
    <w:rsid w:val="00EF6671"/>
    <w:rsid w:val="00F04A10"/>
    <w:rsid w:val="00F04C0B"/>
    <w:rsid w:val="00F15007"/>
    <w:rsid w:val="00F16665"/>
    <w:rsid w:val="00F1784E"/>
    <w:rsid w:val="00F2155D"/>
    <w:rsid w:val="00F247A1"/>
    <w:rsid w:val="00F25D42"/>
    <w:rsid w:val="00F3099A"/>
    <w:rsid w:val="00F32297"/>
    <w:rsid w:val="00F37B63"/>
    <w:rsid w:val="00F401C6"/>
    <w:rsid w:val="00F43027"/>
    <w:rsid w:val="00F443B2"/>
    <w:rsid w:val="00F5419B"/>
    <w:rsid w:val="00F54D68"/>
    <w:rsid w:val="00F60963"/>
    <w:rsid w:val="00F61BB0"/>
    <w:rsid w:val="00F63A15"/>
    <w:rsid w:val="00F6775A"/>
    <w:rsid w:val="00F67A1C"/>
    <w:rsid w:val="00F729F9"/>
    <w:rsid w:val="00F74ECF"/>
    <w:rsid w:val="00F773D1"/>
    <w:rsid w:val="00F84C08"/>
    <w:rsid w:val="00F84ED1"/>
    <w:rsid w:val="00F866C8"/>
    <w:rsid w:val="00F90D30"/>
    <w:rsid w:val="00FA0190"/>
    <w:rsid w:val="00FA35BD"/>
    <w:rsid w:val="00FA3C02"/>
    <w:rsid w:val="00FA5414"/>
    <w:rsid w:val="00FA64B2"/>
    <w:rsid w:val="00FA71D4"/>
    <w:rsid w:val="00FB2B8F"/>
    <w:rsid w:val="00FB2CD4"/>
    <w:rsid w:val="00FB30FE"/>
    <w:rsid w:val="00FB406E"/>
    <w:rsid w:val="00FB4731"/>
    <w:rsid w:val="00FB6891"/>
    <w:rsid w:val="00FC3F06"/>
    <w:rsid w:val="00FC4101"/>
    <w:rsid w:val="00FC54DB"/>
    <w:rsid w:val="00FE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A610E6"/>
  <w15:chartTrackingRefBased/>
  <w15:docId w15:val="{19E887D5-0CCA-4DD9-A7BC-988C3C3A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A"/>
    <w:rPr>
      <w:caps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link w:val="Header"/>
    <w:uiPriority w:val="99"/>
    <w:rsid w:val="00655CE1"/>
    <w:rPr>
      <w:caps/>
      <w:sz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Caption">
    <w:name w:val="caption"/>
    <w:basedOn w:val="Normal"/>
    <w:next w:val="Normal"/>
    <w:qFormat/>
    <w:rsid w:val="00204420"/>
    <w:pPr>
      <w:jc w:val="center"/>
    </w:pPr>
    <w:rPr>
      <w:b/>
    </w:rPr>
  </w:style>
  <w:style w:type="table" w:styleId="TableGrid">
    <w:name w:val="Table Grid"/>
    <w:basedOn w:val="TableNorma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E84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A0E84"/>
    <w:rPr>
      <w:cap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E8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0E84"/>
    <w:rPr>
      <w:b/>
      <w:bCs/>
      <w:caps/>
      <w:lang w:eastAsia="en-US"/>
    </w:rPr>
  </w:style>
  <w:style w:type="paragraph" w:styleId="Revision">
    <w:name w:val="Revision"/>
    <w:hidden/>
    <w:uiPriority w:val="99"/>
    <w:semiHidden/>
    <w:rsid w:val="00D674A2"/>
    <w:rPr>
      <w:caps/>
      <w:sz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623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paragraph" w:styleId="EndnoteText">
    <w:name w:val="endnote text"/>
    <w:basedOn w:val="Normal"/>
    <w:link w:val="EndnoteTextChar"/>
    <w:uiPriority w:val="99"/>
    <w:semiHidden/>
    <w:unhideWhenUsed/>
    <w:rsid w:val="00CE15ED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CE15ED"/>
    <w:rPr>
      <w:caps/>
      <w:lang w:eastAsia="en-US"/>
    </w:rPr>
  </w:style>
  <w:style w:type="character" w:styleId="EndnoteReference">
    <w:name w:val="endnote reference"/>
    <w:uiPriority w:val="99"/>
    <w:semiHidden/>
    <w:unhideWhenUsed/>
    <w:rsid w:val="00CE1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847FD-232D-4FCA-8B25-FA0774F8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80</TotalTime>
  <Pages>1</Pages>
  <Words>1696</Words>
  <Characters>968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ZUD</dc:creator>
  <cp:lastModifiedBy>Ilona Ašmėgienė</cp:lastModifiedBy>
  <cp:revision>59</cp:revision>
  <cp:lastPrinted>2019-09-25T07:04:00Z</cp:lastPrinted>
  <dcterms:created xsi:type="dcterms:W3CDTF">2025-06-26T11:11:00Z</dcterms:created>
  <dcterms:modified xsi:type="dcterms:W3CDTF">2026-03-31T08:30:00Z</dcterms:modified>
</cp:coreProperties>
</file>