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761FE" w14:textId="301023E8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B4049">
        <w:rPr>
          <w:rFonts w:ascii="Times New Roman" w:hAnsi="Times New Roman"/>
          <w:b/>
          <w:bCs/>
          <w:iCs/>
          <w:sz w:val="24"/>
          <w:szCs w:val="24"/>
        </w:rPr>
        <w:t>Ištrauka iš VĮ Registrų centras kadastro žemėlapio</w:t>
      </w:r>
    </w:p>
    <w:p w14:paraId="6BC728AF" w14:textId="0AC56FF8" w:rsidR="001A6769" w:rsidRPr="009B4049" w:rsidRDefault="009B276E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B404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5373D53" wp14:editId="004D8273">
            <wp:simplePos x="0" y="0"/>
            <wp:positionH relativeFrom="column">
              <wp:posOffset>815022</wp:posOffset>
            </wp:positionH>
            <wp:positionV relativeFrom="paragraph">
              <wp:posOffset>120968</wp:posOffset>
            </wp:positionV>
            <wp:extent cx="4533033" cy="4148455"/>
            <wp:effectExtent l="0" t="0" r="1270" b="4445"/>
            <wp:wrapTight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92957436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33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70B27E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i/>
          <w:sz w:val="24"/>
          <w:szCs w:val="24"/>
        </w:rPr>
      </w:pPr>
    </w:p>
    <w:p w14:paraId="487C5B6C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rPr>
          <w:rFonts w:ascii="Times New Roman" w:hAnsi="Times New Roman"/>
          <w:i/>
          <w:sz w:val="24"/>
          <w:szCs w:val="24"/>
        </w:rPr>
      </w:pPr>
    </w:p>
    <w:p w14:paraId="65CC1B4B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rPr>
          <w:rFonts w:ascii="Times New Roman" w:hAnsi="Times New Roman"/>
          <w:b/>
          <w:bCs/>
          <w:iCs/>
          <w:sz w:val="24"/>
          <w:szCs w:val="24"/>
        </w:rPr>
      </w:pPr>
    </w:p>
    <w:p w14:paraId="623FFD03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4BDA4417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0F7304B2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4A87C813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56136F92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42AC18BE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5F3E0FA8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6AEB89AE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690DB665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4E1B26F8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02B2CF9D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20D37382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6B0301EA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6D6D6DFC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1A213FAE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rPr>
          <w:rFonts w:ascii="Times New Roman" w:hAnsi="Times New Roman"/>
          <w:b/>
          <w:bCs/>
          <w:iCs/>
          <w:sz w:val="24"/>
          <w:szCs w:val="24"/>
        </w:rPr>
      </w:pPr>
    </w:p>
    <w:p w14:paraId="0894B5AE" w14:textId="77777777" w:rsidR="001A6769" w:rsidRPr="009B4049" w:rsidRDefault="001A6769" w:rsidP="001A6769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B4049">
        <w:rPr>
          <w:rFonts w:ascii="Times New Roman" w:hAnsi="Times New Roman"/>
          <w:b/>
          <w:bCs/>
          <w:iCs/>
          <w:sz w:val="24"/>
          <w:szCs w:val="24"/>
        </w:rPr>
        <w:tab/>
      </w:r>
    </w:p>
    <w:p w14:paraId="4C48BA28" w14:textId="77777777" w:rsidR="009B276E" w:rsidRPr="009B4049" w:rsidRDefault="009B276E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</w:p>
    <w:p w14:paraId="1C0D520E" w14:textId="77777777" w:rsidR="009B276E" w:rsidRPr="009B4049" w:rsidRDefault="009B276E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</w:p>
    <w:p w14:paraId="2B8D86B4" w14:textId="77777777" w:rsidR="009B276E" w:rsidRPr="009B4049" w:rsidRDefault="009B276E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</w:p>
    <w:p w14:paraId="05931829" w14:textId="77777777" w:rsidR="009B276E" w:rsidRPr="009B4049" w:rsidRDefault="009B276E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</w:p>
    <w:p w14:paraId="1BB57B28" w14:textId="7A5827B4" w:rsidR="009B276E" w:rsidRPr="009B4049" w:rsidRDefault="009B276E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</w:p>
    <w:p w14:paraId="5338DAE0" w14:textId="77777777" w:rsidR="009B4049" w:rsidRPr="009B4049" w:rsidRDefault="009B4049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</w:p>
    <w:p w14:paraId="4C0A81EB" w14:textId="35CEA265" w:rsidR="001A6769" w:rsidRPr="009B4049" w:rsidRDefault="004340CD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  <w:proofErr w:type="spellStart"/>
      <w:r w:rsidRPr="009B4049">
        <w:rPr>
          <w:b/>
          <w:bCs/>
          <w:sz w:val="24"/>
          <w:szCs w:val="24"/>
          <w:lang w:val="en-US"/>
        </w:rPr>
        <w:t>Pasiūlymo</w:t>
      </w:r>
      <w:proofErr w:type="spellEnd"/>
      <w:r w:rsidR="001A6769" w:rsidRPr="009B4049">
        <w:rPr>
          <w:b/>
          <w:bCs/>
          <w:sz w:val="24"/>
          <w:szCs w:val="24"/>
          <w:lang w:val="en-US"/>
        </w:rPr>
        <w:t xml:space="preserve"> schema</w:t>
      </w:r>
    </w:p>
    <w:p w14:paraId="4A26E691" w14:textId="59135233" w:rsidR="001A6769" w:rsidRPr="009B4049" w:rsidRDefault="009B276E" w:rsidP="001A6769">
      <w:pPr>
        <w:pStyle w:val="Header"/>
        <w:tabs>
          <w:tab w:val="left" w:pos="1296"/>
        </w:tabs>
        <w:jc w:val="center"/>
        <w:rPr>
          <w:b/>
          <w:bCs/>
          <w:sz w:val="24"/>
          <w:szCs w:val="24"/>
          <w:lang w:val="en-US"/>
        </w:rPr>
      </w:pPr>
      <w:r w:rsidRPr="009B4049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2D0FC2ED" wp14:editId="0ED0EE2A">
            <wp:simplePos x="0" y="0"/>
            <wp:positionH relativeFrom="column">
              <wp:posOffset>762952</wp:posOffset>
            </wp:positionH>
            <wp:positionV relativeFrom="paragraph">
              <wp:posOffset>146367</wp:posOffset>
            </wp:positionV>
            <wp:extent cx="4736493" cy="3276918"/>
            <wp:effectExtent l="0" t="0" r="6985" b="0"/>
            <wp:wrapTight wrapText="bothSides">
              <wp:wrapPolygon edited="0">
                <wp:start x="0" y="0"/>
                <wp:lineTo x="0" y="21474"/>
                <wp:lineTo x="21545" y="21474"/>
                <wp:lineTo x="21545" y="0"/>
                <wp:lineTo x="0" y="0"/>
              </wp:wrapPolygon>
            </wp:wrapTight>
            <wp:docPr id="121836449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93" cy="327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BC096" w14:textId="1E23A8E6" w:rsidR="001037EF" w:rsidRPr="009B4049" w:rsidRDefault="001037EF" w:rsidP="00904E30">
      <w:pPr>
        <w:pStyle w:val="Header"/>
        <w:tabs>
          <w:tab w:val="clear" w:pos="4153"/>
          <w:tab w:val="left" w:pos="7371"/>
        </w:tabs>
        <w:spacing w:line="288" w:lineRule="auto"/>
        <w:rPr>
          <w:rFonts w:ascii="Times New Roman" w:hAnsi="Times New Roman"/>
          <w:sz w:val="24"/>
          <w:szCs w:val="24"/>
        </w:rPr>
      </w:pPr>
    </w:p>
    <w:sectPr w:rsidR="001037EF" w:rsidRPr="009B4049" w:rsidSect="0001375B">
      <w:headerReference w:type="even" r:id="rId13"/>
      <w:headerReference w:type="default" r:id="rId14"/>
      <w:footerReference w:type="first" r:id="rId15"/>
      <w:pgSz w:w="11909" w:h="16834" w:code="9"/>
      <w:pgMar w:top="1049" w:right="567" w:bottom="1134" w:left="1701" w:header="720" w:footer="0" w:gutter="0"/>
      <w:paperSrc w:other="15"/>
      <w:cols w:space="720"/>
      <w:noEndnote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066AC" w14:textId="77777777" w:rsidR="000F5529" w:rsidRDefault="000F5529">
      <w:r>
        <w:separator/>
      </w:r>
    </w:p>
  </w:endnote>
  <w:endnote w:type="continuationSeparator" w:id="0">
    <w:p w14:paraId="792BD51B" w14:textId="77777777" w:rsidR="000F5529" w:rsidRDefault="000F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LT">
    <w:altName w:val="Times New Roman"/>
    <w:charset w:val="BA"/>
    <w:family w:val="roman"/>
    <w:pitch w:val="variable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191" w:type="pct"/>
      <w:tblInd w:w="287" w:type="dxa"/>
      <w:tblLook w:val="04A0" w:firstRow="1" w:lastRow="0" w:firstColumn="1" w:lastColumn="0" w:noHBand="0" w:noVBand="1"/>
    </w:tblPr>
    <w:tblGrid>
      <w:gridCol w:w="2165"/>
      <w:gridCol w:w="2714"/>
      <w:gridCol w:w="3202"/>
    </w:tblGrid>
    <w:tr w:rsidR="00F134E6" w:rsidRPr="00A54C29" w14:paraId="160026B5" w14:textId="77777777" w:rsidTr="00DA19A6">
      <w:trPr>
        <w:trHeight w:val="559"/>
      </w:trPr>
      <w:tc>
        <w:tcPr>
          <w:tcW w:w="1340" w:type="pct"/>
        </w:tcPr>
        <w:p w14:paraId="56F5D113" w14:textId="77777777" w:rsidR="00DA19A6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 </w:t>
          </w:r>
        </w:p>
        <w:p w14:paraId="6AFC7AAA" w14:textId="64C5A4F9" w:rsidR="00F134E6" w:rsidRPr="00A54C29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 </w:t>
          </w:r>
          <w:r w:rsidR="00A20FA9">
            <w:rPr>
              <w:rFonts w:ascii="Times New Roman" w:hAnsi="Times New Roman"/>
              <w:sz w:val="20"/>
            </w:rPr>
            <w:t xml:space="preserve">      </w:t>
          </w:r>
          <w:r w:rsidR="00F134E6">
            <w:rPr>
              <w:rFonts w:ascii="Times New Roman" w:hAnsi="Times New Roman"/>
              <w:sz w:val="20"/>
            </w:rPr>
            <w:t>Biudžetinė įstaiga</w:t>
          </w:r>
          <w:r w:rsidR="00F134E6" w:rsidRPr="00A54C29">
            <w:rPr>
              <w:rFonts w:ascii="Times New Roman" w:hAnsi="Times New Roman"/>
              <w:sz w:val="20"/>
            </w:rPr>
            <w:t xml:space="preserve"> </w:t>
          </w:r>
        </w:p>
        <w:p w14:paraId="72FAA8F7" w14:textId="0777ED7D" w:rsidR="00F134E6" w:rsidRPr="00A54C29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</w:t>
          </w:r>
          <w:r w:rsidR="00A20FA9">
            <w:rPr>
              <w:rFonts w:ascii="Times New Roman" w:hAnsi="Times New Roman"/>
              <w:sz w:val="20"/>
            </w:rPr>
            <w:t xml:space="preserve">   </w:t>
          </w:r>
          <w:r>
            <w:rPr>
              <w:rFonts w:ascii="Times New Roman" w:hAnsi="Times New Roman"/>
              <w:sz w:val="20"/>
            </w:rPr>
            <w:t xml:space="preserve"> </w:t>
          </w:r>
          <w:r w:rsidR="00A20FA9">
            <w:rPr>
              <w:rFonts w:ascii="Times New Roman" w:hAnsi="Times New Roman"/>
              <w:sz w:val="20"/>
            </w:rPr>
            <w:t xml:space="preserve">   </w:t>
          </w:r>
          <w:r w:rsidR="00F134E6" w:rsidRPr="00A54C29">
            <w:rPr>
              <w:rFonts w:ascii="Times New Roman" w:hAnsi="Times New Roman"/>
              <w:sz w:val="20"/>
            </w:rPr>
            <w:t>Savanorių pr. 371</w:t>
          </w:r>
        </w:p>
        <w:p w14:paraId="15310A70" w14:textId="1EE6977D" w:rsidR="00F134E6" w:rsidRPr="00A54C29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 </w:t>
          </w:r>
          <w:r w:rsidR="00A20FA9">
            <w:rPr>
              <w:rFonts w:ascii="Times New Roman" w:hAnsi="Times New Roman"/>
              <w:sz w:val="20"/>
            </w:rPr>
            <w:t xml:space="preserve">      </w:t>
          </w:r>
          <w:r w:rsidR="00E077FF" w:rsidRPr="00E077FF">
            <w:rPr>
              <w:rFonts w:ascii="Times New Roman" w:hAnsi="Times New Roman"/>
              <w:sz w:val="20"/>
            </w:rPr>
            <w:t>49386</w:t>
          </w:r>
          <w:r w:rsidR="00E077FF">
            <w:rPr>
              <w:rFonts w:ascii="Times New Roman" w:hAnsi="Times New Roman"/>
              <w:sz w:val="20"/>
            </w:rPr>
            <w:t xml:space="preserve"> </w:t>
          </w:r>
          <w:r w:rsidR="00F134E6" w:rsidRPr="00A54C29">
            <w:rPr>
              <w:rFonts w:ascii="Times New Roman" w:hAnsi="Times New Roman"/>
              <w:sz w:val="20"/>
            </w:rPr>
            <w:t>Kaunas</w:t>
          </w:r>
        </w:p>
      </w:tc>
      <w:tc>
        <w:tcPr>
          <w:tcW w:w="1679" w:type="pct"/>
        </w:tcPr>
        <w:p w14:paraId="781AF0B9" w14:textId="77777777" w:rsidR="00DA19A6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</w:t>
          </w:r>
        </w:p>
        <w:p w14:paraId="156A2429" w14:textId="4B602E05" w:rsidR="00F134E6" w:rsidRPr="00B908A7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</w:t>
          </w:r>
          <w:r w:rsidR="00A20FA9">
            <w:rPr>
              <w:rFonts w:ascii="Times New Roman" w:hAnsi="Times New Roman"/>
              <w:sz w:val="20"/>
            </w:rPr>
            <w:t xml:space="preserve">        </w:t>
          </w:r>
          <w:r w:rsidR="00F134E6" w:rsidRPr="00B908A7">
            <w:rPr>
              <w:rFonts w:ascii="Times New Roman" w:hAnsi="Times New Roman"/>
              <w:sz w:val="20"/>
            </w:rPr>
            <w:t xml:space="preserve">Tel. </w:t>
          </w:r>
          <w:r w:rsidR="00F134E6" w:rsidRPr="00651717">
            <w:rPr>
              <w:rFonts w:ascii="Times New Roman" w:hAnsi="Times New Roman"/>
              <w:sz w:val="20"/>
            </w:rPr>
            <w:t>(</w:t>
          </w:r>
          <w:r w:rsidR="00651717" w:rsidRPr="00651717">
            <w:rPr>
              <w:rFonts w:ascii="Times New Roman" w:hAnsi="Times New Roman"/>
              <w:sz w:val="20"/>
            </w:rPr>
            <w:t>+370</w:t>
          </w:r>
          <w:r w:rsidR="00F134E6" w:rsidRPr="00B908A7">
            <w:rPr>
              <w:rFonts w:ascii="Times New Roman" w:hAnsi="Times New Roman"/>
              <w:sz w:val="20"/>
            </w:rPr>
            <w:t xml:space="preserve"> 37) </w:t>
          </w:r>
          <w:r w:rsidR="00DE760F" w:rsidRPr="00B908A7">
            <w:rPr>
              <w:rFonts w:ascii="Times New Roman" w:hAnsi="Times New Roman"/>
              <w:sz w:val="20"/>
            </w:rPr>
            <w:t xml:space="preserve"> </w:t>
          </w:r>
          <w:r w:rsidR="00F134E6" w:rsidRPr="00B908A7">
            <w:rPr>
              <w:rFonts w:ascii="Times New Roman" w:hAnsi="Times New Roman"/>
              <w:sz w:val="20"/>
            </w:rPr>
            <w:t>305</w:t>
          </w:r>
          <w:r w:rsidR="00CB17FB" w:rsidRPr="00B908A7">
            <w:rPr>
              <w:rFonts w:ascii="Times New Roman" w:hAnsi="Times New Roman"/>
              <w:sz w:val="20"/>
            </w:rPr>
            <w:t xml:space="preserve"> </w:t>
          </w:r>
          <w:r w:rsidR="004F5782">
            <w:rPr>
              <w:rFonts w:ascii="Times New Roman" w:hAnsi="Times New Roman"/>
              <w:sz w:val="20"/>
            </w:rPr>
            <w:t>503</w:t>
          </w:r>
          <w:r w:rsidR="00F134E6" w:rsidRPr="00B908A7">
            <w:rPr>
              <w:rFonts w:ascii="Times New Roman" w:hAnsi="Times New Roman"/>
              <w:sz w:val="20"/>
            </w:rPr>
            <w:t xml:space="preserve"> </w:t>
          </w:r>
        </w:p>
        <w:p w14:paraId="47C2551A" w14:textId="7980B0DA" w:rsidR="00F134E6" w:rsidRPr="00A54C29" w:rsidRDefault="00DA19A6" w:rsidP="00825378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</w:t>
          </w:r>
          <w:r w:rsidR="00A20FA9">
            <w:rPr>
              <w:rFonts w:ascii="Times New Roman" w:hAnsi="Times New Roman"/>
              <w:sz w:val="20"/>
            </w:rPr>
            <w:t xml:space="preserve">     </w:t>
          </w:r>
          <w:r>
            <w:rPr>
              <w:rFonts w:ascii="Times New Roman" w:hAnsi="Times New Roman"/>
              <w:sz w:val="20"/>
            </w:rPr>
            <w:t xml:space="preserve"> </w:t>
          </w:r>
          <w:r w:rsidR="00A20FA9">
            <w:rPr>
              <w:rFonts w:ascii="Times New Roman" w:hAnsi="Times New Roman"/>
              <w:sz w:val="20"/>
            </w:rPr>
            <w:t xml:space="preserve">   </w:t>
          </w:r>
          <w:r w:rsidR="00F134E6" w:rsidRPr="00B908A7">
            <w:rPr>
              <w:rFonts w:ascii="Times New Roman" w:hAnsi="Times New Roman"/>
              <w:sz w:val="20"/>
            </w:rPr>
            <w:t xml:space="preserve">El. p. </w:t>
          </w:r>
          <w:r w:rsidR="00B908A7" w:rsidRPr="00B908A7">
            <w:rPr>
              <w:rFonts w:ascii="Times New Roman" w:hAnsi="Times New Roman"/>
              <w:sz w:val="20"/>
            </w:rPr>
            <w:t>info</w:t>
          </w:r>
          <w:r w:rsidR="00F134E6" w:rsidRPr="00415DA0">
            <w:rPr>
              <w:rFonts w:ascii="Times New Roman" w:hAnsi="Times New Roman"/>
              <w:sz w:val="20"/>
              <w:lang w:val="es-ES"/>
            </w:rPr>
            <w:t>@</w:t>
          </w:r>
          <w:proofErr w:type="spellStart"/>
          <w:r w:rsidR="00F134E6" w:rsidRPr="00F30CCF">
            <w:rPr>
              <w:rFonts w:ascii="Times New Roman" w:hAnsi="Times New Roman"/>
              <w:sz w:val="20"/>
            </w:rPr>
            <w:t>krs.lt</w:t>
          </w:r>
          <w:proofErr w:type="spellEnd"/>
        </w:p>
      </w:tc>
      <w:tc>
        <w:tcPr>
          <w:tcW w:w="1981" w:type="pct"/>
        </w:tcPr>
        <w:p w14:paraId="4446F7CE" w14:textId="77777777" w:rsidR="00DA19A6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</w:t>
          </w:r>
        </w:p>
        <w:p w14:paraId="0547B2A5" w14:textId="70FF587F" w:rsidR="00F134E6" w:rsidRPr="00A54C29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</w:t>
          </w:r>
          <w:r w:rsidR="00A20FA9">
            <w:rPr>
              <w:rFonts w:ascii="Times New Roman" w:hAnsi="Times New Roman"/>
              <w:sz w:val="20"/>
            </w:rPr>
            <w:t xml:space="preserve">   </w:t>
          </w:r>
          <w:r>
            <w:rPr>
              <w:rFonts w:ascii="Times New Roman" w:hAnsi="Times New Roman"/>
              <w:sz w:val="20"/>
            </w:rPr>
            <w:t xml:space="preserve"> </w:t>
          </w:r>
          <w:r w:rsidR="00A20FA9">
            <w:rPr>
              <w:rFonts w:ascii="Times New Roman" w:hAnsi="Times New Roman"/>
              <w:sz w:val="20"/>
            </w:rPr>
            <w:t xml:space="preserve"> </w:t>
          </w:r>
          <w:r>
            <w:rPr>
              <w:rFonts w:ascii="Times New Roman" w:hAnsi="Times New Roman"/>
              <w:sz w:val="20"/>
            </w:rPr>
            <w:t xml:space="preserve"> </w:t>
          </w:r>
          <w:r w:rsidR="00F134E6" w:rsidRPr="00A54C29">
            <w:rPr>
              <w:rFonts w:ascii="Times New Roman" w:hAnsi="Times New Roman"/>
              <w:sz w:val="20"/>
            </w:rPr>
            <w:t xml:space="preserve">Duomenys kaupiami ir saugomi </w:t>
          </w:r>
        </w:p>
        <w:p w14:paraId="2A9D2282" w14:textId="0EF2F793" w:rsidR="00F134E6" w:rsidRPr="00A54C29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</w:t>
          </w:r>
          <w:r w:rsidR="00A20FA9">
            <w:rPr>
              <w:rFonts w:ascii="Times New Roman" w:hAnsi="Times New Roman"/>
              <w:sz w:val="20"/>
            </w:rPr>
            <w:t xml:space="preserve">    </w:t>
          </w:r>
          <w:r>
            <w:rPr>
              <w:rFonts w:ascii="Times New Roman" w:hAnsi="Times New Roman"/>
              <w:sz w:val="20"/>
            </w:rPr>
            <w:t xml:space="preserve"> </w:t>
          </w:r>
          <w:r w:rsidR="00F134E6" w:rsidRPr="00A54C29">
            <w:rPr>
              <w:rFonts w:ascii="Times New Roman" w:hAnsi="Times New Roman"/>
              <w:sz w:val="20"/>
            </w:rPr>
            <w:t>Juridinių asmenų registre</w:t>
          </w:r>
        </w:p>
        <w:p w14:paraId="6941A267" w14:textId="1A108A90" w:rsidR="00F134E6" w:rsidRPr="00A54C29" w:rsidRDefault="00DA19A6" w:rsidP="006B06D6">
          <w:pPr>
            <w:pStyle w:val="Header"/>
            <w:tabs>
              <w:tab w:val="left" w:pos="1296"/>
            </w:tabs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   </w:t>
          </w:r>
          <w:r w:rsidR="00A20FA9">
            <w:rPr>
              <w:rFonts w:ascii="Times New Roman" w:hAnsi="Times New Roman"/>
              <w:sz w:val="20"/>
            </w:rPr>
            <w:t xml:space="preserve">    </w:t>
          </w:r>
          <w:r w:rsidR="00F134E6">
            <w:rPr>
              <w:rFonts w:ascii="Times New Roman" w:hAnsi="Times New Roman"/>
              <w:sz w:val="20"/>
            </w:rPr>
            <w:t>Kodas 188756386</w:t>
          </w:r>
        </w:p>
      </w:tc>
    </w:tr>
  </w:tbl>
  <w:p w14:paraId="1ED9A6B4" w14:textId="3617BFD9" w:rsidR="00F134E6" w:rsidRPr="00314F0B" w:rsidRDefault="00DA19A6" w:rsidP="00825378">
    <w:pPr>
      <w:pStyle w:val="Header"/>
      <w:tabs>
        <w:tab w:val="left" w:pos="1296"/>
      </w:tabs>
      <w:rPr>
        <w:sz w:val="8"/>
      </w:rPr>
    </w:pPr>
    <w:r>
      <w:rPr>
        <w:rFonts w:ascii="Times New Roman" w:hAnsi="Times New Roman"/>
        <w:noProof/>
        <w:sz w:val="20"/>
      </w:rPr>
      <w:drawing>
        <wp:anchor distT="0" distB="0" distL="114300" distR="114300" simplePos="0" relativeHeight="251658240" behindDoc="1" locked="0" layoutInCell="1" allowOverlap="1" wp14:anchorId="39922B54" wp14:editId="1E0125C4">
          <wp:simplePos x="0" y="0"/>
          <wp:positionH relativeFrom="page">
            <wp:posOffset>175260</wp:posOffset>
          </wp:positionH>
          <wp:positionV relativeFrom="paragraph">
            <wp:posOffset>-558800</wp:posOffset>
          </wp:positionV>
          <wp:extent cx="7200900" cy="864921"/>
          <wp:effectExtent l="0" t="0" r="0" b="0"/>
          <wp:wrapNone/>
          <wp:docPr id="1023783039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524960" name="Paveikslėlis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3917" cy="879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DCFCAB" w14:textId="1D8AF907" w:rsidR="00F134E6" w:rsidRDefault="00F134E6" w:rsidP="001674CF">
    <w:pPr>
      <w:pStyle w:val="Header"/>
      <w:tabs>
        <w:tab w:val="clear" w:pos="4153"/>
        <w:tab w:val="clear" w:pos="8306"/>
        <w:tab w:val="left" w:pos="7062"/>
      </w:tabs>
    </w:pPr>
  </w:p>
  <w:p w14:paraId="1ED5E538" w14:textId="25F3F6F3" w:rsidR="00A25EDB" w:rsidRDefault="00A25EDB" w:rsidP="001674CF">
    <w:pPr>
      <w:pStyle w:val="Header"/>
      <w:tabs>
        <w:tab w:val="clear" w:pos="4153"/>
        <w:tab w:val="clear" w:pos="8306"/>
        <w:tab w:val="left" w:pos="706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9B553" w14:textId="77777777" w:rsidR="000F5529" w:rsidRDefault="000F5529">
      <w:r>
        <w:separator/>
      </w:r>
    </w:p>
  </w:footnote>
  <w:footnote w:type="continuationSeparator" w:id="0">
    <w:p w14:paraId="071B42B6" w14:textId="77777777" w:rsidR="000F5529" w:rsidRDefault="000F5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0D325" w14:textId="558564C4" w:rsidR="00F134E6" w:rsidRDefault="00F134E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01375B">
      <w:rPr>
        <w:rStyle w:val="PageNumber"/>
      </w:rPr>
      <w:fldChar w:fldCharType="separate"/>
    </w:r>
    <w:r w:rsidR="0001375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C10C22" w14:textId="77777777" w:rsidR="00F134E6" w:rsidRDefault="00F134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3859F" w14:textId="77777777" w:rsidR="00F134E6" w:rsidRDefault="00F134E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0B71">
      <w:rPr>
        <w:rStyle w:val="PageNumber"/>
        <w:noProof/>
      </w:rPr>
      <w:t>2</w:t>
    </w:r>
    <w:r>
      <w:rPr>
        <w:rStyle w:val="PageNumber"/>
      </w:rPr>
      <w:fldChar w:fldCharType="end"/>
    </w:r>
  </w:p>
  <w:p w14:paraId="624A1899" w14:textId="4DAD4C27" w:rsidR="00F134E6" w:rsidRDefault="00F134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A07B9"/>
    <w:multiLevelType w:val="hybridMultilevel"/>
    <w:tmpl w:val="D2467A82"/>
    <w:lvl w:ilvl="0" w:tplc="0427000F">
      <w:start w:val="1"/>
      <w:numFmt w:val="decimal"/>
      <w:lvlText w:val="%1."/>
      <w:lvlJc w:val="left"/>
      <w:pPr>
        <w:ind w:left="1574" w:hanging="360"/>
      </w:pPr>
    </w:lvl>
    <w:lvl w:ilvl="1" w:tplc="04270019" w:tentative="1">
      <w:start w:val="1"/>
      <w:numFmt w:val="lowerLetter"/>
      <w:lvlText w:val="%2."/>
      <w:lvlJc w:val="left"/>
      <w:pPr>
        <w:ind w:left="2294" w:hanging="360"/>
      </w:pPr>
    </w:lvl>
    <w:lvl w:ilvl="2" w:tplc="0427001B" w:tentative="1">
      <w:start w:val="1"/>
      <w:numFmt w:val="lowerRoman"/>
      <w:lvlText w:val="%3."/>
      <w:lvlJc w:val="right"/>
      <w:pPr>
        <w:ind w:left="3014" w:hanging="180"/>
      </w:pPr>
    </w:lvl>
    <w:lvl w:ilvl="3" w:tplc="0427000F" w:tentative="1">
      <w:start w:val="1"/>
      <w:numFmt w:val="decimal"/>
      <w:lvlText w:val="%4."/>
      <w:lvlJc w:val="left"/>
      <w:pPr>
        <w:ind w:left="3734" w:hanging="360"/>
      </w:pPr>
    </w:lvl>
    <w:lvl w:ilvl="4" w:tplc="04270019" w:tentative="1">
      <w:start w:val="1"/>
      <w:numFmt w:val="lowerLetter"/>
      <w:lvlText w:val="%5."/>
      <w:lvlJc w:val="left"/>
      <w:pPr>
        <w:ind w:left="4454" w:hanging="360"/>
      </w:pPr>
    </w:lvl>
    <w:lvl w:ilvl="5" w:tplc="0427001B" w:tentative="1">
      <w:start w:val="1"/>
      <w:numFmt w:val="lowerRoman"/>
      <w:lvlText w:val="%6."/>
      <w:lvlJc w:val="right"/>
      <w:pPr>
        <w:ind w:left="5174" w:hanging="180"/>
      </w:pPr>
    </w:lvl>
    <w:lvl w:ilvl="6" w:tplc="0427000F" w:tentative="1">
      <w:start w:val="1"/>
      <w:numFmt w:val="decimal"/>
      <w:lvlText w:val="%7."/>
      <w:lvlJc w:val="left"/>
      <w:pPr>
        <w:ind w:left="5894" w:hanging="360"/>
      </w:pPr>
    </w:lvl>
    <w:lvl w:ilvl="7" w:tplc="04270019" w:tentative="1">
      <w:start w:val="1"/>
      <w:numFmt w:val="lowerLetter"/>
      <w:lvlText w:val="%8."/>
      <w:lvlJc w:val="left"/>
      <w:pPr>
        <w:ind w:left="6614" w:hanging="360"/>
      </w:pPr>
    </w:lvl>
    <w:lvl w:ilvl="8" w:tplc="0427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2E4E21D9"/>
    <w:multiLevelType w:val="hybridMultilevel"/>
    <w:tmpl w:val="5504DC9E"/>
    <w:lvl w:ilvl="0" w:tplc="0427000F">
      <w:start w:val="1"/>
      <w:numFmt w:val="decimal"/>
      <w:lvlText w:val="%1."/>
      <w:lvlJc w:val="left"/>
      <w:pPr>
        <w:ind w:left="1571" w:hanging="360"/>
      </w:pPr>
    </w:lvl>
    <w:lvl w:ilvl="1" w:tplc="04270019" w:tentative="1">
      <w:start w:val="1"/>
      <w:numFmt w:val="lowerLetter"/>
      <w:lvlText w:val="%2."/>
      <w:lvlJc w:val="left"/>
      <w:pPr>
        <w:ind w:left="2291" w:hanging="360"/>
      </w:pPr>
    </w:lvl>
    <w:lvl w:ilvl="2" w:tplc="0427001B" w:tentative="1">
      <w:start w:val="1"/>
      <w:numFmt w:val="lowerRoman"/>
      <w:lvlText w:val="%3."/>
      <w:lvlJc w:val="right"/>
      <w:pPr>
        <w:ind w:left="3011" w:hanging="180"/>
      </w:pPr>
    </w:lvl>
    <w:lvl w:ilvl="3" w:tplc="0427000F" w:tentative="1">
      <w:start w:val="1"/>
      <w:numFmt w:val="decimal"/>
      <w:lvlText w:val="%4."/>
      <w:lvlJc w:val="left"/>
      <w:pPr>
        <w:ind w:left="3731" w:hanging="360"/>
      </w:pPr>
    </w:lvl>
    <w:lvl w:ilvl="4" w:tplc="04270019" w:tentative="1">
      <w:start w:val="1"/>
      <w:numFmt w:val="lowerLetter"/>
      <w:lvlText w:val="%5."/>
      <w:lvlJc w:val="left"/>
      <w:pPr>
        <w:ind w:left="4451" w:hanging="360"/>
      </w:pPr>
    </w:lvl>
    <w:lvl w:ilvl="5" w:tplc="0427001B" w:tentative="1">
      <w:start w:val="1"/>
      <w:numFmt w:val="lowerRoman"/>
      <w:lvlText w:val="%6."/>
      <w:lvlJc w:val="right"/>
      <w:pPr>
        <w:ind w:left="5171" w:hanging="180"/>
      </w:pPr>
    </w:lvl>
    <w:lvl w:ilvl="6" w:tplc="0427000F" w:tentative="1">
      <w:start w:val="1"/>
      <w:numFmt w:val="decimal"/>
      <w:lvlText w:val="%7."/>
      <w:lvlJc w:val="left"/>
      <w:pPr>
        <w:ind w:left="5891" w:hanging="360"/>
      </w:pPr>
    </w:lvl>
    <w:lvl w:ilvl="7" w:tplc="04270019" w:tentative="1">
      <w:start w:val="1"/>
      <w:numFmt w:val="lowerLetter"/>
      <w:lvlText w:val="%8."/>
      <w:lvlJc w:val="left"/>
      <w:pPr>
        <w:ind w:left="6611" w:hanging="360"/>
      </w:pPr>
    </w:lvl>
    <w:lvl w:ilvl="8" w:tplc="0427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2039158752">
    <w:abstractNumId w:val="0"/>
  </w:num>
  <w:num w:numId="2" w16cid:durableId="584538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8"/>
  <w:hyphenationZone w:val="396"/>
  <w:drawingGridHorizontalSpacing w:val="101"/>
  <w:drawingGridVerticalSpacing w:val="275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423"/>
    <w:rsid w:val="0000237A"/>
    <w:rsid w:val="00010903"/>
    <w:rsid w:val="0001375B"/>
    <w:rsid w:val="00025463"/>
    <w:rsid w:val="00032E41"/>
    <w:rsid w:val="00065E6A"/>
    <w:rsid w:val="00073636"/>
    <w:rsid w:val="000804B3"/>
    <w:rsid w:val="000A6C05"/>
    <w:rsid w:val="000A7F07"/>
    <w:rsid w:val="000B0D35"/>
    <w:rsid w:val="000D3099"/>
    <w:rsid w:val="000E2BE9"/>
    <w:rsid w:val="000F5529"/>
    <w:rsid w:val="000F7E44"/>
    <w:rsid w:val="00101DCA"/>
    <w:rsid w:val="001037EF"/>
    <w:rsid w:val="00103DFF"/>
    <w:rsid w:val="001206BE"/>
    <w:rsid w:val="00121914"/>
    <w:rsid w:val="001221D4"/>
    <w:rsid w:val="001304D4"/>
    <w:rsid w:val="0015096E"/>
    <w:rsid w:val="00160650"/>
    <w:rsid w:val="001674CF"/>
    <w:rsid w:val="001828CA"/>
    <w:rsid w:val="00185523"/>
    <w:rsid w:val="001867DB"/>
    <w:rsid w:val="001A6769"/>
    <w:rsid w:val="001A684B"/>
    <w:rsid w:val="001B6860"/>
    <w:rsid w:val="001C040C"/>
    <w:rsid w:val="001C2447"/>
    <w:rsid w:val="001C4784"/>
    <w:rsid w:val="001D1DBC"/>
    <w:rsid w:val="001E7812"/>
    <w:rsid w:val="001E7FCD"/>
    <w:rsid w:val="00207750"/>
    <w:rsid w:val="00221D0D"/>
    <w:rsid w:val="00230433"/>
    <w:rsid w:val="002325B3"/>
    <w:rsid w:val="0024543D"/>
    <w:rsid w:val="002653B5"/>
    <w:rsid w:val="00297F28"/>
    <w:rsid w:val="002A100A"/>
    <w:rsid w:val="002B4E6B"/>
    <w:rsid w:val="002F3193"/>
    <w:rsid w:val="00330ACB"/>
    <w:rsid w:val="00336C42"/>
    <w:rsid w:val="0034413A"/>
    <w:rsid w:val="003466C8"/>
    <w:rsid w:val="00347815"/>
    <w:rsid w:val="003559F9"/>
    <w:rsid w:val="00362A2F"/>
    <w:rsid w:val="003674B3"/>
    <w:rsid w:val="0038157C"/>
    <w:rsid w:val="0038697D"/>
    <w:rsid w:val="003916D6"/>
    <w:rsid w:val="00397B26"/>
    <w:rsid w:val="003A57F3"/>
    <w:rsid w:val="003B15F6"/>
    <w:rsid w:val="003C69B6"/>
    <w:rsid w:val="003D0667"/>
    <w:rsid w:val="003D0F29"/>
    <w:rsid w:val="003E4B76"/>
    <w:rsid w:val="003F6A81"/>
    <w:rsid w:val="00404D01"/>
    <w:rsid w:val="00407794"/>
    <w:rsid w:val="00415DA0"/>
    <w:rsid w:val="00425B39"/>
    <w:rsid w:val="004340CD"/>
    <w:rsid w:val="00442F82"/>
    <w:rsid w:val="0044529E"/>
    <w:rsid w:val="00450F23"/>
    <w:rsid w:val="00453B8E"/>
    <w:rsid w:val="00454529"/>
    <w:rsid w:val="004638A5"/>
    <w:rsid w:val="00492305"/>
    <w:rsid w:val="004A1BD7"/>
    <w:rsid w:val="004E17E9"/>
    <w:rsid w:val="004E55A4"/>
    <w:rsid w:val="004F2229"/>
    <w:rsid w:val="004F5782"/>
    <w:rsid w:val="004F79F4"/>
    <w:rsid w:val="00500CA2"/>
    <w:rsid w:val="005020F1"/>
    <w:rsid w:val="00512C95"/>
    <w:rsid w:val="005137D2"/>
    <w:rsid w:val="0051512A"/>
    <w:rsid w:val="00517471"/>
    <w:rsid w:val="005223AA"/>
    <w:rsid w:val="00527FEF"/>
    <w:rsid w:val="00535F36"/>
    <w:rsid w:val="00541373"/>
    <w:rsid w:val="005425AC"/>
    <w:rsid w:val="005435EF"/>
    <w:rsid w:val="0054797D"/>
    <w:rsid w:val="00552205"/>
    <w:rsid w:val="0055239F"/>
    <w:rsid w:val="00553048"/>
    <w:rsid w:val="0057410D"/>
    <w:rsid w:val="005860FB"/>
    <w:rsid w:val="005B4E44"/>
    <w:rsid w:val="005D2FFE"/>
    <w:rsid w:val="005F71CB"/>
    <w:rsid w:val="00624163"/>
    <w:rsid w:val="006301E9"/>
    <w:rsid w:val="00633C88"/>
    <w:rsid w:val="00651717"/>
    <w:rsid w:val="006652D4"/>
    <w:rsid w:val="00675E00"/>
    <w:rsid w:val="006870B3"/>
    <w:rsid w:val="006A710D"/>
    <w:rsid w:val="006B06D6"/>
    <w:rsid w:val="006D4EE2"/>
    <w:rsid w:val="006D797B"/>
    <w:rsid w:val="006F3BA2"/>
    <w:rsid w:val="006F5F89"/>
    <w:rsid w:val="007145EC"/>
    <w:rsid w:val="007167C5"/>
    <w:rsid w:val="00720CEF"/>
    <w:rsid w:val="00727139"/>
    <w:rsid w:val="00727DFB"/>
    <w:rsid w:val="00763CFB"/>
    <w:rsid w:val="00770817"/>
    <w:rsid w:val="00776117"/>
    <w:rsid w:val="00793CCE"/>
    <w:rsid w:val="007B549A"/>
    <w:rsid w:val="007B55F5"/>
    <w:rsid w:val="007C6C20"/>
    <w:rsid w:val="007C6F3E"/>
    <w:rsid w:val="007D21CF"/>
    <w:rsid w:val="007D70CB"/>
    <w:rsid w:val="007E0FAD"/>
    <w:rsid w:val="007E5F77"/>
    <w:rsid w:val="00805975"/>
    <w:rsid w:val="008164A7"/>
    <w:rsid w:val="008179D1"/>
    <w:rsid w:val="00825378"/>
    <w:rsid w:val="0084761A"/>
    <w:rsid w:val="00856EC7"/>
    <w:rsid w:val="00874C5C"/>
    <w:rsid w:val="00883095"/>
    <w:rsid w:val="008A1707"/>
    <w:rsid w:val="008A3A56"/>
    <w:rsid w:val="008B0B71"/>
    <w:rsid w:val="008D22D1"/>
    <w:rsid w:val="008F087A"/>
    <w:rsid w:val="008F0F37"/>
    <w:rsid w:val="008F4FBD"/>
    <w:rsid w:val="008F5F79"/>
    <w:rsid w:val="00904E30"/>
    <w:rsid w:val="00905734"/>
    <w:rsid w:val="00910F34"/>
    <w:rsid w:val="00920AF1"/>
    <w:rsid w:val="009319AC"/>
    <w:rsid w:val="00946FD3"/>
    <w:rsid w:val="009522D8"/>
    <w:rsid w:val="0097708A"/>
    <w:rsid w:val="00991BD5"/>
    <w:rsid w:val="009B0FA4"/>
    <w:rsid w:val="009B276E"/>
    <w:rsid w:val="009B4049"/>
    <w:rsid w:val="009C63AF"/>
    <w:rsid w:val="009E4E8E"/>
    <w:rsid w:val="00A1427A"/>
    <w:rsid w:val="00A1570F"/>
    <w:rsid w:val="00A15750"/>
    <w:rsid w:val="00A175B9"/>
    <w:rsid w:val="00A17BF1"/>
    <w:rsid w:val="00A20FA9"/>
    <w:rsid w:val="00A25EDB"/>
    <w:rsid w:val="00A53234"/>
    <w:rsid w:val="00A626D6"/>
    <w:rsid w:val="00A828F6"/>
    <w:rsid w:val="00A9404E"/>
    <w:rsid w:val="00AB2885"/>
    <w:rsid w:val="00AD2A40"/>
    <w:rsid w:val="00AE0F96"/>
    <w:rsid w:val="00AE61E3"/>
    <w:rsid w:val="00AF5631"/>
    <w:rsid w:val="00B14813"/>
    <w:rsid w:val="00B22BAC"/>
    <w:rsid w:val="00B2527E"/>
    <w:rsid w:val="00B2578C"/>
    <w:rsid w:val="00B44440"/>
    <w:rsid w:val="00B57D06"/>
    <w:rsid w:val="00B75042"/>
    <w:rsid w:val="00B908A7"/>
    <w:rsid w:val="00B95249"/>
    <w:rsid w:val="00BA5840"/>
    <w:rsid w:val="00BB095D"/>
    <w:rsid w:val="00BB12D7"/>
    <w:rsid w:val="00BB485F"/>
    <w:rsid w:val="00BE051D"/>
    <w:rsid w:val="00BE2A06"/>
    <w:rsid w:val="00BE4679"/>
    <w:rsid w:val="00BF70B0"/>
    <w:rsid w:val="00C13C5F"/>
    <w:rsid w:val="00C15224"/>
    <w:rsid w:val="00C20DBB"/>
    <w:rsid w:val="00C23F51"/>
    <w:rsid w:val="00C314F9"/>
    <w:rsid w:val="00C5407E"/>
    <w:rsid w:val="00C71F8B"/>
    <w:rsid w:val="00C81B40"/>
    <w:rsid w:val="00C8215E"/>
    <w:rsid w:val="00C8551B"/>
    <w:rsid w:val="00C93B6D"/>
    <w:rsid w:val="00CB17FB"/>
    <w:rsid w:val="00CB2125"/>
    <w:rsid w:val="00CE420C"/>
    <w:rsid w:val="00CE424F"/>
    <w:rsid w:val="00CF1A2B"/>
    <w:rsid w:val="00CF5D0E"/>
    <w:rsid w:val="00D57498"/>
    <w:rsid w:val="00D659B8"/>
    <w:rsid w:val="00D70B97"/>
    <w:rsid w:val="00D8458C"/>
    <w:rsid w:val="00DA19A6"/>
    <w:rsid w:val="00DC387D"/>
    <w:rsid w:val="00DC5B50"/>
    <w:rsid w:val="00DD45D9"/>
    <w:rsid w:val="00DD4ACB"/>
    <w:rsid w:val="00DD5AEB"/>
    <w:rsid w:val="00DE0180"/>
    <w:rsid w:val="00DE38DF"/>
    <w:rsid w:val="00DE760F"/>
    <w:rsid w:val="00E077FF"/>
    <w:rsid w:val="00E152EB"/>
    <w:rsid w:val="00E16D3A"/>
    <w:rsid w:val="00E20EED"/>
    <w:rsid w:val="00E42FF8"/>
    <w:rsid w:val="00E63A3D"/>
    <w:rsid w:val="00E8754C"/>
    <w:rsid w:val="00EA3B2D"/>
    <w:rsid w:val="00EB5E8E"/>
    <w:rsid w:val="00EC2906"/>
    <w:rsid w:val="00ED45A9"/>
    <w:rsid w:val="00EE4F64"/>
    <w:rsid w:val="00EF5B56"/>
    <w:rsid w:val="00F04B3C"/>
    <w:rsid w:val="00F07027"/>
    <w:rsid w:val="00F134E6"/>
    <w:rsid w:val="00F30CCF"/>
    <w:rsid w:val="00F4382F"/>
    <w:rsid w:val="00F529C2"/>
    <w:rsid w:val="00F5502B"/>
    <w:rsid w:val="00F75EB8"/>
    <w:rsid w:val="00F82FAC"/>
    <w:rsid w:val="00FA3FA4"/>
    <w:rsid w:val="00FB16A5"/>
    <w:rsid w:val="00FC02B1"/>
    <w:rsid w:val="00FC0423"/>
    <w:rsid w:val="00FC565B"/>
    <w:rsid w:val="00FE45F4"/>
    <w:rsid w:val="00FF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3685E5"/>
  <w15:chartTrackingRefBased/>
  <w15:docId w15:val="{31EFF741-E43C-4478-B52F-F33ED91C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BE9"/>
    <w:rPr>
      <w:rFonts w:ascii="TimesLT" w:hAnsi="TimesLT"/>
      <w:sz w:val="26"/>
      <w:lang w:eastAsia="en-US"/>
    </w:rPr>
  </w:style>
  <w:style w:type="paragraph" w:styleId="Heading1">
    <w:name w:val="heading 1"/>
    <w:basedOn w:val="Normal"/>
    <w:next w:val="Normal"/>
    <w:qFormat/>
    <w:rsid w:val="000E2BE9"/>
    <w:pPr>
      <w:keepNext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link w:val="Heading2Char"/>
    <w:qFormat/>
    <w:rsid w:val="000E2BE9"/>
    <w:pPr>
      <w:keepNext/>
      <w:jc w:val="center"/>
      <w:outlineLvl w:val="1"/>
    </w:pPr>
    <w:rPr>
      <w:rFonts w:ascii="Times New Roman" w:hAnsi="Times New Roman"/>
      <w:b/>
      <w:spacing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E2BE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E2BE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E2BE9"/>
  </w:style>
  <w:style w:type="paragraph" w:styleId="BalloonText">
    <w:name w:val="Balloon Text"/>
    <w:basedOn w:val="Normal"/>
    <w:semiHidden/>
    <w:rsid w:val="00763CFB"/>
    <w:rPr>
      <w:rFonts w:ascii="Tahoma" w:hAnsi="Tahoma" w:cs="Tahoma"/>
      <w:sz w:val="16"/>
      <w:szCs w:val="16"/>
    </w:rPr>
  </w:style>
  <w:style w:type="character" w:styleId="Hyperlink">
    <w:name w:val="Hyperlink"/>
    <w:rsid w:val="00CB2125"/>
    <w:rPr>
      <w:color w:val="0000FF"/>
      <w:u w:val="single"/>
    </w:rPr>
  </w:style>
  <w:style w:type="table" w:styleId="TableGrid">
    <w:name w:val="Table Grid"/>
    <w:basedOn w:val="TableNormal"/>
    <w:rsid w:val="00825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D659B8"/>
    <w:rPr>
      <w:b/>
      <w:spacing w:val="30"/>
      <w:sz w:val="26"/>
      <w:lang w:eastAsia="en-US"/>
    </w:rPr>
  </w:style>
  <w:style w:type="character" w:customStyle="1" w:styleId="HeaderChar">
    <w:name w:val="Header Char"/>
    <w:link w:val="Header"/>
    <w:qFormat/>
    <w:rsid w:val="00D659B8"/>
    <w:rPr>
      <w:rFonts w:ascii="TimesLT" w:hAnsi="TimesLT"/>
      <w:sz w:val="26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2A100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A100A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paragraph">
    <w:name w:val="paragraph"/>
    <w:basedOn w:val="Normal"/>
    <w:rsid w:val="0015096E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lt-LT"/>
    </w:rPr>
  </w:style>
  <w:style w:type="character" w:customStyle="1" w:styleId="normaltextrun">
    <w:name w:val="normaltextrun"/>
    <w:basedOn w:val="DefaultParagraphFont"/>
    <w:rsid w:val="0015096E"/>
  </w:style>
  <w:style w:type="character" w:customStyle="1" w:styleId="eop">
    <w:name w:val="eop"/>
    <w:basedOn w:val="DefaultParagraphFont"/>
    <w:rsid w:val="0015096E"/>
  </w:style>
  <w:style w:type="character" w:styleId="Emphasis">
    <w:name w:val="Emphasis"/>
    <w:basedOn w:val="DefaultParagraphFont"/>
    <w:uiPriority w:val="20"/>
    <w:qFormat/>
    <w:rsid w:val="001A67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mondam\Desktop\ADMINISTRACIJOS%20SIUNCIAMAS.dotx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2AA0CE202124B8F37311BD42D864C" ma:contentTypeVersion="0" ma:contentTypeDescription="Create a new document." ma:contentTypeScope="" ma:versionID="e2fb6b17f2670531999605eca1b0b924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252EF3-04D7-476D-81B2-0AA7948BF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36C51E-601C-4B45-AE65-1781F7CE2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B8163B7-BF3E-41A5-9DF2-D6EA91CA36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B248E3-0DA8-4B63-A22D-D18E639FAE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ADMINISTRACIJOS SIUNCIAMAS</Template>
  <TotalTime>129</TotalTime>
  <Pages>1</Pages>
  <Words>63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KAUNO RAJONO SAVIVALDYBĖS</vt:lpstr>
    </vt:vector>
  </TitlesOfParts>
  <Company>Kauno rajono savivaldybe</Company>
  <LinksUpToDate>false</LinksUpToDate>
  <CharactersWithSpaces>98</CharactersWithSpaces>
  <SharedDoc>false</SharedDoc>
  <HLinks>
    <vt:vector size="6" baseType="variant">
      <vt:variant>
        <vt:i4>1703994</vt:i4>
      </vt:variant>
      <vt:variant>
        <vt:i4>5</vt:i4>
      </vt:variant>
      <vt:variant>
        <vt:i4>0</vt:i4>
      </vt:variant>
      <vt:variant>
        <vt:i4>5</vt:i4>
      </vt:variant>
      <vt:variant>
        <vt:lpwstr>mailto:administratorius@krs.lt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KAUNO RAJONO SAVIVALDYBĖS</dc:title>
  <dc:subject/>
  <dc:creator>Raimonda Mačiulytė</dc:creator>
  <cp:keywords/>
  <cp:lastModifiedBy>Greta Jonkutė</cp:lastModifiedBy>
  <cp:revision>39</cp:revision>
  <cp:lastPrinted>2020-01-15T06:31:00Z</cp:lastPrinted>
  <dcterms:created xsi:type="dcterms:W3CDTF">2025-01-24T09:06:00Z</dcterms:created>
  <dcterms:modified xsi:type="dcterms:W3CDTF">2026-03-20T11:38:00Z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0x0101009E72AA0CE202124B8F37311BD42D864C</vt:lpwstr>
  </property>
</Properties>
</file>