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629A" w14:textId="6B62F876" w:rsidR="00443872" w:rsidRPr="00397A27" w:rsidRDefault="00A04E56" w:rsidP="00443872">
      <w:pPr>
        <w:ind w:left="10080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</w:t>
      </w:r>
      <w:r w:rsidR="00397A27">
        <w:rPr>
          <w:caps w:val="0"/>
          <w:szCs w:val="24"/>
          <w:lang w:eastAsia="lt-LT"/>
        </w:rPr>
        <w:tab/>
      </w:r>
      <w:r w:rsidR="00443872" w:rsidRPr="00397A27">
        <w:rPr>
          <w:caps w:val="0"/>
          <w:szCs w:val="24"/>
          <w:lang w:eastAsia="lt-LT"/>
        </w:rPr>
        <w:t>PATVIRTINTA</w:t>
      </w:r>
    </w:p>
    <w:p w14:paraId="4389780D" w14:textId="788AA1F3" w:rsidR="002D40B9" w:rsidRDefault="00443872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                                                    </w:t>
      </w:r>
      <w:r w:rsidRPr="00397A27">
        <w:rPr>
          <w:caps w:val="0"/>
          <w:szCs w:val="24"/>
          <w:lang w:eastAsia="lt-LT"/>
        </w:rPr>
        <w:t xml:space="preserve">Nacionalinės žemės tarnybos </w:t>
      </w:r>
      <w:r w:rsidR="002D40B9" w:rsidRPr="002D40B9">
        <w:rPr>
          <w:caps w:val="0"/>
          <w:szCs w:val="24"/>
          <w:lang w:eastAsia="lt-LT"/>
        </w:rPr>
        <w:t xml:space="preserve">prie </w:t>
      </w:r>
    </w:p>
    <w:p w14:paraId="7802DCD7" w14:textId="2071EDA7" w:rsidR="002D40B9" w:rsidRDefault="002D40B9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</w:t>
      </w:r>
      <w:r w:rsidRPr="002D40B9">
        <w:rPr>
          <w:caps w:val="0"/>
          <w:szCs w:val="24"/>
          <w:lang w:eastAsia="lt-LT"/>
        </w:rPr>
        <w:t xml:space="preserve"> </w:t>
      </w:r>
      <w:r w:rsidR="009C0D96">
        <w:rPr>
          <w:caps w:val="0"/>
          <w:szCs w:val="24"/>
          <w:lang w:eastAsia="lt-LT"/>
        </w:rPr>
        <w:t>Aplinkos</w:t>
      </w:r>
      <w:r w:rsidR="00154275">
        <w:rPr>
          <w:caps w:val="0"/>
          <w:szCs w:val="24"/>
          <w:lang w:eastAsia="lt-LT"/>
        </w:rPr>
        <w:t xml:space="preserve"> </w:t>
      </w:r>
      <w:r w:rsidR="00154275" w:rsidRPr="00154275">
        <w:rPr>
          <w:caps w:val="0"/>
          <w:szCs w:val="24"/>
          <w:lang w:eastAsia="lt-LT"/>
        </w:rPr>
        <w:t>ministerijos</w:t>
      </w:r>
    </w:p>
    <w:p w14:paraId="188FA8D6" w14:textId="18149AC1" w:rsidR="00631388" w:rsidRDefault="002D40B9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261D2A" w:rsidRPr="00261D2A">
        <w:rPr>
          <w:caps w:val="0"/>
          <w:szCs w:val="24"/>
          <w:lang w:eastAsia="lt-LT"/>
        </w:rPr>
        <w:t>Panevėžio</w:t>
      </w:r>
      <w:r w:rsidR="00261D2A">
        <w:rPr>
          <w:caps w:val="0"/>
          <w:szCs w:val="24"/>
          <w:lang w:eastAsia="lt-LT"/>
        </w:rPr>
        <w:t xml:space="preserve"> </w:t>
      </w:r>
      <w:r w:rsidR="00261D2A" w:rsidRPr="00261D2A">
        <w:rPr>
          <w:caps w:val="0"/>
          <w:szCs w:val="24"/>
          <w:lang w:eastAsia="lt-LT"/>
        </w:rPr>
        <w:t>apygardos žemės tvarkymo</w:t>
      </w:r>
    </w:p>
    <w:p w14:paraId="763A14BF" w14:textId="43C4916F" w:rsidR="001D1F07" w:rsidRPr="00397A27" w:rsidRDefault="00154275" w:rsidP="001D1F07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ir </w:t>
      </w:r>
      <w:r w:rsidR="00261D2A" w:rsidRPr="00261D2A">
        <w:rPr>
          <w:caps w:val="0"/>
          <w:szCs w:val="24"/>
          <w:lang w:eastAsia="lt-LT"/>
        </w:rPr>
        <w:t>administravimo skyriaus</w:t>
      </w:r>
      <w:r w:rsidR="001D1F07" w:rsidRPr="001D1F07">
        <w:rPr>
          <w:caps w:val="0"/>
          <w:szCs w:val="24"/>
          <w:lang w:eastAsia="lt-LT"/>
        </w:rPr>
        <w:t xml:space="preserve"> </w:t>
      </w:r>
      <w:r w:rsidR="001D1F07">
        <w:rPr>
          <w:caps w:val="0"/>
          <w:szCs w:val="24"/>
          <w:lang w:eastAsia="lt-LT"/>
        </w:rPr>
        <w:t>vedėjo</w:t>
      </w:r>
    </w:p>
    <w:p w14:paraId="2EF5957F" w14:textId="7F83ED5A" w:rsidR="00443872" w:rsidRPr="00397A27" w:rsidRDefault="00443872" w:rsidP="00443872">
      <w:pPr>
        <w:tabs>
          <w:tab w:val="left" w:pos="1090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20</w:t>
      </w:r>
      <w:r w:rsidR="004D37FB">
        <w:rPr>
          <w:caps w:val="0"/>
          <w:szCs w:val="24"/>
          <w:lang w:eastAsia="lt-LT"/>
        </w:rPr>
        <w:t>2</w:t>
      </w:r>
      <w:r w:rsidR="00976BDB">
        <w:rPr>
          <w:caps w:val="0"/>
          <w:szCs w:val="24"/>
          <w:lang w:eastAsia="lt-LT"/>
        </w:rPr>
        <w:t>6</w:t>
      </w:r>
      <w:r w:rsidR="00A04E5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m. </w:t>
      </w:r>
      <w:r w:rsidR="00976BDB">
        <w:rPr>
          <w:caps w:val="0"/>
          <w:szCs w:val="24"/>
          <w:lang w:eastAsia="lt-LT"/>
        </w:rPr>
        <w:t>kovo</w:t>
      </w:r>
      <w:r w:rsidR="008E654D">
        <w:rPr>
          <w:caps w:val="0"/>
          <w:szCs w:val="24"/>
          <w:lang w:eastAsia="lt-LT"/>
        </w:rPr>
        <w:t xml:space="preserve"> </w:t>
      </w:r>
      <w:r w:rsidR="00D53E37" w:rsidRPr="00397A27">
        <w:rPr>
          <w:caps w:val="0"/>
          <w:szCs w:val="24"/>
          <w:lang w:eastAsia="lt-LT"/>
        </w:rPr>
        <w:t xml:space="preserve">   </w:t>
      </w:r>
      <w:r w:rsidRPr="00397A27">
        <w:rPr>
          <w:caps w:val="0"/>
          <w:szCs w:val="24"/>
          <w:lang w:eastAsia="lt-LT"/>
        </w:rPr>
        <w:t xml:space="preserve"> </w:t>
      </w:r>
      <w:r w:rsidR="00757AE6" w:rsidRPr="00397A27">
        <w:rPr>
          <w:caps w:val="0"/>
          <w:szCs w:val="24"/>
          <w:lang w:eastAsia="lt-LT"/>
        </w:rPr>
        <w:t xml:space="preserve"> </w:t>
      </w:r>
      <w:r w:rsidR="00976BDB">
        <w:rPr>
          <w:caps w:val="0"/>
          <w:szCs w:val="24"/>
          <w:lang w:eastAsia="lt-LT"/>
        </w:rPr>
        <w:t xml:space="preserve">  </w:t>
      </w:r>
      <w:r w:rsidRPr="00397A27">
        <w:rPr>
          <w:caps w:val="0"/>
          <w:szCs w:val="24"/>
          <w:lang w:eastAsia="lt-LT"/>
        </w:rPr>
        <w:t xml:space="preserve">d. įsakymu </w:t>
      </w:r>
    </w:p>
    <w:p w14:paraId="1E74FB7C" w14:textId="2CA3F939" w:rsidR="00443872" w:rsidRPr="00397A27" w:rsidRDefault="00443872" w:rsidP="00B72DD3">
      <w:pPr>
        <w:tabs>
          <w:tab w:val="left" w:pos="10490"/>
          <w:tab w:val="left" w:pos="1091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Nr. </w:t>
      </w:r>
      <w:r w:rsidR="009C0D96">
        <w:rPr>
          <w:caps w:val="0"/>
          <w:szCs w:val="24"/>
          <w:lang w:eastAsia="lt-LT"/>
        </w:rPr>
        <w:t>6</w:t>
      </w:r>
      <w:r w:rsidR="00755687">
        <w:rPr>
          <w:caps w:val="0"/>
          <w:szCs w:val="24"/>
          <w:lang w:eastAsia="lt-LT"/>
        </w:rPr>
        <w:t>RKĮ</w:t>
      </w:r>
      <w:r w:rsidRPr="00397A27">
        <w:rPr>
          <w:caps w:val="0"/>
          <w:szCs w:val="24"/>
          <w:lang w:eastAsia="lt-LT"/>
        </w:rPr>
        <w:t xml:space="preserve"> -            </w:t>
      </w:r>
    </w:p>
    <w:p w14:paraId="08E08F6E" w14:textId="77777777" w:rsidR="00927A96" w:rsidRDefault="00443872" w:rsidP="00443872">
      <w:pPr>
        <w:tabs>
          <w:tab w:val="left" w:pos="6520"/>
        </w:tabs>
        <w:ind w:right="567"/>
        <w:jc w:val="both"/>
        <w:rPr>
          <w:caps w:val="0"/>
          <w:sz w:val="22"/>
          <w:lang w:eastAsia="lt-LT"/>
        </w:rPr>
      </w:pPr>
      <w:r w:rsidRPr="00443872">
        <w:rPr>
          <w:caps w:val="0"/>
          <w:sz w:val="22"/>
          <w:lang w:eastAsia="lt-LT"/>
        </w:rPr>
        <w:t xml:space="preserve">                                                                                                                                                       </w:t>
      </w:r>
    </w:p>
    <w:p w14:paraId="29EB1819" w14:textId="77777777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ASMENŲ, PATEIKUSIŲ PRAŠYMUS GRĄŽINTI NATŪRA, PERDUOTI AR SUTEIKTI NUOSAVYBĖN NEATLYGINTINAI ŽEMĖS, </w:t>
      </w:r>
    </w:p>
    <w:p w14:paraId="3B084635" w14:textId="3EED4F79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MIŠKO SKLYPUS AR VANDENS TELKINIUS, TAIP PAT PARDUOTI, IŠNUOMOTI, PERDUOTI NEATLYGINTINAI NAUDOTIS ARBA PATIKĖJIMO TEISE VALSTYBINĖS ŽEMĖS SKLYPUS </w:t>
      </w:r>
      <w:r w:rsidR="00A04E56" w:rsidRPr="00050653">
        <w:rPr>
          <w:b/>
          <w:caps w:val="0"/>
          <w:color w:val="000000"/>
          <w:spacing w:val="-2"/>
          <w:szCs w:val="24"/>
          <w:lang w:eastAsia="lt-LT"/>
        </w:rPr>
        <w:t>IGNALINOS</w:t>
      </w: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 RAJONO </w:t>
      </w:r>
      <w:r w:rsidR="00155073">
        <w:rPr>
          <w:b/>
          <w:caps w:val="0"/>
          <w:color w:val="000000"/>
          <w:spacing w:val="-2"/>
          <w:szCs w:val="24"/>
          <w:lang w:eastAsia="lt-LT"/>
        </w:rPr>
        <w:t xml:space="preserve">DŪKŠTO </w:t>
      </w:r>
      <w:r w:rsidR="0054621C">
        <w:rPr>
          <w:b/>
          <w:caps w:val="0"/>
          <w:color w:val="000000"/>
          <w:spacing w:val="-2"/>
          <w:szCs w:val="24"/>
          <w:lang w:eastAsia="lt-LT"/>
        </w:rPr>
        <w:t xml:space="preserve">SENIŪNIJOS </w:t>
      </w:r>
    </w:p>
    <w:p w14:paraId="477A31E6" w14:textId="6932EAAC" w:rsidR="00923D3A" w:rsidRPr="001244C9" w:rsidRDefault="00155073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>
        <w:rPr>
          <w:b/>
          <w:caps w:val="0"/>
          <w:color w:val="000000"/>
          <w:spacing w:val="-2"/>
          <w:szCs w:val="24"/>
          <w:lang w:eastAsia="lt-LT"/>
        </w:rPr>
        <w:t xml:space="preserve">KANIŪKŲ </w:t>
      </w:r>
      <w:r w:rsidR="001244C9">
        <w:rPr>
          <w:b/>
          <w:caps w:val="0"/>
          <w:color w:val="000000"/>
          <w:spacing w:val="-2"/>
          <w:szCs w:val="24"/>
          <w:lang w:eastAsia="lt-LT"/>
        </w:rPr>
        <w:t xml:space="preserve">KADASTRO VIETOVĖJE, </w:t>
      </w:r>
      <w:r w:rsidR="00CD5D5E">
        <w:rPr>
          <w:b/>
          <w:caps w:val="0"/>
          <w:color w:val="000000"/>
          <w:spacing w:val="-2"/>
          <w:szCs w:val="24"/>
          <w:lang w:eastAsia="lt-LT"/>
        </w:rPr>
        <w:t>SĄRAŠAS</w:t>
      </w:r>
    </w:p>
    <w:p w14:paraId="35D92BCF" w14:textId="77777777" w:rsidR="000C5968" w:rsidRDefault="000C5968" w:rsidP="00D062B4">
      <w:pPr>
        <w:tabs>
          <w:tab w:val="left" w:pos="6520"/>
        </w:tabs>
        <w:ind w:left="2008" w:right="567"/>
        <w:jc w:val="both"/>
        <w:rPr>
          <w:caps w:val="0"/>
          <w:sz w:val="22"/>
          <w:lang w:eastAsia="lt-LT"/>
        </w:rPr>
      </w:pPr>
    </w:p>
    <w:p w14:paraId="134BB6DB" w14:textId="16521650" w:rsidR="007A4048" w:rsidRDefault="007A4048" w:rsidP="007A4048">
      <w:pPr>
        <w:jc w:val="center"/>
        <w:rPr>
          <w:b/>
          <w:caps w:val="0"/>
          <w:szCs w:val="24"/>
        </w:rPr>
      </w:pPr>
      <w:r w:rsidRPr="007A4048">
        <w:rPr>
          <w:b/>
          <w:caps w:val="0"/>
          <w:szCs w:val="24"/>
          <w:lang w:eastAsia="lt-LT"/>
        </w:rPr>
        <w:t xml:space="preserve">XII. </w:t>
      </w:r>
      <w:r w:rsidRPr="007A4048">
        <w:rPr>
          <w:b/>
          <w:caps w:val="0"/>
          <w:szCs w:val="24"/>
        </w:rPr>
        <w:t xml:space="preserve">Parduodami, nuomojami, perduodami neatlygintinai naudotis ar patikėjimo teise žemės sklypai kitais įstatymų nustatytais atvejais. </w:t>
      </w:r>
    </w:p>
    <w:p w14:paraId="5AB2B5C4" w14:textId="77777777" w:rsidR="00074809" w:rsidRDefault="00074809" w:rsidP="007A4048">
      <w:pPr>
        <w:jc w:val="center"/>
        <w:rPr>
          <w:b/>
          <w:caps w:val="0"/>
          <w:szCs w:val="24"/>
        </w:rPr>
      </w:pPr>
    </w:p>
    <w:p w14:paraId="05A10C38" w14:textId="77777777" w:rsidR="00B50167" w:rsidRPr="007A4048" w:rsidRDefault="00B50167" w:rsidP="007A4048">
      <w:pPr>
        <w:jc w:val="center"/>
        <w:rPr>
          <w:b/>
          <w:caps w:val="0"/>
          <w:szCs w:val="24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28"/>
        <w:gridCol w:w="3118"/>
        <w:gridCol w:w="992"/>
        <w:gridCol w:w="2127"/>
        <w:gridCol w:w="708"/>
        <w:gridCol w:w="993"/>
        <w:gridCol w:w="1701"/>
        <w:gridCol w:w="708"/>
        <w:gridCol w:w="709"/>
        <w:gridCol w:w="819"/>
      </w:tblGrid>
      <w:tr w:rsidR="007A4048" w:rsidRPr="007A4048" w14:paraId="344ED354" w14:textId="77777777" w:rsidTr="00B97AED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19D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Eil. Nr.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9C9A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Fizinio asmens vardas, pavardė ar juridinio asmens arba kitos užsienio organizacijos pavadinimas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C57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Prašymo gavimo teritoriniame skyriuje data ir numeris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5A7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žemės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6B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miško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BE86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vandens telkinio</w:t>
            </w:r>
          </w:p>
        </w:tc>
      </w:tr>
      <w:tr w:rsidR="007A4048" w:rsidRPr="007A4048" w14:paraId="2653C8DF" w14:textId="77777777" w:rsidTr="00312889">
        <w:trPr>
          <w:trHeight w:val="104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D47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CBC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2060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1D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7476389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4E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D41EA5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657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74F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2770602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C8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2FAA00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EF7F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86C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66D08C3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358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42327F8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</w:tr>
      <w:tr w:rsidR="007A4048" w:rsidRPr="007A4048" w14:paraId="2C4CF0BB" w14:textId="77777777" w:rsidTr="003128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D086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A9C0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1B5E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BF4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111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F214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DF5B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63B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9CD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3F93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9EDB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11</w:t>
            </w:r>
          </w:p>
        </w:tc>
      </w:tr>
      <w:tr w:rsidR="00CD46FA" w:rsidRPr="007A4048" w14:paraId="043EEB9C" w14:textId="77777777" w:rsidTr="00312889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9614" w14:textId="22FE9AA9" w:rsidR="00CD46FA" w:rsidRDefault="00CD46FA" w:rsidP="00CD46F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226F" w14:textId="03640AF6" w:rsidR="00CD46FA" w:rsidRDefault="00CD46FA" w:rsidP="00CD46F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367" w14:textId="359ADC93" w:rsidR="00CD46FA" w:rsidRPr="008F2EDC" w:rsidRDefault="00CD46FA" w:rsidP="00CD46FA">
            <w:pPr>
              <w:jc w:val="center"/>
              <w:rPr>
                <w:caps w:val="0"/>
                <w:szCs w:val="24"/>
                <w:lang w:eastAsia="lt-LT"/>
              </w:rPr>
            </w:pPr>
            <w:r w:rsidRPr="00815C67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4</w:t>
            </w:r>
            <w:r w:rsidRPr="00815C67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09</w:t>
            </w:r>
            <w:r w:rsidRPr="00815C67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18</w:t>
            </w:r>
            <w:r w:rsidRPr="00815C67">
              <w:rPr>
                <w:szCs w:val="24"/>
                <w:lang w:eastAsia="lt-LT"/>
              </w:rPr>
              <w:t xml:space="preserve">, NR. </w:t>
            </w:r>
            <w:r w:rsidRPr="00194944">
              <w:rPr>
                <w:szCs w:val="24"/>
                <w:lang w:eastAsia="lt-LT"/>
              </w:rPr>
              <w:t>1G</w:t>
            </w:r>
            <w:r>
              <w:rPr>
                <w:szCs w:val="24"/>
                <w:lang w:eastAsia="lt-LT"/>
              </w:rPr>
              <w:t>P</w:t>
            </w:r>
            <w:r w:rsidRPr="00194944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28776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16F0" w14:textId="110CB8A4" w:rsidR="00CD46FA" w:rsidRDefault="00CD46FA" w:rsidP="00CD46FA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414" w14:textId="676FC52E" w:rsidR="00CD46FA" w:rsidRPr="00043E0B" w:rsidRDefault="00CD46FA" w:rsidP="00CD46FA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EA84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AF55" w14:textId="77777777" w:rsidR="00CD46FA" w:rsidRPr="007A4048" w:rsidRDefault="00CD46FA" w:rsidP="00CD46F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2081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B96C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45CA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4340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CD46FA" w:rsidRPr="007A4048" w14:paraId="0D382567" w14:textId="77777777" w:rsidTr="00312889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2917" w14:textId="1C8005C3" w:rsidR="00CD46FA" w:rsidRDefault="00CD46FA" w:rsidP="00CD46F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F986" w14:textId="30052C40" w:rsidR="00CD46FA" w:rsidRDefault="00CD46FA" w:rsidP="00CD46F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5CED" w14:textId="2A5475D8" w:rsidR="00CD46FA" w:rsidRPr="00B82F52" w:rsidRDefault="00CD46FA" w:rsidP="00CD46FA">
            <w:pPr>
              <w:jc w:val="center"/>
              <w:rPr>
                <w:szCs w:val="24"/>
                <w:lang w:eastAsia="lt-LT"/>
              </w:rPr>
            </w:pPr>
            <w:r w:rsidRPr="008E504C">
              <w:rPr>
                <w:szCs w:val="24"/>
                <w:lang w:eastAsia="lt-LT"/>
              </w:rPr>
              <w:t>2024-</w:t>
            </w:r>
            <w:r>
              <w:rPr>
                <w:szCs w:val="24"/>
                <w:lang w:eastAsia="lt-LT"/>
              </w:rPr>
              <w:t>10</w:t>
            </w:r>
            <w:r w:rsidRPr="008E504C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07</w:t>
            </w:r>
            <w:r w:rsidRPr="008E504C">
              <w:rPr>
                <w:szCs w:val="24"/>
                <w:lang w:eastAsia="lt-LT"/>
              </w:rPr>
              <w:t>, NR. 1GP-</w:t>
            </w:r>
            <w:r>
              <w:rPr>
                <w:szCs w:val="24"/>
                <w:lang w:eastAsia="lt-LT"/>
              </w:rPr>
              <w:t>30949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D960" w14:textId="0EC108D4" w:rsidR="00CD46FA" w:rsidRDefault="00CD46FA" w:rsidP="00CD46F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34B" w14:textId="27180C47" w:rsidR="00CD46FA" w:rsidRPr="00E92AA0" w:rsidRDefault="00CD46FA" w:rsidP="00CD46FA">
            <w:pPr>
              <w:jc w:val="center"/>
              <w:rPr>
                <w:caps w:val="0"/>
                <w:szCs w:val="24"/>
                <w:lang w:eastAsia="lt-LT"/>
              </w:rPr>
            </w:pPr>
            <w:r w:rsidRPr="00FB15F9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5FA8" w14:textId="63A498F2" w:rsidR="00CD46FA" w:rsidRPr="007A4048" w:rsidRDefault="00CD46FA" w:rsidP="00CD46FA">
            <w:pPr>
              <w:rPr>
                <w:b/>
                <w:szCs w:val="24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0F3" w14:textId="77777777" w:rsidR="00CD46FA" w:rsidRPr="007A4048" w:rsidRDefault="00CD46FA" w:rsidP="00CD46F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59D9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D649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A37D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945B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4B7FB1" w:rsidRPr="007A4048" w14:paraId="2D0A8C1F" w14:textId="77777777" w:rsidTr="004F5658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C3B5" w14:textId="79373880" w:rsidR="004B7FB1" w:rsidRDefault="004B7FB1" w:rsidP="004B7FB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786A" w14:textId="77777777" w:rsidR="004B7FB1" w:rsidRPr="008D3E86" w:rsidRDefault="004B7FB1" w:rsidP="004B7FB1">
            <w:pPr>
              <w:jc w:val="center"/>
              <w:rPr>
                <w:caps w:val="0"/>
                <w:szCs w:val="24"/>
                <w:lang w:eastAsia="lt-LT"/>
              </w:rPr>
            </w:pPr>
            <w:r w:rsidRPr="008D3E86">
              <w:rPr>
                <w:caps w:val="0"/>
                <w:szCs w:val="24"/>
                <w:lang w:eastAsia="lt-LT"/>
              </w:rPr>
              <w:t>VĮ Valstybinių miškų</w:t>
            </w:r>
          </w:p>
          <w:p w14:paraId="7337EC50" w14:textId="5A4B4C2E" w:rsidR="004B7FB1" w:rsidRDefault="004B7FB1" w:rsidP="004B7FB1">
            <w:pPr>
              <w:jc w:val="center"/>
              <w:rPr>
                <w:caps w:val="0"/>
                <w:szCs w:val="24"/>
                <w:lang w:eastAsia="lt-LT"/>
              </w:rPr>
            </w:pPr>
            <w:r w:rsidRPr="008D3E86">
              <w:rPr>
                <w:caps w:val="0"/>
                <w:szCs w:val="24"/>
                <w:lang w:eastAsia="lt-LT"/>
              </w:rPr>
              <w:t>urėdijos Ignalinos regioninis</w:t>
            </w:r>
            <w:r>
              <w:rPr>
                <w:caps w:val="0"/>
                <w:szCs w:val="24"/>
                <w:lang w:eastAsia="lt-LT"/>
              </w:rPr>
              <w:t xml:space="preserve"> </w:t>
            </w:r>
            <w:r w:rsidRPr="008D3E86">
              <w:rPr>
                <w:caps w:val="0"/>
                <w:szCs w:val="24"/>
                <w:lang w:eastAsia="lt-LT"/>
              </w:rPr>
              <w:t>padalinys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B90A" w14:textId="15B65A1A" w:rsidR="004B7FB1" w:rsidRPr="008E504C" w:rsidRDefault="004B7FB1" w:rsidP="004B7FB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2025-03-27, N</w:t>
            </w:r>
            <w:r>
              <w:rPr>
                <w:caps w:val="0"/>
                <w:szCs w:val="24"/>
                <w:lang w:eastAsia="lt-LT"/>
              </w:rPr>
              <w:t>r</w:t>
            </w:r>
            <w:r>
              <w:rPr>
                <w:szCs w:val="24"/>
                <w:lang w:eastAsia="lt-LT"/>
              </w:rPr>
              <w:t>.</w:t>
            </w:r>
            <w:r>
              <w:t xml:space="preserve"> </w:t>
            </w:r>
            <w:r w:rsidRPr="00AA113A">
              <w:rPr>
                <w:szCs w:val="24"/>
                <w:lang w:eastAsia="lt-LT"/>
              </w:rPr>
              <w:t>1G</w:t>
            </w:r>
            <w:r>
              <w:rPr>
                <w:szCs w:val="24"/>
                <w:lang w:eastAsia="lt-LT"/>
              </w:rPr>
              <w:t>D</w:t>
            </w:r>
            <w:r w:rsidRPr="00AA113A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21892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97C2" w14:textId="0FAB65AC" w:rsidR="004B7FB1" w:rsidRDefault="004B7FB1" w:rsidP="004B7FB1">
            <w:pPr>
              <w:jc w:val="center"/>
              <w:rPr>
                <w:szCs w:val="24"/>
                <w:lang w:eastAsia="lt-LT"/>
              </w:rPr>
            </w:pPr>
            <w:r w:rsidRPr="00D52C1B">
              <w:rPr>
                <w:szCs w:val="24"/>
                <w:lang w:eastAsia="lt-LT"/>
              </w:rPr>
              <w:t>30,00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F999" w14:textId="3D68433D" w:rsidR="004B7FB1" w:rsidRPr="00FB15F9" w:rsidRDefault="004B7FB1" w:rsidP="004B7FB1">
            <w:pPr>
              <w:jc w:val="center"/>
              <w:rPr>
                <w:caps w:val="0"/>
                <w:szCs w:val="24"/>
                <w:lang w:eastAsia="lt-LT"/>
              </w:rPr>
            </w:pPr>
            <w:r w:rsidRPr="00F122D3">
              <w:rPr>
                <w:caps w:val="0"/>
                <w:szCs w:val="24"/>
                <w:lang w:eastAsia="lt-LT"/>
              </w:rPr>
              <w:t xml:space="preserve">patikėjimo teise valdyti(valstybinės </w:t>
            </w:r>
            <w:r w:rsidRPr="00F122D3">
              <w:rPr>
                <w:caps w:val="0"/>
                <w:szCs w:val="24"/>
                <w:lang w:eastAsia="lt-LT"/>
              </w:rPr>
              <w:lastRenderedPageBreak/>
              <w:t>reikšmės miškams priskirti)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0978" w14:textId="77777777" w:rsidR="004B7FB1" w:rsidRPr="004B7FB1" w:rsidRDefault="004B7FB1" w:rsidP="004B7FB1">
            <w:pPr>
              <w:rPr>
                <w:b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24DB" w14:textId="77777777" w:rsidR="004B7FB1" w:rsidRPr="007A4048" w:rsidRDefault="004B7FB1" w:rsidP="004B7FB1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8B07" w14:textId="77777777" w:rsidR="004B7FB1" w:rsidRPr="004B7FB1" w:rsidRDefault="004B7FB1" w:rsidP="004B7FB1">
            <w:pPr>
              <w:jc w:val="center"/>
              <w:rPr>
                <w:b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3820" w14:textId="77777777" w:rsidR="004B7FB1" w:rsidRPr="004B7FB1" w:rsidRDefault="004B7FB1" w:rsidP="004B7FB1">
            <w:pPr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0062" w14:textId="77777777" w:rsidR="004B7FB1" w:rsidRPr="004B7FB1" w:rsidRDefault="004B7FB1" w:rsidP="004B7FB1">
            <w:pPr>
              <w:jc w:val="center"/>
              <w:rPr>
                <w:b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AADC" w14:textId="77777777" w:rsidR="004B7FB1" w:rsidRPr="004B7FB1" w:rsidRDefault="004B7FB1" w:rsidP="004B7FB1">
            <w:pPr>
              <w:jc w:val="center"/>
              <w:rPr>
                <w:b/>
                <w:szCs w:val="24"/>
              </w:rPr>
            </w:pPr>
          </w:p>
        </w:tc>
      </w:tr>
      <w:tr w:rsidR="00CD46FA" w:rsidRPr="007A4048" w14:paraId="1C3DBAA8" w14:textId="77777777" w:rsidTr="00312889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94FF" w14:textId="50170C34" w:rsidR="00CD46FA" w:rsidRDefault="004B7FB1" w:rsidP="00CD46F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D1C8" w14:textId="517F6585" w:rsidR="00CD46FA" w:rsidRDefault="00CD46FA" w:rsidP="00CD46F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A2A6" w14:textId="145CB695" w:rsidR="00CD46FA" w:rsidRPr="00815C67" w:rsidRDefault="00CD46FA" w:rsidP="00CD46FA">
            <w:pPr>
              <w:jc w:val="center"/>
              <w:rPr>
                <w:szCs w:val="24"/>
                <w:lang w:eastAsia="lt-LT"/>
              </w:rPr>
            </w:pPr>
            <w:r w:rsidRPr="00844C93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5</w:t>
            </w:r>
            <w:r w:rsidRPr="00844C93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05</w:t>
            </w:r>
            <w:r w:rsidRPr="00844C93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13</w:t>
            </w:r>
            <w:r w:rsidRPr="00844C93">
              <w:rPr>
                <w:szCs w:val="24"/>
                <w:lang w:eastAsia="lt-LT"/>
              </w:rPr>
              <w:t>, NR. 1GP-</w:t>
            </w:r>
            <w:r>
              <w:rPr>
                <w:szCs w:val="24"/>
                <w:lang w:eastAsia="lt-LT"/>
              </w:rPr>
              <w:t>22203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8E99" w14:textId="61C8CBB9" w:rsidR="00CD46FA" w:rsidRDefault="00CD46FA" w:rsidP="00CD46F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AB0" w14:textId="0A21E1EB" w:rsidR="00CD46FA" w:rsidRPr="008F3B25" w:rsidRDefault="00CD46FA" w:rsidP="00CD46FA">
            <w:pPr>
              <w:jc w:val="center"/>
              <w:rPr>
                <w:caps w:val="0"/>
                <w:szCs w:val="24"/>
                <w:lang w:eastAsia="lt-LT"/>
              </w:rPr>
            </w:pPr>
            <w:r w:rsidRPr="003A41DA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9304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D951" w14:textId="77777777" w:rsidR="00CD46FA" w:rsidRPr="007A4048" w:rsidRDefault="00CD46FA" w:rsidP="00CD46F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E299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F02E" w14:textId="77777777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046E" w14:textId="5A56FE63" w:rsidR="00CD46FA" w:rsidRPr="00A74FFE" w:rsidRDefault="00CD46FA" w:rsidP="00CD46FA">
            <w:pPr>
              <w:rPr>
                <w:bCs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C321" w14:textId="3C566B16" w:rsidR="00CD46FA" w:rsidRPr="007A4048" w:rsidRDefault="00CD46FA" w:rsidP="00CD46FA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D416BC" w:rsidRPr="007A4048" w14:paraId="056E797F" w14:textId="77777777" w:rsidTr="00312889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2C4C" w14:textId="1F3C0AEC" w:rsidR="00D416BC" w:rsidRDefault="004B7FB1" w:rsidP="00D416B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41C3" w14:textId="1F668A17" w:rsidR="00D416BC" w:rsidRDefault="00D416BC" w:rsidP="00D416BC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D418" w14:textId="7B950118" w:rsidR="00D416BC" w:rsidRPr="00473F62" w:rsidRDefault="00D416BC" w:rsidP="00D416BC">
            <w:pPr>
              <w:jc w:val="center"/>
              <w:rPr>
                <w:szCs w:val="24"/>
                <w:lang w:eastAsia="lt-LT"/>
              </w:rPr>
            </w:pPr>
            <w:r w:rsidRPr="00B82F52">
              <w:rPr>
                <w:szCs w:val="24"/>
                <w:lang w:eastAsia="lt-LT"/>
              </w:rPr>
              <w:t>20</w:t>
            </w:r>
            <w:r>
              <w:rPr>
                <w:szCs w:val="24"/>
                <w:lang w:eastAsia="lt-LT"/>
              </w:rPr>
              <w:t>25</w:t>
            </w:r>
            <w:r w:rsidRPr="00B82F52">
              <w:rPr>
                <w:szCs w:val="24"/>
                <w:lang w:eastAsia="lt-LT"/>
              </w:rPr>
              <w:t>-0</w:t>
            </w:r>
            <w:r>
              <w:rPr>
                <w:szCs w:val="24"/>
                <w:lang w:eastAsia="lt-LT"/>
              </w:rPr>
              <w:t>8</w:t>
            </w:r>
            <w:r w:rsidRPr="00B82F52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12</w:t>
            </w:r>
            <w:r w:rsidRPr="00B82F52">
              <w:rPr>
                <w:szCs w:val="24"/>
                <w:lang w:eastAsia="lt-LT"/>
              </w:rPr>
              <w:t xml:space="preserve">, NR. </w:t>
            </w:r>
            <w:r w:rsidRPr="00EF5169">
              <w:rPr>
                <w:szCs w:val="24"/>
                <w:lang w:eastAsia="lt-LT"/>
              </w:rPr>
              <w:t>1GP-</w:t>
            </w:r>
            <w:r>
              <w:rPr>
                <w:szCs w:val="24"/>
                <w:lang w:eastAsia="lt-LT"/>
              </w:rPr>
              <w:t>36796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791C" w14:textId="1E57E643" w:rsidR="00D416BC" w:rsidRDefault="00D416BC" w:rsidP="00D416B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D939" w14:textId="3F2BE8F6" w:rsidR="00D416BC" w:rsidRPr="008F3B25" w:rsidRDefault="00D416BC" w:rsidP="00D416BC">
            <w:pPr>
              <w:jc w:val="center"/>
              <w:rPr>
                <w:caps w:val="0"/>
                <w:szCs w:val="24"/>
                <w:lang w:eastAsia="lt-LT"/>
              </w:rPr>
            </w:pPr>
            <w:r w:rsidRPr="008F3B25">
              <w:rPr>
                <w:caps w:val="0"/>
                <w:szCs w:val="24"/>
                <w:lang w:eastAsia="lt-LT"/>
              </w:rPr>
              <w:t xml:space="preserve">nuoma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466E" w14:textId="45D6DF32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B4B" w14:textId="3F7D529B" w:rsidR="00D416BC" w:rsidRPr="007A4048" w:rsidRDefault="00D416BC" w:rsidP="00D416BC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3D24" w14:textId="0D4F8A67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5DF5" w14:textId="12C43C72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30B5" w14:textId="71924093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6C24" w14:textId="0BEBD68B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D416BC" w:rsidRPr="007A4048" w14:paraId="6F54AB05" w14:textId="77777777" w:rsidTr="00312889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D3AE" w14:textId="5D7BC604" w:rsidR="00D416BC" w:rsidRDefault="004B7FB1" w:rsidP="00D416B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8596" w14:textId="3BCC67FA" w:rsidR="00D416BC" w:rsidRDefault="00D416BC" w:rsidP="00D416BC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C15C" w14:textId="466BF4AA" w:rsidR="00D416BC" w:rsidRPr="00815C67" w:rsidRDefault="00D416BC" w:rsidP="00D416BC">
            <w:pPr>
              <w:jc w:val="center"/>
              <w:rPr>
                <w:szCs w:val="24"/>
                <w:lang w:eastAsia="lt-LT"/>
              </w:rPr>
            </w:pPr>
            <w:r w:rsidRPr="00D76030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6</w:t>
            </w:r>
            <w:r w:rsidRPr="00D76030">
              <w:rPr>
                <w:szCs w:val="24"/>
                <w:lang w:eastAsia="lt-LT"/>
              </w:rPr>
              <w:t>-0</w:t>
            </w:r>
            <w:r>
              <w:rPr>
                <w:szCs w:val="24"/>
                <w:lang w:eastAsia="lt-LT"/>
              </w:rPr>
              <w:t>1</w:t>
            </w:r>
            <w:r w:rsidRPr="00D76030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22</w:t>
            </w:r>
            <w:r w:rsidRPr="00D76030">
              <w:rPr>
                <w:szCs w:val="24"/>
                <w:lang w:eastAsia="lt-LT"/>
              </w:rPr>
              <w:t>, NR. 1GP</w:t>
            </w:r>
            <w:r>
              <w:rPr>
                <w:caps w:val="0"/>
                <w:szCs w:val="24"/>
                <w:lang w:eastAsia="lt-LT"/>
              </w:rPr>
              <w:t>ds</w:t>
            </w:r>
            <w:r w:rsidRPr="00D76030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3071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8F2F" w14:textId="3695F427" w:rsidR="00D416BC" w:rsidRDefault="00D416BC" w:rsidP="00D416B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D0B8" w14:textId="4DABB733" w:rsidR="00D416BC" w:rsidRDefault="00D416BC" w:rsidP="00D416BC">
            <w:pPr>
              <w:jc w:val="center"/>
              <w:rPr>
                <w:caps w:val="0"/>
                <w:szCs w:val="24"/>
                <w:lang w:eastAsia="lt-LT"/>
              </w:rPr>
            </w:pPr>
            <w:r w:rsidRPr="000957A7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0A19" w14:textId="77777777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019" w14:textId="77777777" w:rsidR="00D416BC" w:rsidRPr="007A4048" w:rsidRDefault="00D416BC" w:rsidP="00D416BC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2FB4" w14:textId="77777777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F750" w14:textId="77777777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99B1" w14:textId="77777777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0F25" w14:textId="77777777" w:rsidR="00D416BC" w:rsidRPr="007A4048" w:rsidRDefault="00D416BC" w:rsidP="00D416BC">
            <w:pPr>
              <w:jc w:val="center"/>
              <w:rPr>
                <w:b/>
                <w:szCs w:val="24"/>
                <w:lang w:val="en-AU"/>
              </w:rPr>
            </w:pPr>
          </w:p>
        </w:tc>
      </w:tr>
    </w:tbl>
    <w:p w14:paraId="6FB743FE" w14:textId="26E211FE" w:rsidR="007A4048" w:rsidRPr="007A4048" w:rsidRDefault="00897CC9" w:rsidP="00DE78F5">
      <w:pPr>
        <w:jc w:val="center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>_________________________________________</w:t>
      </w:r>
    </w:p>
    <w:sectPr w:rsidR="007A4048" w:rsidRPr="007A4048" w:rsidSect="00375CB9">
      <w:headerReference w:type="even" r:id="rId8"/>
      <w:headerReference w:type="default" r:id="rId9"/>
      <w:footerReference w:type="even" r:id="rId10"/>
      <w:footerReference w:type="default" r:id="rId11"/>
      <w:pgSz w:w="16840" w:h="11907" w:orient="landscape" w:code="9"/>
      <w:pgMar w:top="1843" w:right="567" w:bottom="568" w:left="1134" w:header="567" w:footer="0" w:gutter="0"/>
      <w:pgNumType w:chapStyle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74AB1" w14:textId="77777777" w:rsidR="002F26D6" w:rsidRDefault="002F26D6">
      <w:r>
        <w:separator/>
      </w:r>
    </w:p>
  </w:endnote>
  <w:endnote w:type="continuationSeparator" w:id="0">
    <w:p w14:paraId="4A21923B" w14:textId="77777777" w:rsidR="002F26D6" w:rsidRDefault="002F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74AD" w14:textId="77777777" w:rsidR="00B30376" w:rsidRDefault="00B303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4152B" w14:textId="77777777" w:rsidR="00B30376" w:rsidRDefault="00B30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08D0" w14:textId="77777777" w:rsidR="00B30376" w:rsidRDefault="00B303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D3E1" w14:textId="77777777" w:rsidR="002F26D6" w:rsidRDefault="002F26D6">
      <w:r>
        <w:separator/>
      </w:r>
    </w:p>
  </w:footnote>
  <w:footnote w:type="continuationSeparator" w:id="0">
    <w:p w14:paraId="58BF735F" w14:textId="77777777" w:rsidR="002F26D6" w:rsidRDefault="002F2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D045" w14:textId="77777777" w:rsidR="00B30376" w:rsidRDefault="00B303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CDBC30" w14:textId="77777777" w:rsidR="00B30376" w:rsidRDefault="00B30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3BEB" w14:textId="77777777" w:rsidR="00CE15ED" w:rsidRDefault="00CE15ED">
    <w:pPr>
      <w:pStyle w:val="Head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BA55CB">
      <w:rPr>
        <w:noProof/>
      </w:rPr>
      <w:t>3</w:t>
    </w:r>
    <w:r>
      <w:fldChar w:fldCharType="end"/>
    </w:r>
  </w:p>
  <w:p w14:paraId="3157835C" w14:textId="77777777" w:rsidR="00CE15ED" w:rsidRPr="00CE15ED" w:rsidRDefault="00CE15ED">
    <w:pPr>
      <w:pStyle w:val="Head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856"/>
    <w:multiLevelType w:val="hybridMultilevel"/>
    <w:tmpl w:val="0526D0A0"/>
    <w:lvl w:ilvl="0" w:tplc="2F346166">
      <w:start w:val="1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8" w:hanging="360"/>
      </w:pPr>
    </w:lvl>
    <w:lvl w:ilvl="2" w:tplc="0427001B" w:tentative="1">
      <w:start w:val="1"/>
      <w:numFmt w:val="lowerRoman"/>
      <w:lvlText w:val="%3."/>
      <w:lvlJc w:val="right"/>
      <w:pPr>
        <w:ind w:left="3088" w:hanging="180"/>
      </w:pPr>
    </w:lvl>
    <w:lvl w:ilvl="3" w:tplc="0427000F" w:tentative="1">
      <w:start w:val="1"/>
      <w:numFmt w:val="decimal"/>
      <w:lvlText w:val="%4."/>
      <w:lvlJc w:val="left"/>
      <w:pPr>
        <w:ind w:left="3808" w:hanging="360"/>
      </w:pPr>
    </w:lvl>
    <w:lvl w:ilvl="4" w:tplc="04270019" w:tentative="1">
      <w:start w:val="1"/>
      <w:numFmt w:val="lowerLetter"/>
      <w:lvlText w:val="%5."/>
      <w:lvlJc w:val="left"/>
      <w:pPr>
        <w:ind w:left="4528" w:hanging="360"/>
      </w:pPr>
    </w:lvl>
    <w:lvl w:ilvl="5" w:tplc="0427001B" w:tentative="1">
      <w:start w:val="1"/>
      <w:numFmt w:val="lowerRoman"/>
      <w:lvlText w:val="%6."/>
      <w:lvlJc w:val="right"/>
      <w:pPr>
        <w:ind w:left="5248" w:hanging="180"/>
      </w:pPr>
    </w:lvl>
    <w:lvl w:ilvl="6" w:tplc="0427000F" w:tentative="1">
      <w:start w:val="1"/>
      <w:numFmt w:val="decimal"/>
      <w:lvlText w:val="%7."/>
      <w:lvlJc w:val="left"/>
      <w:pPr>
        <w:ind w:left="5968" w:hanging="360"/>
      </w:pPr>
    </w:lvl>
    <w:lvl w:ilvl="7" w:tplc="04270019" w:tentative="1">
      <w:start w:val="1"/>
      <w:numFmt w:val="lowerLetter"/>
      <w:lvlText w:val="%8."/>
      <w:lvlJc w:val="left"/>
      <w:pPr>
        <w:ind w:left="6688" w:hanging="360"/>
      </w:pPr>
    </w:lvl>
    <w:lvl w:ilvl="8" w:tplc="0427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7E08C6"/>
    <w:multiLevelType w:val="hybridMultilevel"/>
    <w:tmpl w:val="F7123596"/>
    <w:lvl w:ilvl="0" w:tplc="76FABBA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130"/>
    <w:multiLevelType w:val="hybridMultilevel"/>
    <w:tmpl w:val="78861D78"/>
    <w:lvl w:ilvl="0" w:tplc="271E3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882182">
    <w:abstractNumId w:val="5"/>
  </w:num>
  <w:num w:numId="2" w16cid:durableId="1527211965">
    <w:abstractNumId w:val="16"/>
  </w:num>
  <w:num w:numId="3" w16cid:durableId="607812807">
    <w:abstractNumId w:val="13"/>
  </w:num>
  <w:num w:numId="4" w16cid:durableId="2018537361">
    <w:abstractNumId w:val="6"/>
  </w:num>
  <w:num w:numId="5" w16cid:durableId="1570656707">
    <w:abstractNumId w:val="15"/>
  </w:num>
  <w:num w:numId="6" w16cid:durableId="1801992702">
    <w:abstractNumId w:val="11"/>
  </w:num>
  <w:num w:numId="7" w16cid:durableId="706758301">
    <w:abstractNumId w:val="12"/>
  </w:num>
  <w:num w:numId="8" w16cid:durableId="716315400">
    <w:abstractNumId w:val="7"/>
  </w:num>
  <w:num w:numId="9" w16cid:durableId="468667290">
    <w:abstractNumId w:val="14"/>
  </w:num>
  <w:num w:numId="10" w16cid:durableId="598878362">
    <w:abstractNumId w:val="10"/>
  </w:num>
  <w:num w:numId="11" w16cid:durableId="1980457428">
    <w:abstractNumId w:val="1"/>
  </w:num>
  <w:num w:numId="12" w16cid:durableId="1664116941">
    <w:abstractNumId w:val="4"/>
  </w:num>
  <w:num w:numId="13" w16cid:durableId="1043678595">
    <w:abstractNumId w:val="3"/>
  </w:num>
  <w:num w:numId="14" w16cid:durableId="1844934880">
    <w:abstractNumId w:val="2"/>
  </w:num>
  <w:num w:numId="15" w16cid:durableId="543249977">
    <w:abstractNumId w:val="8"/>
  </w:num>
  <w:num w:numId="16" w16cid:durableId="1859199250">
    <w:abstractNumId w:val="0"/>
  </w:num>
  <w:num w:numId="17" w16cid:durableId="1268195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29B0"/>
    <w:rsid w:val="00002E17"/>
    <w:rsid w:val="000036F4"/>
    <w:rsid w:val="00005A18"/>
    <w:rsid w:val="00007D06"/>
    <w:rsid w:val="00011C1D"/>
    <w:rsid w:val="00012A0C"/>
    <w:rsid w:val="000142C6"/>
    <w:rsid w:val="000169C9"/>
    <w:rsid w:val="00025A15"/>
    <w:rsid w:val="00027F0C"/>
    <w:rsid w:val="000336C7"/>
    <w:rsid w:val="00034785"/>
    <w:rsid w:val="00034C52"/>
    <w:rsid w:val="0003623F"/>
    <w:rsid w:val="000433D4"/>
    <w:rsid w:val="00043E0B"/>
    <w:rsid w:val="000442D4"/>
    <w:rsid w:val="00047491"/>
    <w:rsid w:val="00050653"/>
    <w:rsid w:val="00051C9C"/>
    <w:rsid w:val="00052C1A"/>
    <w:rsid w:val="0005371F"/>
    <w:rsid w:val="0005704F"/>
    <w:rsid w:val="00057A64"/>
    <w:rsid w:val="00061493"/>
    <w:rsid w:val="00061AD1"/>
    <w:rsid w:val="00064722"/>
    <w:rsid w:val="000677EB"/>
    <w:rsid w:val="00067E8F"/>
    <w:rsid w:val="00067E9F"/>
    <w:rsid w:val="00070861"/>
    <w:rsid w:val="00070CE4"/>
    <w:rsid w:val="00074809"/>
    <w:rsid w:val="00076677"/>
    <w:rsid w:val="00082EFC"/>
    <w:rsid w:val="000847EF"/>
    <w:rsid w:val="00084A9A"/>
    <w:rsid w:val="00087E69"/>
    <w:rsid w:val="00090863"/>
    <w:rsid w:val="00092136"/>
    <w:rsid w:val="00092D36"/>
    <w:rsid w:val="00093979"/>
    <w:rsid w:val="00095FD2"/>
    <w:rsid w:val="00096647"/>
    <w:rsid w:val="0009793C"/>
    <w:rsid w:val="000A2EB5"/>
    <w:rsid w:val="000A3805"/>
    <w:rsid w:val="000A449A"/>
    <w:rsid w:val="000A50E8"/>
    <w:rsid w:val="000A534F"/>
    <w:rsid w:val="000A5D7B"/>
    <w:rsid w:val="000B4CF3"/>
    <w:rsid w:val="000B79A0"/>
    <w:rsid w:val="000B7C64"/>
    <w:rsid w:val="000C5968"/>
    <w:rsid w:val="000C61FA"/>
    <w:rsid w:val="000D2689"/>
    <w:rsid w:val="000D3CF7"/>
    <w:rsid w:val="000D540E"/>
    <w:rsid w:val="000D5CC6"/>
    <w:rsid w:val="000E02FE"/>
    <w:rsid w:val="000E0647"/>
    <w:rsid w:val="000E0864"/>
    <w:rsid w:val="000F2400"/>
    <w:rsid w:val="00100462"/>
    <w:rsid w:val="001020DC"/>
    <w:rsid w:val="0010447D"/>
    <w:rsid w:val="0010701B"/>
    <w:rsid w:val="001073F5"/>
    <w:rsid w:val="00113B69"/>
    <w:rsid w:val="00122331"/>
    <w:rsid w:val="00124428"/>
    <w:rsid w:val="001244C9"/>
    <w:rsid w:val="00124C1D"/>
    <w:rsid w:val="00124C7E"/>
    <w:rsid w:val="00125CB5"/>
    <w:rsid w:val="00131815"/>
    <w:rsid w:val="0013189F"/>
    <w:rsid w:val="001338AE"/>
    <w:rsid w:val="00133A9E"/>
    <w:rsid w:val="001357CF"/>
    <w:rsid w:val="00135E71"/>
    <w:rsid w:val="0014208A"/>
    <w:rsid w:val="001443E1"/>
    <w:rsid w:val="00147073"/>
    <w:rsid w:val="00150E91"/>
    <w:rsid w:val="00152890"/>
    <w:rsid w:val="00154275"/>
    <w:rsid w:val="001549FB"/>
    <w:rsid w:val="00155073"/>
    <w:rsid w:val="00160F0E"/>
    <w:rsid w:val="0016132B"/>
    <w:rsid w:val="00162AD5"/>
    <w:rsid w:val="00163789"/>
    <w:rsid w:val="00165066"/>
    <w:rsid w:val="00166FBE"/>
    <w:rsid w:val="00182A4A"/>
    <w:rsid w:val="00185644"/>
    <w:rsid w:val="0018652F"/>
    <w:rsid w:val="00187371"/>
    <w:rsid w:val="00191901"/>
    <w:rsid w:val="001927BB"/>
    <w:rsid w:val="00194944"/>
    <w:rsid w:val="00195CC1"/>
    <w:rsid w:val="001971CD"/>
    <w:rsid w:val="001A3C9A"/>
    <w:rsid w:val="001A5C9C"/>
    <w:rsid w:val="001B2705"/>
    <w:rsid w:val="001B3B2E"/>
    <w:rsid w:val="001B74E2"/>
    <w:rsid w:val="001C1176"/>
    <w:rsid w:val="001C179A"/>
    <w:rsid w:val="001C19DC"/>
    <w:rsid w:val="001C1EFE"/>
    <w:rsid w:val="001C2E26"/>
    <w:rsid w:val="001C5DCB"/>
    <w:rsid w:val="001D04F3"/>
    <w:rsid w:val="001D0DC6"/>
    <w:rsid w:val="001D0EA1"/>
    <w:rsid w:val="001D0F53"/>
    <w:rsid w:val="001D1F07"/>
    <w:rsid w:val="001D1FCF"/>
    <w:rsid w:val="001D2387"/>
    <w:rsid w:val="001D3123"/>
    <w:rsid w:val="001D4AFE"/>
    <w:rsid w:val="001D7272"/>
    <w:rsid w:val="001E2FA7"/>
    <w:rsid w:val="001E6E6A"/>
    <w:rsid w:val="001F32A4"/>
    <w:rsid w:val="001F3626"/>
    <w:rsid w:val="001F401F"/>
    <w:rsid w:val="001F66FF"/>
    <w:rsid w:val="00204420"/>
    <w:rsid w:val="00205EAD"/>
    <w:rsid w:val="00213B79"/>
    <w:rsid w:val="00215650"/>
    <w:rsid w:val="00221FFF"/>
    <w:rsid w:val="00222C1C"/>
    <w:rsid w:val="0022430B"/>
    <w:rsid w:val="002244F5"/>
    <w:rsid w:val="00225D7E"/>
    <w:rsid w:val="00230B64"/>
    <w:rsid w:val="0023102E"/>
    <w:rsid w:val="00234FB2"/>
    <w:rsid w:val="00241C3D"/>
    <w:rsid w:val="0024379B"/>
    <w:rsid w:val="00246E90"/>
    <w:rsid w:val="0025368A"/>
    <w:rsid w:val="0025380C"/>
    <w:rsid w:val="002577E0"/>
    <w:rsid w:val="00261D2A"/>
    <w:rsid w:val="00265535"/>
    <w:rsid w:val="00266B61"/>
    <w:rsid w:val="0026774E"/>
    <w:rsid w:val="002710E2"/>
    <w:rsid w:val="0027204D"/>
    <w:rsid w:val="002723F9"/>
    <w:rsid w:val="0027493C"/>
    <w:rsid w:val="00275F69"/>
    <w:rsid w:val="00275FB8"/>
    <w:rsid w:val="002775AB"/>
    <w:rsid w:val="00281C2F"/>
    <w:rsid w:val="00284A0A"/>
    <w:rsid w:val="002869A1"/>
    <w:rsid w:val="0029031E"/>
    <w:rsid w:val="00292085"/>
    <w:rsid w:val="00292A05"/>
    <w:rsid w:val="00296D79"/>
    <w:rsid w:val="00296FAC"/>
    <w:rsid w:val="002976C7"/>
    <w:rsid w:val="00297787"/>
    <w:rsid w:val="002A5F3D"/>
    <w:rsid w:val="002B00EF"/>
    <w:rsid w:val="002B097B"/>
    <w:rsid w:val="002B2358"/>
    <w:rsid w:val="002B4B2C"/>
    <w:rsid w:val="002B7E94"/>
    <w:rsid w:val="002C44D3"/>
    <w:rsid w:val="002C5CFD"/>
    <w:rsid w:val="002D1025"/>
    <w:rsid w:val="002D3916"/>
    <w:rsid w:val="002D40B9"/>
    <w:rsid w:val="002D6EAA"/>
    <w:rsid w:val="002D7790"/>
    <w:rsid w:val="002E4DD3"/>
    <w:rsid w:val="002E620B"/>
    <w:rsid w:val="002E6CBF"/>
    <w:rsid w:val="002E6CD7"/>
    <w:rsid w:val="002F26D6"/>
    <w:rsid w:val="002F4DD2"/>
    <w:rsid w:val="002F5F2E"/>
    <w:rsid w:val="002F71B1"/>
    <w:rsid w:val="00305DAA"/>
    <w:rsid w:val="00312889"/>
    <w:rsid w:val="00312EE8"/>
    <w:rsid w:val="00313B9B"/>
    <w:rsid w:val="00317F98"/>
    <w:rsid w:val="00322B34"/>
    <w:rsid w:val="00325030"/>
    <w:rsid w:val="00327ED8"/>
    <w:rsid w:val="003403E4"/>
    <w:rsid w:val="00345266"/>
    <w:rsid w:val="0034665E"/>
    <w:rsid w:val="00346836"/>
    <w:rsid w:val="003475AE"/>
    <w:rsid w:val="00347ECF"/>
    <w:rsid w:val="0035041E"/>
    <w:rsid w:val="00350D24"/>
    <w:rsid w:val="0035112E"/>
    <w:rsid w:val="0035332F"/>
    <w:rsid w:val="00356E92"/>
    <w:rsid w:val="00361935"/>
    <w:rsid w:val="003635E3"/>
    <w:rsid w:val="003656F7"/>
    <w:rsid w:val="003657D7"/>
    <w:rsid w:val="00366112"/>
    <w:rsid w:val="003671BA"/>
    <w:rsid w:val="00367839"/>
    <w:rsid w:val="0037160A"/>
    <w:rsid w:val="003728B1"/>
    <w:rsid w:val="00373201"/>
    <w:rsid w:val="00375CB9"/>
    <w:rsid w:val="0037771B"/>
    <w:rsid w:val="00377801"/>
    <w:rsid w:val="00382C07"/>
    <w:rsid w:val="00385605"/>
    <w:rsid w:val="00385771"/>
    <w:rsid w:val="003862EE"/>
    <w:rsid w:val="00386782"/>
    <w:rsid w:val="00390BB2"/>
    <w:rsid w:val="003926CF"/>
    <w:rsid w:val="003936EB"/>
    <w:rsid w:val="00394AFD"/>
    <w:rsid w:val="00394CB0"/>
    <w:rsid w:val="0039509B"/>
    <w:rsid w:val="003958D0"/>
    <w:rsid w:val="003962F7"/>
    <w:rsid w:val="00396A5A"/>
    <w:rsid w:val="003977DB"/>
    <w:rsid w:val="00397A27"/>
    <w:rsid w:val="003A0E84"/>
    <w:rsid w:val="003A21CF"/>
    <w:rsid w:val="003A37E8"/>
    <w:rsid w:val="003A41DA"/>
    <w:rsid w:val="003A4B73"/>
    <w:rsid w:val="003A5AD4"/>
    <w:rsid w:val="003B0C27"/>
    <w:rsid w:val="003B20A9"/>
    <w:rsid w:val="003B4838"/>
    <w:rsid w:val="003B67D3"/>
    <w:rsid w:val="003B7147"/>
    <w:rsid w:val="003C1560"/>
    <w:rsid w:val="003C2253"/>
    <w:rsid w:val="003C516D"/>
    <w:rsid w:val="003C5AA5"/>
    <w:rsid w:val="003C5C6B"/>
    <w:rsid w:val="003C6481"/>
    <w:rsid w:val="003C652C"/>
    <w:rsid w:val="003C65EB"/>
    <w:rsid w:val="003D1991"/>
    <w:rsid w:val="003D462A"/>
    <w:rsid w:val="003D50D9"/>
    <w:rsid w:val="003D71ED"/>
    <w:rsid w:val="003E00A1"/>
    <w:rsid w:val="003E3461"/>
    <w:rsid w:val="003E34AB"/>
    <w:rsid w:val="003E5AE7"/>
    <w:rsid w:val="003E5FBB"/>
    <w:rsid w:val="003F133C"/>
    <w:rsid w:val="003F45F8"/>
    <w:rsid w:val="003F71CB"/>
    <w:rsid w:val="004042B7"/>
    <w:rsid w:val="0040461C"/>
    <w:rsid w:val="00404C20"/>
    <w:rsid w:val="00406592"/>
    <w:rsid w:val="00422FC6"/>
    <w:rsid w:val="00425526"/>
    <w:rsid w:val="0042655E"/>
    <w:rsid w:val="004327EA"/>
    <w:rsid w:val="00432A16"/>
    <w:rsid w:val="00434869"/>
    <w:rsid w:val="0044006F"/>
    <w:rsid w:val="00440DDD"/>
    <w:rsid w:val="00441EF5"/>
    <w:rsid w:val="004426AC"/>
    <w:rsid w:val="00443872"/>
    <w:rsid w:val="00445D36"/>
    <w:rsid w:val="00447DED"/>
    <w:rsid w:val="00450B76"/>
    <w:rsid w:val="00453A25"/>
    <w:rsid w:val="00461913"/>
    <w:rsid w:val="0046197F"/>
    <w:rsid w:val="00461BA8"/>
    <w:rsid w:val="00461C3B"/>
    <w:rsid w:val="00472391"/>
    <w:rsid w:val="00473F62"/>
    <w:rsid w:val="004762C3"/>
    <w:rsid w:val="00476C7F"/>
    <w:rsid w:val="00480167"/>
    <w:rsid w:val="0048079E"/>
    <w:rsid w:val="004817A2"/>
    <w:rsid w:val="004847BD"/>
    <w:rsid w:val="00484E0D"/>
    <w:rsid w:val="00486084"/>
    <w:rsid w:val="00487B41"/>
    <w:rsid w:val="004975A4"/>
    <w:rsid w:val="004A0296"/>
    <w:rsid w:val="004A2434"/>
    <w:rsid w:val="004A5910"/>
    <w:rsid w:val="004A5C6B"/>
    <w:rsid w:val="004B7FB1"/>
    <w:rsid w:val="004C1576"/>
    <w:rsid w:val="004C32F7"/>
    <w:rsid w:val="004C3F82"/>
    <w:rsid w:val="004D04A9"/>
    <w:rsid w:val="004D32E9"/>
    <w:rsid w:val="004D33D7"/>
    <w:rsid w:val="004D35D4"/>
    <w:rsid w:val="004D3715"/>
    <w:rsid w:val="004D37FB"/>
    <w:rsid w:val="004D39F5"/>
    <w:rsid w:val="004D409A"/>
    <w:rsid w:val="004D5245"/>
    <w:rsid w:val="004D5F98"/>
    <w:rsid w:val="004D716F"/>
    <w:rsid w:val="004D71BE"/>
    <w:rsid w:val="004D738A"/>
    <w:rsid w:val="004E0B95"/>
    <w:rsid w:val="004E1330"/>
    <w:rsid w:val="004E137D"/>
    <w:rsid w:val="004E31F4"/>
    <w:rsid w:val="004E7C3B"/>
    <w:rsid w:val="004E7ED6"/>
    <w:rsid w:val="004F24C3"/>
    <w:rsid w:val="004F37EE"/>
    <w:rsid w:val="004F6A9D"/>
    <w:rsid w:val="004F7561"/>
    <w:rsid w:val="004F7BDE"/>
    <w:rsid w:val="005004C4"/>
    <w:rsid w:val="00504C69"/>
    <w:rsid w:val="00505460"/>
    <w:rsid w:val="00505E21"/>
    <w:rsid w:val="00506FAF"/>
    <w:rsid w:val="0051019C"/>
    <w:rsid w:val="00511712"/>
    <w:rsid w:val="00512094"/>
    <w:rsid w:val="00512717"/>
    <w:rsid w:val="005154EC"/>
    <w:rsid w:val="0051703A"/>
    <w:rsid w:val="005209A5"/>
    <w:rsid w:val="0052103A"/>
    <w:rsid w:val="00521295"/>
    <w:rsid w:val="00522892"/>
    <w:rsid w:val="005228DC"/>
    <w:rsid w:val="00526174"/>
    <w:rsid w:val="00526DE2"/>
    <w:rsid w:val="005314FE"/>
    <w:rsid w:val="00531FF7"/>
    <w:rsid w:val="005357A8"/>
    <w:rsid w:val="005376E2"/>
    <w:rsid w:val="00541E87"/>
    <w:rsid w:val="0054406F"/>
    <w:rsid w:val="0054621C"/>
    <w:rsid w:val="00546FD4"/>
    <w:rsid w:val="00550D23"/>
    <w:rsid w:val="0055345C"/>
    <w:rsid w:val="00553FD4"/>
    <w:rsid w:val="005546CF"/>
    <w:rsid w:val="0055617A"/>
    <w:rsid w:val="00560077"/>
    <w:rsid w:val="00562F51"/>
    <w:rsid w:val="00571A25"/>
    <w:rsid w:val="005805F7"/>
    <w:rsid w:val="00581387"/>
    <w:rsid w:val="005872DF"/>
    <w:rsid w:val="005873C2"/>
    <w:rsid w:val="00592322"/>
    <w:rsid w:val="005B098B"/>
    <w:rsid w:val="005B0997"/>
    <w:rsid w:val="005B2EE9"/>
    <w:rsid w:val="005B421A"/>
    <w:rsid w:val="005B56EE"/>
    <w:rsid w:val="005B7E48"/>
    <w:rsid w:val="005C1BA8"/>
    <w:rsid w:val="005C1DC4"/>
    <w:rsid w:val="005C3145"/>
    <w:rsid w:val="005C3547"/>
    <w:rsid w:val="005C4B53"/>
    <w:rsid w:val="005C5679"/>
    <w:rsid w:val="005C7096"/>
    <w:rsid w:val="005C79EB"/>
    <w:rsid w:val="005D2E2D"/>
    <w:rsid w:val="005D628C"/>
    <w:rsid w:val="005D699B"/>
    <w:rsid w:val="005E01D9"/>
    <w:rsid w:val="005E1C22"/>
    <w:rsid w:val="005E4A0A"/>
    <w:rsid w:val="005E50DE"/>
    <w:rsid w:val="005E53ED"/>
    <w:rsid w:val="005E58FC"/>
    <w:rsid w:val="005E59A1"/>
    <w:rsid w:val="005F1108"/>
    <w:rsid w:val="005F638C"/>
    <w:rsid w:val="00604E41"/>
    <w:rsid w:val="0060533C"/>
    <w:rsid w:val="00610DE2"/>
    <w:rsid w:val="00615B14"/>
    <w:rsid w:val="006168C9"/>
    <w:rsid w:val="00617787"/>
    <w:rsid w:val="006179BD"/>
    <w:rsid w:val="006226A7"/>
    <w:rsid w:val="0062407C"/>
    <w:rsid w:val="00624759"/>
    <w:rsid w:val="00625AB6"/>
    <w:rsid w:val="00627815"/>
    <w:rsid w:val="00630254"/>
    <w:rsid w:val="00631388"/>
    <w:rsid w:val="0063203E"/>
    <w:rsid w:val="00636C53"/>
    <w:rsid w:val="00640BC5"/>
    <w:rsid w:val="00643CB1"/>
    <w:rsid w:val="006446AC"/>
    <w:rsid w:val="00644971"/>
    <w:rsid w:val="0064576C"/>
    <w:rsid w:val="00645BD4"/>
    <w:rsid w:val="00646512"/>
    <w:rsid w:val="00650D65"/>
    <w:rsid w:val="00651573"/>
    <w:rsid w:val="006532C5"/>
    <w:rsid w:val="006558B5"/>
    <w:rsid w:val="00655CE1"/>
    <w:rsid w:val="006577C6"/>
    <w:rsid w:val="00657B0A"/>
    <w:rsid w:val="00660237"/>
    <w:rsid w:val="006608A2"/>
    <w:rsid w:val="00660C4A"/>
    <w:rsid w:val="00660EBB"/>
    <w:rsid w:val="00661D25"/>
    <w:rsid w:val="00662FA0"/>
    <w:rsid w:val="00665E20"/>
    <w:rsid w:val="00667C4E"/>
    <w:rsid w:val="00677B5E"/>
    <w:rsid w:val="0068083A"/>
    <w:rsid w:val="00681B1C"/>
    <w:rsid w:val="0068241E"/>
    <w:rsid w:val="0068393D"/>
    <w:rsid w:val="006840E0"/>
    <w:rsid w:val="00686AC2"/>
    <w:rsid w:val="00687624"/>
    <w:rsid w:val="00690848"/>
    <w:rsid w:val="0069205D"/>
    <w:rsid w:val="0069208F"/>
    <w:rsid w:val="00692598"/>
    <w:rsid w:val="006946A5"/>
    <w:rsid w:val="00694F1D"/>
    <w:rsid w:val="00697B09"/>
    <w:rsid w:val="00697BB8"/>
    <w:rsid w:val="006A1A29"/>
    <w:rsid w:val="006A4F5F"/>
    <w:rsid w:val="006A4F93"/>
    <w:rsid w:val="006A5518"/>
    <w:rsid w:val="006A7467"/>
    <w:rsid w:val="006B0B05"/>
    <w:rsid w:val="006B0CA1"/>
    <w:rsid w:val="006B1CE0"/>
    <w:rsid w:val="006B2273"/>
    <w:rsid w:val="006B2FCD"/>
    <w:rsid w:val="006C0393"/>
    <w:rsid w:val="006C079B"/>
    <w:rsid w:val="006C7FFA"/>
    <w:rsid w:val="006D1954"/>
    <w:rsid w:val="006D46F3"/>
    <w:rsid w:val="006D5725"/>
    <w:rsid w:val="006D61C6"/>
    <w:rsid w:val="006E2F23"/>
    <w:rsid w:val="006E387B"/>
    <w:rsid w:val="006E44DA"/>
    <w:rsid w:val="006E467B"/>
    <w:rsid w:val="006E61FF"/>
    <w:rsid w:val="006F167F"/>
    <w:rsid w:val="006F5CEC"/>
    <w:rsid w:val="006F5E76"/>
    <w:rsid w:val="00700D69"/>
    <w:rsid w:val="007034FA"/>
    <w:rsid w:val="00704EA4"/>
    <w:rsid w:val="00710A19"/>
    <w:rsid w:val="00711609"/>
    <w:rsid w:val="007119E9"/>
    <w:rsid w:val="00711E4F"/>
    <w:rsid w:val="007126C3"/>
    <w:rsid w:val="00716348"/>
    <w:rsid w:val="0072103F"/>
    <w:rsid w:val="00722996"/>
    <w:rsid w:val="00725AD5"/>
    <w:rsid w:val="00730476"/>
    <w:rsid w:val="00731AB8"/>
    <w:rsid w:val="00732047"/>
    <w:rsid w:val="00733EB3"/>
    <w:rsid w:val="00735536"/>
    <w:rsid w:val="00736252"/>
    <w:rsid w:val="00745875"/>
    <w:rsid w:val="00745B53"/>
    <w:rsid w:val="00745E3E"/>
    <w:rsid w:val="0074719D"/>
    <w:rsid w:val="0075068B"/>
    <w:rsid w:val="00751040"/>
    <w:rsid w:val="007520C7"/>
    <w:rsid w:val="007541B9"/>
    <w:rsid w:val="00755687"/>
    <w:rsid w:val="00756EBF"/>
    <w:rsid w:val="00757AE6"/>
    <w:rsid w:val="00761E84"/>
    <w:rsid w:val="00762F72"/>
    <w:rsid w:val="0076333A"/>
    <w:rsid w:val="0076378F"/>
    <w:rsid w:val="007651D8"/>
    <w:rsid w:val="007659A8"/>
    <w:rsid w:val="00766466"/>
    <w:rsid w:val="00772E24"/>
    <w:rsid w:val="00777FA5"/>
    <w:rsid w:val="00780391"/>
    <w:rsid w:val="0078142D"/>
    <w:rsid w:val="00782DA3"/>
    <w:rsid w:val="00783818"/>
    <w:rsid w:val="0078551C"/>
    <w:rsid w:val="00793FB1"/>
    <w:rsid w:val="007A0A55"/>
    <w:rsid w:val="007A308E"/>
    <w:rsid w:val="007A4048"/>
    <w:rsid w:val="007A50BC"/>
    <w:rsid w:val="007B393F"/>
    <w:rsid w:val="007C7A55"/>
    <w:rsid w:val="007C7F42"/>
    <w:rsid w:val="007D212B"/>
    <w:rsid w:val="007D30FB"/>
    <w:rsid w:val="007D34F6"/>
    <w:rsid w:val="007E2A1E"/>
    <w:rsid w:val="007E5727"/>
    <w:rsid w:val="007F15BC"/>
    <w:rsid w:val="007F2C90"/>
    <w:rsid w:val="007F3E21"/>
    <w:rsid w:val="007F7D06"/>
    <w:rsid w:val="00801C11"/>
    <w:rsid w:val="00804F2C"/>
    <w:rsid w:val="00806BA0"/>
    <w:rsid w:val="0080735D"/>
    <w:rsid w:val="00811A06"/>
    <w:rsid w:val="00815339"/>
    <w:rsid w:val="00815C67"/>
    <w:rsid w:val="00817672"/>
    <w:rsid w:val="008179B6"/>
    <w:rsid w:val="00821D6B"/>
    <w:rsid w:val="00824481"/>
    <w:rsid w:val="008250AB"/>
    <w:rsid w:val="00826A71"/>
    <w:rsid w:val="00831DE0"/>
    <w:rsid w:val="00837008"/>
    <w:rsid w:val="00837D5E"/>
    <w:rsid w:val="008401DA"/>
    <w:rsid w:val="0084171C"/>
    <w:rsid w:val="00842A35"/>
    <w:rsid w:val="008438FE"/>
    <w:rsid w:val="008440F0"/>
    <w:rsid w:val="00844C93"/>
    <w:rsid w:val="0084605C"/>
    <w:rsid w:val="00850E13"/>
    <w:rsid w:val="00851952"/>
    <w:rsid w:val="00851CAA"/>
    <w:rsid w:val="0085274E"/>
    <w:rsid w:val="00853734"/>
    <w:rsid w:val="00854215"/>
    <w:rsid w:val="0085474B"/>
    <w:rsid w:val="00855499"/>
    <w:rsid w:val="008554F0"/>
    <w:rsid w:val="00855CAE"/>
    <w:rsid w:val="00861211"/>
    <w:rsid w:val="008621F7"/>
    <w:rsid w:val="00865E05"/>
    <w:rsid w:val="008662D5"/>
    <w:rsid w:val="008712A3"/>
    <w:rsid w:val="00871F5C"/>
    <w:rsid w:val="008751B8"/>
    <w:rsid w:val="0087581D"/>
    <w:rsid w:val="00875C5F"/>
    <w:rsid w:val="00876883"/>
    <w:rsid w:val="008828D0"/>
    <w:rsid w:val="00886B59"/>
    <w:rsid w:val="00891690"/>
    <w:rsid w:val="00892400"/>
    <w:rsid w:val="00894D0E"/>
    <w:rsid w:val="00896092"/>
    <w:rsid w:val="0089701D"/>
    <w:rsid w:val="008972CD"/>
    <w:rsid w:val="00897CC9"/>
    <w:rsid w:val="008A3DE4"/>
    <w:rsid w:val="008A7502"/>
    <w:rsid w:val="008B0111"/>
    <w:rsid w:val="008B05F1"/>
    <w:rsid w:val="008B2574"/>
    <w:rsid w:val="008B40F5"/>
    <w:rsid w:val="008B417B"/>
    <w:rsid w:val="008C0A39"/>
    <w:rsid w:val="008C19EB"/>
    <w:rsid w:val="008C251A"/>
    <w:rsid w:val="008C3B2E"/>
    <w:rsid w:val="008C3CBC"/>
    <w:rsid w:val="008C5B76"/>
    <w:rsid w:val="008C7519"/>
    <w:rsid w:val="008C766D"/>
    <w:rsid w:val="008D3E86"/>
    <w:rsid w:val="008D4A5D"/>
    <w:rsid w:val="008D5B3B"/>
    <w:rsid w:val="008D5C4E"/>
    <w:rsid w:val="008D6C25"/>
    <w:rsid w:val="008E000C"/>
    <w:rsid w:val="008E42B5"/>
    <w:rsid w:val="008E504C"/>
    <w:rsid w:val="008E654D"/>
    <w:rsid w:val="008F0239"/>
    <w:rsid w:val="008F159A"/>
    <w:rsid w:val="008F1E63"/>
    <w:rsid w:val="008F2EDC"/>
    <w:rsid w:val="008F61C5"/>
    <w:rsid w:val="009033E8"/>
    <w:rsid w:val="00904BD1"/>
    <w:rsid w:val="009056E8"/>
    <w:rsid w:val="00910C9C"/>
    <w:rsid w:val="00912884"/>
    <w:rsid w:val="00917418"/>
    <w:rsid w:val="009175EA"/>
    <w:rsid w:val="009212BF"/>
    <w:rsid w:val="00923D3A"/>
    <w:rsid w:val="00924BBA"/>
    <w:rsid w:val="009270EF"/>
    <w:rsid w:val="00927A96"/>
    <w:rsid w:val="009300D9"/>
    <w:rsid w:val="00930769"/>
    <w:rsid w:val="00932C4A"/>
    <w:rsid w:val="00934AF0"/>
    <w:rsid w:val="00940DAE"/>
    <w:rsid w:val="00941E0F"/>
    <w:rsid w:val="009426B0"/>
    <w:rsid w:val="009431FE"/>
    <w:rsid w:val="0094618D"/>
    <w:rsid w:val="00946CCA"/>
    <w:rsid w:val="00947AA1"/>
    <w:rsid w:val="00950DDA"/>
    <w:rsid w:val="00950FAD"/>
    <w:rsid w:val="00952A25"/>
    <w:rsid w:val="00955973"/>
    <w:rsid w:val="00961791"/>
    <w:rsid w:val="00962304"/>
    <w:rsid w:val="00962C34"/>
    <w:rsid w:val="00970AD2"/>
    <w:rsid w:val="009715E5"/>
    <w:rsid w:val="0097198D"/>
    <w:rsid w:val="00973590"/>
    <w:rsid w:val="009757F4"/>
    <w:rsid w:val="00976BDB"/>
    <w:rsid w:val="00976D95"/>
    <w:rsid w:val="00977434"/>
    <w:rsid w:val="009849BD"/>
    <w:rsid w:val="0098745B"/>
    <w:rsid w:val="0099133C"/>
    <w:rsid w:val="009920F4"/>
    <w:rsid w:val="009930BC"/>
    <w:rsid w:val="00995273"/>
    <w:rsid w:val="00995DE9"/>
    <w:rsid w:val="00996FDA"/>
    <w:rsid w:val="00997578"/>
    <w:rsid w:val="0099771B"/>
    <w:rsid w:val="009A0D73"/>
    <w:rsid w:val="009A6E46"/>
    <w:rsid w:val="009B023D"/>
    <w:rsid w:val="009B1680"/>
    <w:rsid w:val="009B39D4"/>
    <w:rsid w:val="009B43D6"/>
    <w:rsid w:val="009B4E6E"/>
    <w:rsid w:val="009C0D96"/>
    <w:rsid w:val="009C5DF5"/>
    <w:rsid w:val="009C6FE8"/>
    <w:rsid w:val="009C7F10"/>
    <w:rsid w:val="009D0A89"/>
    <w:rsid w:val="009D2B7E"/>
    <w:rsid w:val="009D591C"/>
    <w:rsid w:val="009D6B12"/>
    <w:rsid w:val="009D6BB8"/>
    <w:rsid w:val="009E0BCC"/>
    <w:rsid w:val="009E1C00"/>
    <w:rsid w:val="009E25CE"/>
    <w:rsid w:val="009E33CB"/>
    <w:rsid w:val="009E4DD2"/>
    <w:rsid w:val="009E74EF"/>
    <w:rsid w:val="009F0D90"/>
    <w:rsid w:val="009F4871"/>
    <w:rsid w:val="00A0073A"/>
    <w:rsid w:val="00A0250B"/>
    <w:rsid w:val="00A03B64"/>
    <w:rsid w:val="00A04E56"/>
    <w:rsid w:val="00A106F5"/>
    <w:rsid w:val="00A10774"/>
    <w:rsid w:val="00A142AC"/>
    <w:rsid w:val="00A1441E"/>
    <w:rsid w:val="00A144A7"/>
    <w:rsid w:val="00A16888"/>
    <w:rsid w:val="00A1799C"/>
    <w:rsid w:val="00A2160F"/>
    <w:rsid w:val="00A21A85"/>
    <w:rsid w:val="00A2397E"/>
    <w:rsid w:val="00A24E22"/>
    <w:rsid w:val="00A26CCB"/>
    <w:rsid w:val="00A31839"/>
    <w:rsid w:val="00A32EED"/>
    <w:rsid w:val="00A33B65"/>
    <w:rsid w:val="00A33DF5"/>
    <w:rsid w:val="00A443E2"/>
    <w:rsid w:val="00A4550F"/>
    <w:rsid w:val="00A54553"/>
    <w:rsid w:val="00A54EFA"/>
    <w:rsid w:val="00A554AD"/>
    <w:rsid w:val="00A55CC0"/>
    <w:rsid w:val="00A55E31"/>
    <w:rsid w:val="00A563F4"/>
    <w:rsid w:val="00A5782F"/>
    <w:rsid w:val="00A61DC1"/>
    <w:rsid w:val="00A62EBC"/>
    <w:rsid w:val="00A65FAE"/>
    <w:rsid w:val="00A66DF5"/>
    <w:rsid w:val="00A67A58"/>
    <w:rsid w:val="00A70378"/>
    <w:rsid w:val="00A71D1F"/>
    <w:rsid w:val="00A7345D"/>
    <w:rsid w:val="00A74FFE"/>
    <w:rsid w:val="00A769FD"/>
    <w:rsid w:val="00A779C3"/>
    <w:rsid w:val="00A84B3F"/>
    <w:rsid w:val="00A857DC"/>
    <w:rsid w:val="00A9193B"/>
    <w:rsid w:val="00A97878"/>
    <w:rsid w:val="00AA2E59"/>
    <w:rsid w:val="00AA31B0"/>
    <w:rsid w:val="00AA41F2"/>
    <w:rsid w:val="00AA43D4"/>
    <w:rsid w:val="00AA5DDF"/>
    <w:rsid w:val="00AA7E61"/>
    <w:rsid w:val="00AB00B8"/>
    <w:rsid w:val="00AB14AD"/>
    <w:rsid w:val="00AB31FA"/>
    <w:rsid w:val="00AB4A99"/>
    <w:rsid w:val="00AB710A"/>
    <w:rsid w:val="00AB74C4"/>
    <w:rsid w:val="00AB7FDE"/>
    <w:rsid w:val="00AC2137"/>
    <w:rsid w:val="00AC252E"/>
    <w:rsid w:val="00AC4873"/>
    <w:rsid w:val="00AC4B61"/>
    <w:rsid w:val="00AC635E"/>
    <w:rsid w:val="00AC7D55"/>
    <w:rsid w:val="00AD06B8"/>
    <w:rsid w:val="00AD115A"/>
    <w:rsid w:val="00AD3A71"/>
    <w:rsid w:val="00AD4300"/>
    <w:rsid w:val="00AD4501"/>
    <w:rsid w:val="00AD5468"/>
    <w:rsid w:val="00AD769C"/>
    <w:rsid w:val="00AE1733"/>
    <w:rsid w:val="00AE51F4"/>
    <w:rsid w:val="00AF1079"/>
    <w:rsid w:val="00AF1AEC"/>
    <w:rsid w:val="00AF4503"/>
    <w:rsid w:val="00B00654"/>
    <w:rsid w:val="00B00AE0"/>
    <w:rsid w:val="00B04E4F"/>
    <w:rsid w:val="00B073F8"/>
    <w:rsid w:val="00B10225"/>
    <w:rsid w:val="00B1254B"/>
    <w:rsid w:val="00B14BB2"/>
    <w:rsid w:val="00B26C26"/>
    <w:rsid w:val="00B27983"/>
    <w:rsid w:val="00B30376"/>
    <w:rsid w:val="00B33C12"/>
    <w:rsid w:val="00B34052"/>
    <w:rsid w:val="00B35489"/>
    <w:rsid w:val="00B45419"/>
    <w:rsid w:val="00B45B34"/>
    <w:rsid w:val="00B50167"/>
    <w:rsid w:val="00B5080F"/>
    <w:rsid w:val="00B50D69"/>
    <w:rsid w:val="00B51477"/>
    <w:rsid w:val="00B518BA"/>
    <w:rsid w:val="00B51DA5"/>
    <w:rsid w:val="00B52D8A"/>
    <w:rsid w:val="00B53581"/>
    <w:rsid w:val="00B60804"/>
    <w:rsid w:val="00B61F51"/>
    <w:rsid w:val="00B63323"/>
    <w:rsid w:val="00B63A7B"/>
    <w:rsid w:val="00B64296"/>
    <w:rsid w:val="00B6751A"/>
    <w:rsid w:val="00B72DD3"/>
    <w:rsid w:val="00B732E9"/>
    <w:rsid w:val="00B7573E"/>
    <w:rsid w:val="00B81B9B"/>
    <w:rsid w:val="00B82F52"/>
    <w:rsid w:val="00B845D3"/>
    <w:rsid w:val="00B84B00"/>
    <w:rsid w:val="00B90895"/>
    <w:rsid w:val="00B90AD1"/>
    <w:rsid w:val="00B91216"/>
    <w:rsid w:val="00B927F1"/>
    <w:rsid w:val="00B92AFE"/>
    <w:rsid w:val="00B94042"/>
    <w:rsid w:val="00B943E6"/>
    <w:rsid w:val="00B952D0"/>
    <w:rsid w:val="00B974BE"/>
    <w:rsid w:val="00B97AED"/>
    <w:rsid w:val="00BA2237"/>
    <w:rsid w:val="00BA55CB"/>
    <w:rsid w:val="00BA7153"/>
    <w:rsid w:val="00BA7251"/>
    <w:rsid w:val="00BA7E74"/>
    <w:rsid w:val="00BB52BA"/>
    <w:rsid w:val="00BB7979"/>
    <w:rsid w:val="00BC385A"/>
    <w:rsid w:val="00BC42A6"/>
    <w:rsid w:val="00BC4B74"/>
    <w:rsid w:val="00BC5D48"/>
    <w:rsid w:val="00BD0614"/>
    <w:rsid w:val="00BD0825"/>
    <w:rsid w:val="00BD3F3B"/>
    <w:rsid w:val="00BD46CD"/>
    <w:rsid w:val="00BD5DEC"/>
    <w:rsid w:val="00BE1B77"/>
    <w:rsid w:val="00BE455E"/>
    <w:rsid w:val="00BF237F"/>
    <w:rsid w:val="00BF7250"/>
    <w:rsid w:val="00C00922"/>
    <w:rsid w:val="00C01126"/>
    <w:rsid w:val="00C03660"/>
    <w:rsid w:val="00C07081"/>
    <w:rsid w:val="00C10AD7"/>
    <w:rsid w:val="00C12696"/>
    <w:rsid w:val="00C13D79"/>
    <w:rsid w:val="00C14397"/>
    <w:rsid w:val="00C14E75"/>
    <w:rsid w:val="00C14F21"/>
    <w:rsid w:val="00C15703"/>
    <w:rsid w:val="00C15857"/>
    <w:rsid w:val="00C17085"/>
    <w:rsid w:val="00C17BCF"/>
    <w:rsid w:val="00C22634"/>
    <w:rsid w:val="00C227CA"/>
    <w:rsid w:val="00C2334E"/>
    <w:rsid w:val="00C30B52"/>
    <w:rsid w:val="00C31565"/>
    <w:rsid w:val="00C322FD"/>
    <w:rsid w:val="00C33E47"/>
    <w:rsid w:val="00C347BF"/>
    <w:rsid w:val="00C34D16"/>
    <w:rsid w:val="00C40473"/>
    <w:rsid w:val="00C43C2A"/>
    <w:rsid w:val="00C4413F"/>
    <w:rsid w:val="00C44A6B"/>
    <w:rsid w:val="00C44B90"/>
    <w:rsid w:val="00C51AD0"/>
    <w:rsid w:val="00C6013A"/>
    <w:rsid w:val="00C6111D"/>
    <w:rsid w:val="00C61443"/>
    <w:rsid w:val="00C63C90"/>
    <w:rsid w:val="00C6439A"/>
    <w:rsid w:val="00C65D9A"/>
    <w:rsid w:val="00C66FAA"/>
    <w:rsid w:val="00C71C5B"/>
    <w:rsid w:val="00C7212E"/>
    <w:rsid w:val="00C7461D"/>
    <w:rsid w:val="00C74CD0"/>
    <w:rsid w:val="00C753D1"/>
    <w:rsid w:val="00C75845"/>
    <w:rsid w:val="00C82159"/>
    <w:rsid w:val="00C90873"/>
    <w:rsid w:val="00C91DB2"/>
    <w:rsid w:val="00C92E07"/>
    <w:rsid w:val="00C935A0"/>
    <w:rsid w:val="00CA11CC"/>
    <w:rsid w:val="00CA4FA0"/>
    <w:rsid w:val="00CA7FD4"/>
    <w:rsid w:val="00CB06E1"/>
    <w:rsid w:val="00CB1DD8"/>
    <w:rsid w:val="00CB3A71"/>
    <w:rsid w:val="00CC0395"/>
    <w:rsid w:val="00CC1201"/>
    <w:rsid w:val="00CC1A6D"/>
    <w:rsid w:val="00CC3720"/>
    <w:rsid w:val="00CC437A"/>
    <w:rsid w:val="00CC48DF"/>
    <w:rsid w:val="00CD1911"/>
    <w:rsid w:val="00CD20F9"/>
    <w:rsid w:val="00CD3E72"/>
    <w:rsid w:val="00CD46FA"/>
    <w:rsid w:val="00CD5574"/>
    <w:rsid w:val="00CD5B09"/>
    <w:rsid w:val="00CD5D5E"/>
    <w:rsid w:val="00CD6AFD"/>
    <w:rsid w:val="00CE013D"/>
    <w:rsid w:val="00CE1152"/>
    <w:rsid w:val="00CE15ED"/>
    <w:rsid w:val="00CE3A11"/>
    <w:rsid w:val="00CE6A87"/>
    <w:rsid w:val="00CE7806"/>
    <w:rsid w:val="00CF1A03"/>
    <w:rsid w:val="00CF57B7"/>
    <w:rsid w:val="00CF5A3B"/>
    <w:rsid w:val="00CF6C4B"/>
    <w:rsid w:val="00CF7199"/>
    <w:rsid w:val="00D013C6"/>
    <w:rsid w:val="00D018BB"/>
    <w:rsid w:val="00D062B4"/>
    <w:rsid w:val="00D06847"/>
    <w:rsid w:val="00D06B0C"/>
    <w:rsid w:val="00D1360B"/>
    <w:rsid w:val="00D14A2C"/>
    <w:rsid w:val="00D1525A"/>
    <w:rsid w:val="00D15CC7"/>
    <w:rsid w:val="00D16935"/>
    <w:rsid w:val="00D176E9"/>
    <w:rsid w:val="00D27B95"/>
    <w:rsid w:val="00D406DC"/>
    <w:rsid w:val="00D4161F"/>
    <w:rsid w:val="00D416BC"/>
    <w:rsid w:val="00D41E72"/>
    <w:rsid w:val="00D43520"/>
    <w:rsid w:val="00D460F6"/>
    <w:rsid w:val="00D53215"/>
    <w:rsid w:val="00D53E37"/>
    <w:rsid w:val="00D552EB"/>
    <w:rsid w:val="00D55C65"/>
    <w:rsid w:val="00D55F95"/>
    <w:rsid w:val="00D56A4C"/>
    <w:rsid w:val="00D63C35"/>
    <w:rsid w:val="00D64B67"/>
    <w:rsid w:val="00D661DB"/>
    <w:rsid w:val="00D67044"/>
    <w:rsid w:val="00D674A2"/>
    <w:rsid w:val="00D70207"/>
    <w:rsid w:val="00D76030"/>
    <w:rsid w:val="00D77339"/>
    <w:rsid w:val="00D810A6"/>
    <w:rsid w:val="00D8334C"/>
    <w:rsid w:val="00D86601"/>
    <w:rsid w:val="00D9101E"/>
    <w:rsid w:val="00D92C26"/>
    <w:rsid w:val="00D932D4"/>
    <w:rsid w:val="00D94A7D"/>
    <w:rsid w:val="00D96567"/>
    <w:rsid w:val="00DA0075"/>
    <w:rsid w:val="00DA255F"/>
    <w:rsid w:val="00DA6CE9"/>
    <w:rsid w:val="00DB115C"/>
    <w:rsid w:val="00DB24E4"/>
    <w:rsid w:val="00DB3747"/>
    <w:rsid w:val="00DB504D"/>
    <w:rsid w:val="00DB51BF"/>
    <w:rsid w:val="00DB65FA"/>
    <w:rsid w:val="00DB701F"/>
    <w:rsid w:val="00DB7123"/>
    <w:rsid w:val="00DC2368"/>
    <w:rsid w:val="00DC3BA6"/>
    <w:rsid w:val="00DC5923"/>
    <w:rsid w:val="00DD1D66"/>
    <w:rsid w:val="00DD242E"/>
    <w:rsid w:val="00DD3B0E"/>
    <w:rsid w:val="00DD66A0"/>
    <w:rsid w:val="00DD7196"/>
    <w:rsid w:val="00DE0FE7"/>
    <w:rsid w:val="00DE777C"/>
    <w:rsid w:val="00DE78F5"/>
    <w:rsid w:val="00DF19BB"/>
    <w:rsid w:val="00DF316E"/>
    <w:rsid w:val="00DF702B"/>
    <w:rsid w:val="00E00024"/>
    <w:rsid w:val="00E00297"/>
    <w:rsid w:val="00E0369C"/>
    <w:rsid w:val="00E11F76"/>
    <w:rsid w:val="00E1441E"/>
    <w:rsid w:val="00E15894"/>
    <w:rsid w:val="00E15CA6"/>
    <w:rsid w:val="00E15DDD"/>
    <w:rsid w:val="00E1770C"/>
    <w:rsid w:val="00E20949"/>
    <w:rsid w:val="00E21902"/>
    <w:rsid w:val="00E22330"/>
    <w:rsid w:val="00E236A6"/>
    <w:rsid w:val="00E26078"/>
    <w:rsid w:val="00E27179"/>
    <w:rsid w:val="00E27D18"/>
    <w:rsid w:val="00E30F3A"/>
    <w:rsid w:val="00E316B2"/>
    <w:rsid w:val="00E33EAA"/>
    <w:rsid w:val="00E345B5"/>
    <w:rsid w:val="00E348EB"/>
    <w:rsid w:val="00E36497"/>
    <w:rsid w:val="00E36A8D"/>
    <w:rsid w:val="00E4050B"/>
    <w:rsid w:val="00E41375"/>
    <w:rsid w:val="00E42F7B"/>
    <w:rsid w:val="00E447EC"/>
    <w:rsid w:val="00E44B77"/>
    <w:rsid w:val="00E46071"/>
    <w:rsid w:val="00E46A70"/>
    <w:rsid w:val="00E47FB5"/>
    <w:rsid w:val="00E5000F"/>
    <w:rsid w:val="00E528CB"/>
    <w:rsid w:val="00E560BD"/>
    <w:rsid w:val="00E574F4"/>
    <w:rsid w:val="00E611B8"/>
    <w:rsid w:val="00E63F49"/>
    <w:rsid w:val="00E646A0"/>
    <w:rsid w:val="00E66535"/>
    <w:rsid w:val="00E67F3A"/>
    <w:rsid w:val="00E714D4"/>
    <w:rsid w:val="00E74429"/>
    <w:rsid w:val="00E7528D"/>
    <w:rsid w:val="00E775C5"/>
    <w:rsid w:val="00E83E13"/>
    <w:rsid w:val="00E8617D"/>
    <w:rsid w:val="00E90A12"/>
    <w:rsid w:val="00E92AA0"/>
    <w:rsid w:val="00E93159"/>
    <w:rsid w:val="00E944F2"/>
    <w:rsid w:val="00E9516E"/>
    <w:rsid w:val="00E96669"/>
    <w:rsid w:val="00E9700A"/>
    <w:rsid w:val="00E97B13"/>
    <w:rsid w:val="00EA004A"/>
    <w:rsid w:val="00EA05B4"/>
    <w:rsid w:val="00EA1F74"/>
    <w:rsid w:val="00EA3C25"/>
    <w:rsid w:val="00EA6BAE"/>
    <w:rsid w:val="00EA714B"/>
    <w:rsid w:val="00EB15E7"/>
    <w:rsid w:val="00EB4DAE"/>
    <w:rsid w:val="00EB74B9"/>
    <w:rsid w:val="00EC3687"/>
    <w:rsid w:val="00EC6414"/>
    <w:rsid w:val="00ED286E"/>
    <w:rsid w:val="00ED6997"/>
    <w:rsid w:val="00ED76B9"/>
    <w:rsid w:val="00EE2306"/>
    <w:rsid w:val="00EE4BB2"/>
    <w:rsid w:val="00EE4F82"/>
    <w:rsid w:val="00EE7319"/>
    <w:rsid w:val="00EE7DE7"/>
    <w:rsid w:val="00EF47EA"/>
    <w:rsid w:val="00EF5169"/>
    <w:rsid w:val="00EF6671"/>
    <w:rsid w:val="00F04141"/>
    <w:rsid w:val="00F04A10"/>
    <w:rsid w:val="00F04C0B"/>
    <w:rsid w:val="00F0766F"/>
    <w:rsid w:val="00F07D64"/>
    <w:rsid w:val="00F07F1A"/>
    <w:rsid w:val="00F13C85"/>
    <w:rsid w:val="00F14373"/>
    <w:rsid w:val="00F15007"/>
    <w:rsid w:val="00F1575C"/>
    <w:rsid w:val="00F16665"/>
    <w:rsid w:val="00F1784E"/>
    <w:rsid w:val="00F2155D"/>
    <w:rsid w:val="00F222EB"/>
    <w:rsid w:val="00F247A1"/>
    <w:rsid w:val="00F25D42"/>
    <w:rsid w:val="00F25DC2"/>
    <w:rsid w:val="00F26381"/>
    <w:rsid w:val="00F3099A"/>
    <w:rsid w:val="00F3158F"/>
    <w:rsid w:val="00F32297"/>
    <w:rsid w:val="00F34294"/>
    <w:rsid w:val="00F37B63"/>
    <w:rsid w:val="00F401C6"/>
    <w:rsid w:val="00F43027"/>
    <w:rsid w:val="00F443B2"/>
    <w:rsid w:val="00F54D68"/>
    <w:rsid w:val="00F5556A"/>
    <w:rsid w:val="00F5795C"/>
    <w:rsid w:val="00F60963"/>
    <w:rsid w:val="00F61BB0"/>
    <w:rsid w:val="00F63A15"/>
    <w:rsid w:val="00F6775A"/>
    <w:rsid w:val="00F67A1C"/>
    <w:rsid w:val="00F72007"/>
    <w:rsid w:val="00F729F9"/>
    <w:rsid w:val="00F74ECF"/>
    <w:rsid w:val="00F7501D"/>
    <w:rsid w:val="00F773D1"/>
    <w:rsid w:val="00F839F7"/>
    <w:rsid w:val="00F84C08"/>
    <w:rsid w:val="00F84ED1"/>
    <w:rsid w:val="00F866C8"/>
    <w:rsid w:val="00F909F6"/>
    <w:rsid w:val="00F90D30"/>
    <w:rsid w:val="00F934BF"/>
    <w:rsid w:val="00F97C18"/>
    <w:rsid w:val="00FA0190"/>
    <w:rsid w:val="00FA2217"/>
    <w:rsid w:val="00FA35BD"/>
    <w:rsid w:val="00FA3C02"/>
    <w:rsid w:val="00FA4FFA"/>
    <w:rsid w:val="00FA64B2"/>
    <w:rsid w:val="00FA71D4"/>
    <w:rsid w:val="00FB15F9"/>
    <w:rsid w:val="00FB2B8F"/>
    <w:rsid w:val="00FB2CD4"/>
    <w:rsid w:val="00FB30FE"/>
    <w:rsid w:val="00FB406E"/>
    <w:rsid w:val="00FB4731"/>
    <w:rsid w:val="00FB6891"/>
    <w:rsid w:val="00FC3F06"/>
    <w:rsid w:val="00FC4101"/>
    <w:rsid w:val="00FD4FA3"/>
    <w:rsid w:val="00FE05B7"/>
    <w:rsid w:val="00FF5CB1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610E6"/>
  <w15:chartTrackingRefBased/>
  <w15:docId w15:val="{19E887D5-0CCA-4DD9-A7BC-988C3C3A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paragraph" w:styleId="EndnoteText">
    <w:name w:val="endnote text"/>
    <w:basedOn w:val="Normal"/>
    <w:link w:val="EndnoteTextChar"/>
    <w:uiPriority w:val="99"/>
    <w:semiHidden/>
    <w:unhideWhenUsed/>
    <w:rsid w:val="00CE15ED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CE15ED"/>
    <w:rPr>
      <w:caps/>
      <w:lang w:eastAsia="en-US"/>
    </w:rPr>
  </w:style>
  <w:style w:type="character" w:styleId="EndnoteReference">
    <w:name w:val="endnote reference"/>
    <w:uiPriority w:val="99"/>
    <w:semiHidden/>
    <w:unhideWhenUsed/>
    <w:rsid w:val="00CE1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06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7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7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47FD-232D-4FCA-8B25-FA0774F8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85</TotalTime>
  <Pages>2</Pages>
  <Words>1751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Ilona Ašmėgienė</cp:lastModifiedBy>
  <cp:revision>61</cp:revision>
  <cp:lastPrinted>2019-09-25T07:04:00Z</cp:lastPrinted>
  <dcterms:created xsi:type="dcterms:W3CDTF">2024-06-25T05:36:00Z</dcterms:created>
  <dcterms:modified xsi:type="dcterms:W3CDTF">2026-03-09T09:49:00Z</dcterms:modified>
</cp:coreProperties>
</file>