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629A" w14:textId="6B62F876" w:rsidR="00443872" w:rsidRPr="00397A27" w:rsidRDefault="00A04E56" w:rsidP="00443872">
      <w:pPr>
        <w:ind w:left="10080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</w:t>
      </w:r>
      <w:r w:rsidR="00397A27">
        <w:rPr>
          <w:caps w:val="0"/>
          <w:szCs w:val="24"/>
          <w:lang w:eastAsia="lt-LT"/>
        </w:rPr>
        <w:tab/>
      </w:r>
      <w:r w:rsidR="00443872" w:rsidRPr="00397A27">
        <w:rPr>
          <w:caps w:val="0"/>
          <w:szCs w:val="24"/>
          <w:lang w:eastAsia="lt-LT"/>
        </w:rPr>
        <w:t>PATVIRTINTA</w:t>
      </w:r>
    </w:p>
    <w:p w14:paraId="4389780D" w14:textId="788AA1F3" w:rsidR="002D40B9" w:rsidRDefault="00443872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                                                    </w:t>
      </w:r>
      <w:r w:rsidRPr="00397A27">
        <w:rPr>
          <w:caps w:val="0"/>
          <w:szCs w:val="24"/>
          <w:lang w:eastAsia="lt-LT"/>
        </w:rPr>
        <w:t xml:space="preserve">Nacionalinės žemės tarnybos </w:t>
      </w:r>
      <w:r w:rsidR="002D40B9" w:rsidRPr="002D40B9">
        <w:rPr>
          <w:caps w:val="0"/>
          <w:szCs w:val="24"/>
          <w:lang w:eastAsia="lt-LT"/>
        </w:rPr>
        <w:t xml:space="preserve">prie </w:t>
      </w:r>
    </w:p>
    <w:p w14:paraId="7802DCD7" w14:textId="2071EDA7" w:rsidR="002D40B9" w:rsidRDefault="002D40B9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</w:t>
      </w:r>
      <w:r w:rsidRPr="002D40B9">
        <w:rPr>
          <w:caps w:val="0"/>
          <w:szCs w:val="24"/>
          <w:lang w:eastAsia="lt-LT"/>
        </w:rPr>
        <w:t xml:space="preserve"> </w:t>
      </w:r>
      <w:r w:rsidR="009C0D96">
        <w:rPr>
          <w:caps w:val="0"/>
          <w:szCs w:val="24"/>
          <w:lang w:eastAsia="lt-LT"/>
        </w:rPr>
        <w:t>Aplinkos</w:t>
      </w:r>
      <w:r w:rsidR="00154275">
        <w:rPr>
          <w:caps w:val="0"/>
          <w:szCs w:val="24"/>
          <w:lang w:eastAsia="lt-LT"/>
        </w:rPr>
        <w:t xml:space="preserve"> </w:t>
      </w:r>
      <w:r w:rsidR="00154275" w:rsidRPr="00154275">
        <w:rPr>
          <w:caps w:val="0"/>
          <w:szCs w:val="24"/>
          <w:lang w:eastAsia="lt-LT"/>
        </w:rPr>
        <w:t>ministerijos</w:t>
      </w:r>
    </w:p>
    <w:p w14:paraId="188FA8D6" w14:textId="18149AC1" w:rsidR="00631388" w:rsidRDefault="002D40B9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261D2A" w:rsidRPr="00261D2A">
        <w:rPr>
          <w:caps w:val="0"/>
          <w:szCs w:val="24"/>
          <w:lang w:eastAsia="lt-LT"/>
        </w:rPr>
        <w:t>Panevėžio</w:t>
      </w:r>
      <w:r w:rsidR="00261D2A">
        <w:rPr>
          <w:caps w:val="0"/>
          <w:szCs w:val="24"/>
          <w:lang w:eastAsia="lt-LT"/>
        </w:rPr>
        <w:t xml:space="preserve"> </w:t>
      </w:r>
      <w:r w:rsidR="00261D2A" w:rsidRPr="00261D2A">
        <w:rPr>
          <w:caps w:val="0"/>
          <w:szCs w:val="24"/>
          <w:lang w:eastAsia="lt-LT"/>
        </w:rPr>
        <w:t>apygardos žemės tvarkymo</w:t>
      </w:r>
    </w:p>
    <w:p w14:paraId="763A14BF" w14:textId="43C4916F" w:rsidR="001D1F07" w:rsidRPr="00397A27" w:rsidRDefault="00154275" w:rsidP="001D1F07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ir </w:t>
      </w:r>
      <w:r w:rsidR="00261D2A" w:rsidRPr="00261D2A">
        <w:rPr>
          <w:caps w:val="0"/>
          <w:szCs w:val="24"/>
          <w:lang w:eastAsia="lt-LT"/>
        </w:rPr>
        <w:t>administravimo skyriaus</w:t>
      </w:r>
      <w:r w:rsidR="001D1F07" w:rsidRPr="001D1F07">
        <w:rPr>
          <w:caps w:val="0"/>
          <w:szCs w:val="24"/>
          <w:lang w:eastAsia="lt-LT"/>
        </w:rPr>
        <w:t xml:space="preserve"> </w:t>
      </w:r>
      <w:r w:rsidR="001D1F07">
        <w:rPr>
          <w:caps w:val="0"/>
          <w:szCs w:val="24"/>
          <w:lang w:eastAsia="lt-LT"/>
        </w:rPr>
        <w:t>vedėjo</w:t>
      </w:r>
    </w:p>
    <w:p w14:paraId="2EF5957F" w14:textId="6C962A8F" w:rsidR="00443872" w:rsidRPr="00397A27" w:rsidRDefault="00443872" w:rsidP="00443872">
      <w:pPr>
        <w:tabs>
          <w:tab w:val="left" w:pos="1090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20</w:t>
      </w:r>
      <w:r w:rsidR="004D37FB">
        <w:rPr>
          <w:caps w:val="0"/>
          <w:szCs w:val="24"/>
          <w:lang w:eastAsia="lt-LT"/>
        </w:rPr>
        <w:t>2</w:t>
      </w:r>
      <w:r w:rsidR="0015382A">
        <w:rPr>
          <w:caps w:val="0"/>
          <w:szCs w:val="24"/>
          <w:lang w:eastAsia="lt-LT"/>
        </w:rPr>
        <w:t>6</w:t>
      </w:r>
      <w:r w:rsidR="00A04E5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m. </w:t>
      </w:r>
      <w:r w:rsidR="009D52B0">
        <w:rPr>
          <w:caps w:val="0"/>
          <w:szCs w:val="24"/>
          <w:lang w:eastAsia="lt-LT"/>
        </w:rPr>
        <w:t>kovo</w:t>
      </w:r>
      <w:r w:rsidR="008E654D">
        <w:rPr>
          <w:caps w:val="0"/>
          <w:szCs w:val="24"/>
          <w:lang w:eastAsia="lt-LT"/>
        </w:rPr>
        <w:t xml:space="preserve"> </w:t>
      </w:r>
      <w:r w:rsidR="00D53E37" w:rsidRPr="00397A27">
        <w:rPr>
          <w:caps w:val="0"/>
          <w:szCs w:val="24"/>
          <w:lang w:eastAsia="lt-LT"/>
        </w:rPr>
        <w:t xml:space="preserve">   </w:t>
      </w:r>
      <w:r w:rsidRPr="00397A27">
        <w:rPr>
          <w:caps w:val="0"/>
          <w:szCs w:val="24"/>
          <w:lang w:eastAsia="lt-LT"/>
        </w:rPr>
        <w:t xml:space="preserve"> </w:t>
      </w:r>
      <w:r w:rsidR="00757AE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d. įsakymu </w:t>
      </w:r>
    </w:p>
    <w:p w14:paraId="1E74FB7C" w14:textId="3FF97EEC" w:rsidR="00443872" w:rsidRPr="00397A27" w:rsidRDefault="00443872" w:rsidP="00B72DD3">
      <w:pPr>
        <w:tabs>
          <w:tab w:val="left" w:pos="10490"/>
          <w:tab w:val="left" w:pos="1091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Nr.</w:t>
      </w:r>
      <w:r w:rsidR="0046243C">
        <w:rPr>
          <w:caps w:val="0"/>
          <w:szCs w:val="24"/>
          <w:lang w:eastAsia="lt-LT"/>
        </w:rPr>
        <w:t>6RKĮ-</w:t>
      </w:r>
      <w:r w:rsidRPr="00397A27">
        <w:rPr>
          <w:caps w:val="0"/>
          <w:szCs w:val="24"/>
          <w:lang w:eastAsia="lt-LT"/>
        </w:rPr>
        <w:t xml:space="preserve"> </w:t>
      </w:r>
      <w:r w:rsidR="00175966">
        <w:rPr>
          <w:caps w:val="0"/>
          <w:szCs w:val="24"/>
          <w:lang w:eastAsia="lt-LT"/>
        </w:rPr>
        <w:t xml:space="preserve"> </w:t>
      </w:r>
    </w:p>
    <w:p w14:paraId="08E08F6E" w14:textId="77777777" w:rsidR="00927A96" w:rsidRDefault="00443872" w:rsidP="00443872">
      <w:pPr>
        <w:tabs>
          <w:tab w:val="left" w:pos="6520"/>
        </w:tabs>
        <w:ind w:right="567"/>
        <w:jc w:val="both"/>
        <w:rPr>
          <w:caps w:val="0"/>
          <w:sz w:val="22"/>
          <w:lang w:eastAsia="lt-LT"/>
        </w:rPr>
      </w:pPr>
      <w:r w:rsidRPr="00443872">
        <w:rPr>
          <w:caps w:val="0"/>
          <w:sz w:val="22"/>
          <w:lang w:eastAsia="lt-LT"/>
        </w:rPr>
        <w:t xml:space="preserve">                                                                                                                                                       </w:t>
      </w:r>
    </w:p>
    <w:p w14:paraId="29EB1819" w14:textId="77777777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ASMENŲ, PATEIKUSIŲ PRAŠYMUS GRĄŽINTI NATŪRA, PERDUOTI AR SUTEIKTI NUOSAVYBĖN NEATLYGINTINAI ŽEMĖS, </w:t>
      </w:r>
    </w:p>
    <w:p w14:paraId="3B084635" w14:textId="0269CD20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MIŠKO SKLYPUS AR VANDENS TELKINIUS, TAIP PAT PARDUOTI, IŠNUOMOTI, PERDUOTI NEATLYGINTINAI NAUDOTIS ARBA PATIKĖJIMO TEISE VALSTYBINĖS ŽEMĖS SKLYPUS </w:t>
      </w:r>
      <w:r w:rsidR="00A04E56" w:rsidRPr="00050653">
        <w:rPr>
          <w:b/>
          <w:caps w:val="0"/>
          <w:color w:val="000000"/>
          <w:spacing w:val="-2"/>
          <w:szCs w:val="24"/>
          <w:lang w:eastAsia="lt-LT"/>
        </w:rPr>
        <w:t xml:space="preserve">IGNALINOS </w:t>
      </w: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 RAJONO </w:t>
      </w:r>
      <w:r w:rsidR="001E0B76">
        <w:rPr>
          <w:b/>
          <w:caps w:val="0"/>
          <w:color w:val="000000"/>
          <w:spacing w:val="-2"/>
          <w:szCs w:val="24"/>
          <w:lang w:eastAsia="lt-LT"/>
        </w:rPr>
        <w:t>TVEREČIAUS</w:t>
      </w:r>
      <w:r w:rsidR="006B0CA1">
        <w:rPr>
          <w:b/>
          <w:caps w:val="0"/>
          <w:color w:val="000000"/>
          <w:spacing w:val="-2"/>
          <w:szCs w:val="24"/>
          <w:lang w:eastAsia="lt-LT"/>
        </w:rPr>
        <w:t xml:space="preserve"> </w:t>
      </w:r>
      <w:r w:rsidR="0054621C">
        <w:rPr>
          <w:b/>
          <w:caps w:val="0"/>
          <w:color w:val="000000"/>
          <w:spacing w:val="-2"/>
          <w:szCs w:val="24"/>
          <w:lang w:eastAsia="lt-LT"/>
        </w:rPr>
        <w:t xml:space="preserve">SENIŪNIJOS </w:t>
      </w:r>
    </w:p>
    <w:p w14:paraId="477A31E6" w14:textId="231EA9A0" w:rsidR="00923D3A" w:rsidRPr="001244C9" w:rsidRDefault="001E0B76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1E0B76">
        <w:rPr>
          <w:b/>
          <w:caps w:val="0"/>
          <w:color w:val="000000"/>
          <w:spacing w:val="-2"/>
          <w:szCs w:val="24"/>
          <w:lang w:eastAsia="lt-LT"/>
        </w:rPr>
        <w:t xml:space="preserve">TVEREČIAUS </w:t>
      </w:r>
      <w:r w:rsidR="001244C9">
        <w:rPr>
          <w:b/>
          <w:caps w:val="0"/>
          <w:color w:val="000000"/>
          <w:spacing w:val="-2"/>
          <w:szCs w:val="24"/>
          <w:lang w:eastAsia="lt-LT"/>
        </w:rPr>
        <w:t xml:space="preserve">KADASTRO VIETOVĖJE, </w:t>
      </w:r>
      <w:r w:rsidR="00CD5D5E">
        <w:rPr>
          <w:b/>
          <w:caps w:val="0"/>
          <w:color w:val="000000"/>
          <w:spacing w:val="-2"/>
          <w:szCs w:val="24"/>
          <w:lang w:eastAsia="lt-LT"/>
        </w:rPr>
        <w:t>SĄRAŠAS</w:t>
      </w:r>
    </w:p>
    <w:p w14:paraId="279B6E4F" w14:textId="77777777" w:rsidR="00C40473" w:rsidRDefault="00C40473" w:rsidP="00002142">
      <w:pPr>
        <w:rPr>
          <w:b/>
          <w:caps w:val="0"/>
          <w:szCs w:val="24"/>
          <w:lang w:eastAsia="lt-LT"/>
        </w:rPr>
      </w:pPr>
    </w:p>
    <w:p w14:paraId="134BB6DB" w14:textId="156D928A" w:rsidR="007A4048" w:rsidRDefault="007A4048" w:rsidP="007A4048">
      <w:pPr>
        <w:jc w:val="center"/>
        <w:rPr>
          <w:b/>
          <w:caps w:val="0"/>
          <w:szCs w:val="24"/>
        </w:rPr>
      </w:pPr>
      <w:r w:rsidRPr="007A4048">
        <w:rPr>
          <w:b/>
          <w:caps w:val="0"/>
          <w:szCs w:val="24"/>
          <w:lang w:eastAsia="lt-LT"/>
        </w:rPr>
        <w:t xml:space="preserve">XII. </w:t>
      </w:r>
      <w:r w:rsidRPr="007A4048">
        <w:rPr>
          <w:b/>
          <w:caps w:val="0"/>
          <w:szCs w:val="24"/>
        </w:rPr>
        <w:t xml:space="preserve">Parduodami, nuomojami, perduodami neatlygintinai naudotis ar patikėjimo teise žemės sklypai kitais įstatymų nustatytais atvejais. </w:t>
      </w:r>
    </w:p>
    <w:p w14:paraId="5AB2B5C4" w14:textId="77777777" w:rsidR="00074809" w:rsidRPr="007A4048" w:rsidRDefault="00074809" w:rsidP="007A4048">
      <w:pPr>
        <w:jc w:val="center"/>
        <w:rPr>
          <w:b/>
          <w:caps w:val="0"/>
          <w:szCs w:val="24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728"/>
        <w:gridCol w:w="3118"/>
        <w:gridCol w:w="992"/>
        <w:gridCol w:w="2410"/>
        <w:gridCol w:w="851"/>
        <w:gridCol w:w="708"/>
        <w:gridCol w:w="1418"/>
        <w:gridCol w:w="850"/>
        <w:gridCol w:w="709"/>
        <w:gridCol w:w="819"/>
      </w:tblGrid>
      <w:tr w:rsidR="007A4048" w:rsidRPr="007A4048" w14:paraId="344ED354" w14:textId="77777777" w:rsidTr="00F122D3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19D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Eil. Nr.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C9A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Fizinio asmens vardas, pavardė ar juridinio asmens arba kitos užsienio organizacijos pavadinimas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57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Prašymo gavimo teritoriniame skyriuje data ir numeris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A7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žemės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6B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miško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BE86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vandens telkinio</w:t>
            </w:r>
          </w:p>
        </w:tc>
      </w:tr>
      <w:tr w:rsidR="007A4048" w:rsidRPr="007A4048" w14:paraId="2653C8DF" w14:textId="77777777" w:rsidTr="00496EB2">
        <w:trPr>
          <w:trHeight w:val="10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D47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CBC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060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1D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7476389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4E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D41EA5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57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74F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2770602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C8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2FAA00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EF7F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86C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66D08C3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58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42327F8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</w:tr>
      <w:tr w:rsidR="007A4048" w:rsidRPr="007A4048" w14:paraId="2C4CF0BB" w14:textId="77777777" w:rsidTr="00496E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D086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A9C0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1B5E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BF4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111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F214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DF5B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3B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9CDA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F93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EDB" w14:textId="77777777" w:rsidR="007A4048" w:rsidRPr="00A65FAE" w:rsidRDefault="007A4048" w:rsidP="007A4048">
            <w:pPr>
              <w:jc w:val="center"/>
              <w:rPr>
                <w:bCs/>
                <w:sz w:val="22"/>
                <w:szCs w:val="22"/>
              </w:rPr>
            </w:pPr>
            <w:r w:rsidRPr="00A65FAE">
              <w:rPr>
                <w:bCs/>
                <w:sz w:val="22"/>
                <w:szCs w:val="22"/>
                <w:lang w:eastAsia="lt-LT"/>
              </w:rPr>
              <w:t>11</w:t>
            </w:r>
          </w:p>
        </w:tc>
      </w:tr>
      <w:tr w:rsidR="00FF5CB1" w:rsidRPr="007A4048" w14:paraId="1F9E6639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00E5" w14:textId="6AF616F5" w:rsidR="00FF5CB1" w:rsidRDefault="004D04A9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2E8E" w14:textId="674B9F0F" w:rsidR="00FF5CB1" w:rsidRDefault="00FF5CB1" w:rsidP="00432A16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BD81" w14:textId="3C859F85" w:rsidR="00FF5CB1" w:rsidRPr="008F2EDC" w:rsidRDefault="00751ABB" w:rsidP="005F2E3B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 xml:space="preserve">2024-08-01, </w:t>
            </w:r>
            <w:r w:rsidRPr="00751ABB">
              <w:rPr>
                <w:caps w:val="0"/>
                <w:szCs w:val="24"/>
                <w:lang w:eastAsia="lt-LT"/>
              </w:rPr>
              <w:t>NR.1GP-</w:t>
            </w:r>
            <w:r>
              <w:rPr>
                <w:caps w:val="0"/>
                <w:szCs w:val="24"/>
                <w:lang w:eastAsia="lt-LT"/>
              </w:rPr>
              <w:t>23523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AF04" w14:textId="02160DE3" w:rsidR="00FF5CB1" w:rsidRDefault="00563E2E" w:rsidP="005F2E3B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0,31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0C49" w14:textId="542FF23E" w:rsidR="00FF5CB1" w:rsidRPr="00043E0B" w:rsidRDefault="00DB3CB1" w:rsidP="009D0142">
            <w:pPr>
              <w:rPr>
                <w:caps w:val="0"/>
                <w:szCs w:val="24"/>
                <w:lang w:eastAsia="lt-LT"/>
              </w:rPr>
            </w:pPr>
            <w:r w:rsidRPr="00DB3CB1">
              <w:rPr>
                <w:caps w:val="0"/>
                <w:szCs w:val="24"/>
                <w:lang w:eastAsia="lt-LT"/>
              </w:rPr>
              <w:t>nuoma,</w:t>
            </w:r>
            <w:r w:rsidR="009D0142">
              <w:rPr>
                <w:caps w:val="0"/>
                <w:szCs w:val="24"/>
                <w:lang w:eastAsia="lt-LT"/>
              </w:rPr>
              <w:t xml:space="preserve"> </w:t>
            </w:r>
            <w:r w:rsidR="00C045B4">
              <w:rPr>
                <w:caps w:val="0"/>
                <w:szCs w:val="24"/>
                <w:lang w:eastAsia="lt-LT"/>
              </w:rPr>
              <w:t xml:space="preserve"> </w:t>
            </w:r>
            <w:proofErr w:type="spellStart"/>
            <w:r w:rsidRPr="00DB3CB1">
              <w:rPr>
                <w:caps w:val="0"/>
                <w:szCs w:val="24"/>
                <w:lang w:eastAsia="lt-LT"/>
              </w:rPr>
              <w:t>laikin</w:t>
            </w:r>
            <w:proofErr w:type="spellEnd"/>
            <w:r w:rsidRPr="00DB3CB1">
              <w:rPr>
                <w:caps w:val="0"/>
                <w:szCs w:val="24"/>
                <w:lang w:eastAsia="lt-LT"/>
              </w:rPr>
              <w:t>.</w:t>
            </w:r>
            <w:r w:rsidR="00E91CA0">
              <w:rPr>
                <w:caps w:val="0"/>
                <w:szCs w:val="24"/>
                <w:lang w:eastAsia="lt-LT"/>
              </w:rPr>
              <w:t xml:space="preserve"> </w:t>
            </w:r>
            <w:proofErr w:type="spellStart"/>
            <w:r w:rsidRPr="00DB3CB1">
              <w:rPr>
                <w:caps w:val="0"/>
                <w:szCs w:val="24"/>
                <w:lang w:eastAsia="lt-LT"/>
              </w:rPr>
              <w:t>naud</w:t>
            </w:r>
            <w:proofErr w:type="spellEnd"/>
            <w:r w:rsidRPr="00DB3CB1">
              <w:rPr>
                <w:caps w:val="0"/>
                <w:szCs w:val="24"/>
                <w:lang w:eastAsia="lt-LT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3293" w14:textId="117F7479" w:rsidR="00FF5CB1" w:rsidRPr="007A4048" w:rsidRDefault="00FF5CB1" w:rsidP="00FF5CB1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F42A" w14:textId="77777777" w:rsidR="00FF5CB1" w:rsidRPr="007A4048" w:rsidRDefault="00FF5CB1" w:rsidP="00FF5CB1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C307" w14:textId="77777777" w:rsidR="00FF5CB1" w:rsidRPr="007A4048" w:rsidRDefault="00FF5CB1" w:rsidP="00FF5CB1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C03A" w14:textId="77777777" w:rsidR="00FF5CB1" w:rsidRPr="007A4048" w:rsidRDefault="00FF5CB1" w:rsidP="00FF5CB1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655C" w14:textId="77777777" w:rsidR="00FF5CB1" w:rsidRPr="007A4048" w:rsidRDefault="00FF5CB1" w:rsidP="00FF5CB1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50A9" w14:textId="77777777" w:rsidR="00FF5CB1" w:rsidRPr="007A4048" w:rsidRDefault="00FF5CB1" w:rsidP="00FF5CB1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193F0C" w:rsidRPr="007A4048" w14:paraId="043EEB9C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9614" w14:textId="7DDBA817" w:rsidR="00193F0C" w:rsidRDefault="00193F0C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226F" w14:textId="5B21F7B6" w:rsidR="00193F0C" w:rsidRDefault="00193F0C" w:rsidP="00193F0C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367" w14:textId="65D9488A" w:rsidR="00193F0C" w:rsidRPr="008F2EDC" w:rsidRDefault="00FC49AB" w:rsidP="00E52B2F">
            <w:pPr>
              <w:rPr>
                <w:caps w:val="0"/>
                <w:szCs w:val="24"/>
                <w:lang w:eastAsia="lt-LT"/>
              </w:rPr>
            </w:pPr>
            <w:r w:rsidRPr="00FC49AB">
              <w:rPr>
                <w:caps w:val="0"/>
                <w:szCs w:val="24"/>
                <w:lang w:eastAsia="lt-LT"/>
              </w:rPr>
              <w:t>2025-05-12, NR. 1GP-22136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16F0" w14:textId="6D524CCD" w:rsidR="00193F0C" w:rsidRDefault="00E52B2F" w:rsidP="00B67167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0,</w:t>
            </w:r>
            <w:r w:rsidR="00F805C5">
              <w:rPr>
                <w:caps w:val="0"/>
                <w:szCs w:val="24"/>
                <w:lang w:eastAsia="lt-LT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414" w14:textId="4E6D0F43" w:rsidR="00DF7365" w:rsidRPr="00043E0B" w:rsidRDefault="00DF7365" w:rsidP="009D0142">
            <w:pPr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n</w:t>
            </w:r>
            <w:r w:rsidR="00E52B2F" w:rsidRPr="00E52B2F">
              <w:rPr>
                <w:caps w:val="0"/>
                <w:szCs w:val="24"/>
                <w:lang w:eastAsia="lt-LT"/>
              </w:rPr>
              <w:t>uoma</w:t>
            </w:r>
            <w:r>
              <w:rPr>
                <w:caps w:val="0"/>
                <w:szCs w:val="24"/>
                <w:lang w:eastAsia="lt-LT"/>
              </w:rPr>
              <w:t>,</w:t>
            </w:r>
            <w:r w:rsidR="009D0142">
              <w:rPr>
                <w:caps w:val="0"/>
                <w:szCs w:val="24"/>
                <w:lang w:eastAsia="lt-LT"/>
              </w:rPr>
              <w:t xml:space="preserve"> </w:t>
            </w:r>
            <w:r w:rsidR="00C045B4">
              <w:rPr>
                <w:caps w:val="0"/>
                <w:szCs w:val="24"/>
                <w:lang w:eastAsia="lt-LT"/>
              </w:rPr>
              <w:t xml:space="preserve"> </w:t>
            </w:r>
            <w:r w:rsidRPr="00DF7365">
              <w:rPr>
                <w:caps w:val="0"/>
                <w:szCs w:val="24"/>
                <w:lang w:eastAsia="lt-LT"/>
              </w:rPr>
              <w:t xml:space="preserve">gretimas </w:t>
            </w:r>
            <w:proofErr w:type="spellStart"/>
            <w:r w:rsidRPr="00DF7365">
              <w:rPr>
                <w:caps w:val="0"/>
                <w:szCs w:val="24"/>
                <w:lang w:eastAsia="lt-LT"/>
              </w:rPr>
              <w:t>skl</w:t>
            </w:r>
            <w:proofErr w:type="spellEnd"/>
            <w:r w:rsidRPr="00DF7365">
              <w:rPr>
                <w:caps w:val="0"/>
                <w:szCs w:val="24"/>
                <w:lang w:eastAsia="lt-LT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EA84" w14:textId="77777777" w:rsidR="00193F0C" w:rsidRPr="007A4048" w:rsidRDefault="00193F0C" w:rsidP="00193F0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AF55" w14:textId="4D1A1CD2" w:rsidR="00193F0C" w:rsidRPr="00B67167" w:rsidRDefault="00193F0C" w:rsidP="00193F0C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2081" w14:textId="7BE93D6A" w:rsidR="00193F0C" w:rsidRPr="007A4048" w:rsidRDefault="00193F0C" w:rsidP="00193F0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B96C" w14:textId="77777777" w:rsidR="00193F0C" w:rsidRPr="007A4048" w:rsidRDefault="00193F0C" w:rsidP="00193F0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45CA" w14:textId="77777777" w:rsidR="00193F0C" w:rsidRPr="007A4048" w:rsidRDefault="00193F0C" w:rsidP="00193F0C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4340" w14:textId="77777777" w:rsidR="00193F0C" w:rsidRPr="007A4048" w:rsidRDefault="00193F0C" w:rsidP="00193F0C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5242FB" w:rsidRPr="007A4048" w14:paraId="60864959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D866" w14:textId="3453423F" w:rsidR="005242FB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A0D1" w14:textId="4128E539" w:rsidR="005242FB" w:rsidRPr="00FF3E1A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2AA6" w14:textId="73F01AD4" w:rsidR="005242FB" w:rsidRPr="00A137F5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  <w:r w:rsidRPr="00FF3E1A">
              <w:rPr>
                <w:szCs w:val="24"/>
                <w:lang w:eastAsia="lt-LT"/>
              </w:rPr>
              <w:t>2024-08-01, NR.1GP-2352</w:t>
            </w: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E909" w14:textId="7881FD7C" w:rsidR="005242FB" w:rsidRDefault="00B7145F" w:rsidP="00B7145F">
            <w:pPr>
              <w:rPr>
                <w:caps w:val="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   </w:t>
            </w:r>
            <w:r w:rsidR="003249CA">
              <w:rPr>
                <w:szCs w:val="24"/>
                <w:lang w:eastAsia="lt-LT"/>
              </w:rPr>
              <w:t>1</w:t>
            </w:r>
            <w:r>
              <w:rPr>
                <w:szCs w:val="24"/>
                <w:lang w:eastAsia="lt-LT"/>
              </w:rPr>
              <w:t>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EA18" w14:textId="14FB2BA5" w:rsidR="005242FB" w:rsidRPr="00043E0B" w:rsidRDefault="00707DE8" w:rsidP="005242FB">
            <w:pPr>
              <w:jc w:val="center"/>
              <w:rPr>
                <w:caps w:val="0"/>
                <w:szCs w:val="24"/>
                <w:lang w:eastAsia="lt-LT"/>
              </w:rPr>
            </w:pPr>
            <w:r w:rsidRPr="00707DE8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5CE2" w14:textId="77777777" w:rsidR="005242FB" w:rsidRPr="007A4048" w:rsidRDefault="005242FB" w:rsidP="005242FB">
            <w:pPr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0C7E" w14:textId="77777777" w:rsidR="005242FB" w:rsidRDefault="005242FB" w:rsidP="005242FB">
            <w:pPr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EEB3" w14:textId="77777777" w:rsidR="005242FB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3A51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27D6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4B08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5242FB" w:rsidRPr="007A4048" w14:paraId="0692B075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CBF6" w14:textId="79213A28" w:rsidR="005242FB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F96" w14:textId="58EE88F5" w:rsidR="005242FB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1F34" w14:textId="439FA8E1" w:rsidR="005242FB" w:rsidRPr="009728C7" w:rsidRDefault="005242FB" w:rsidP="005242FB">
            <w:pPr>
              <w:jc w:val="center"/>
              <w:rPr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 xml:space="preserve">2024-08-01, </w:t>
            </w:r>
            <w:r w:rsidRPr="00751ABB">
              <w:rPr>
                <w:caps w:val="0"/>
                <w:szCs w:val="24"/>
                <w:lang w:eastAsia="lt-LT"/>
              </w:rPr>
              <w:t>NR.1GP-</w:t>
            </w:r>
            <w:r>
              <w:rPr>
                <w:caps w:val="0"/>
                <w:szCs w:val="24"/>
                <w:lang w:eastAsia="lt-LT"/>
              </w:rPr>
              <w:t>23523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F331" w14:textId="06DAD690" w:rsidR="005242FB" w:rsidRDefault="005242FB" w:rsidP="005242F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24,69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ED2" w14:textId="720DABA9" w:rsidR="005242FB" w:rsidRPr="00463F35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  <w:r w:rsidRPr="007359E2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D70C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A925" w14:textId="77777777" w:rsidR="005242FB" w:rsidRPr="007A4048" w:rsidRDefault="005242FB" w:rsidP="005242FB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DCB6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1E17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2862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EAC7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5242FB" w:rsidRPr="007A4048" w14:paraId="2180F362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78A5" w14:textId="0AC1177B" w:rsidR="005242FB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3200" w14:textId="52090342" w:rsidR="005242FB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FE98" w14:textId="3B11B837" w:rsidR="005242FB" w:rsidRPr="009728C7" w:rsidRDefault="005242FB" w:rsidP="005242FB">
            <w:pPr>
              <w:jc w:val="center"/>
              <w:rPr>
                <w:szCs w:val="24"/>
                <w:lang w:eastAsia="lt-LT"/>
              </w:rPr>
            </w:pPr>
            <w:r w:rsidRPr="00FF3E1A">
              <w:rPr>
                <w:szCs w:val="24"/>
                <w:lang w:eastAsia="lt-LT"/>
              </w:rPr>
              <w:t>2024-08-01, NR.1GP-2352</w:t>
            </w: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E9D6" w14:textId="2AB7751E" w:rsidR="005242FB" w:rsidRDefault="005242FB" w:rsidP="005242F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5757" w14:textId="4EF05167" w:rsidR="005242FB" w:rsidRPr="00463F35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  <w:r w:rsidRPr="00D940E8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589B" w14:textId="11E4D815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E66" w14:textId="77777777" w:rsidR="005242FB" w:rsidRPr="007A4048" w:rsidRDefault="005242FB" w:rsidP="005242FB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1B9A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8D6F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8E6E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C0CA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5242FB" w:rsidRPr="007A4048" w14:paraId="0D382567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2917" w14:textId="2CAE8268" w:rsidR="005242FB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F986" w14:textId="3ECED62A" w:rsidR="005242FB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BE75" w14:textId="77777777" w:rsidR="005242FB" w:rsidRDefault="005242FB" w:rsidP="005242FB">
            <w:pPr>
              <w:jc w:val="center"/>
              <w:rPr>
                <w:szCs w:val="24"/>
                <w:lang w:eastAsia="lt-LT"/>
              </w:rPr>
            </w:pPr>
            <w:r w:rsidRPr="009728C7">
              <w:rPr>
                <w:szCs w:val="24"/>
                <w:lang w:eastAsia="lt-LT"/>
              </w:rPr>
              <w:t>2024-08-01, NR.1GP-2352</w:t>
            </w:r>
            <w:r>
              <w:rPr>
                <w:szCs w:val="24"/>
                <w:lang w:eastAsia="lt-LT"/>
              </w:rPr>
              <w:t>6</w:t>
            </w:r>
          </w:p>
          <w:p w14:paraId="6D1D5CED" w14:textId="02F32643" w:rsidR="005242FB" w:rsidRPr="00B82F52" w:rsidRDefault="005242FB" w:rsidP="005242FB">
            <w:pPr>
              <w:jc w:val="center"/>
              <w:rPr>
                <w:szCs w:val="24"/>
                <w:lang w:eastAsia="lt-LT"/>
              </w:rPr>
            </w:pPr>
            <w:r w:rsidRPr="008E5028">
              <w:rPr>
                <w:szCs w:val="24"/>
                <w:lang w:eastAsia="lt-LT"/>
              </w:rPr>
              <w:t>2025-0</w:t>
            </w:r>
            <w:r>
              <w:rPr>
                <w:szCs w:val="24"/>
                <w:lang w:eastAsia="lt-LT"/>
              </w:rPr>
              <w:t>1</w:t>
            </w:r>
            <w:r w:rsidRPr="008E5028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09</w:t>
            </w:r>
            <w:r w:rsidRPr="008E5028">
              <w:rPr>
                <w:szCs w:val="24"/>
                <w:lang w:eastAsia="lt-LT"/>
              </w:rPr>
              <w:t>, NR. 1GP-</w:t>
            </w:r>
            <w:r>
              <w:rPr>
                <w:szCs w:val="24"/>
                <w:lang w:eastAsia="lt-LT"/>
              </w:rPr>
              <w:t>1338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04FF" w14:textId="77777777" w:rsidR="005242FB" w:rsidRDefault="005242FB" w:rsidP="005242F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20,00</w:t>
            </w:r>
          </w:p>
          <w:p w14:paraId="1A82D960" w14:textId="51777CFF" w:rsidR="005242FB" w:rsidRDefault="005242FB" w:rsidP="005242F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34B" w14:textId="2252A090" w:rsidR="005242FB" w:rsidRPr="00E92AA0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  <w:r w:rsidRPr="00463F35">
              <w:rPr>
                <w:caps w:val="0"/>
                <w:szCs w:val="24"/>
                <w:lang w:eastAsia="lt-LT"/>
              </w:rPr>
              <w:t xml:space="preserve">nuoma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5FA8" w14:textId="67CA14F4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0F3" w14:textId="77777777" w:rsidR="005242FB" w:rsidRPr="007A4048" w:rsidRDefault="005242FB" w:rsidP="005242FB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59D9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D649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A37D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945B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5242FB" w:rsidRPr="007A4048" w14:paraId="6F54AB05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D3AE" w14:textId="3DCD9684" w:rsidR="005242FB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8596" w14:textId="1FFAE546" w:rsidR="005242FB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C15C" w14:textId="174321D2" w:rsidR="005242FB" w:rsidRPr="00815C67" w:rsidRDefault="005242FB" w:rsidP="005242FB">
            <w:pPr>
              <w:jc w:val="center"/>
              <w:rPr>
                <w:szCs w:val="24"/>
                <w:lang w:eastAsia="lt-LT"/>
              </w:rPr>
            </w:pPr>
            <w:r w:rsidRPr="009F39D3">
              <w:rPr>
                <w:szCs w:val="24"/>
                <w:lang w:eastAsia="lt-LT"/>
              </w:rPr>
              <w:t>2025-0</w:t>
            </w:r>
            <w:r>
              <w:rPr>
                <w:szCs w:val="24"/>
                <w:lang w:eastAsia="lt-LT"/>
              </w:rPr>
              <w:t>3</w:t>
            </w:r>
            <w:r w:rsidRPr="009F39D3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04</w:t>
            </w:r>
            <w:r w:rsidRPr="009F39D3">
              <w:rPr>
                <w:szCs w:val="24"/>
                <w:lang w:eastAsia="lt-LT"/>
              </w:rPr>
              <w:t>, NR. 1GP-</w:t>
            </w:r>
            <w:r>
              <w:rPr>
                <w:szCs w:val="24"/>
                <w:lang w:eastAsia="lt-LT"/>
              </w:rPr>
              <w:t>10782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8F2F" w14:textId="68D908CB" w:rsidR="005242FB" w:rsidRDefault="005242FB" w:rsidP="005242F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D0B8" w14:textId="2BCEE30D" w:rsidR="005242FB" w:rsidRDefault="005242FB" w:rsidP="005242FB">
            <w:pPr>
              <w:jc w:val="center"/>
              <w:rPr>
                <w:caps w:val="0"/>
                <w:szCs w:val="24"/>
                <w:lang w:eastAsia="lt-LT"/>
              </w:rPr>
            </w:pPr>
            <w:r w:rsidRPr="00F326CF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0A19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2019" w14:textId="77777777" w:rsidR="005242FB" w:rsidRPr="007A4048" w:rsidRDefault="005242FB" w:rsidP="005242FB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2FB4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F750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99B1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0F25" w14:textId="77777777" w:rsidR="005242FB" w:rsidRPr="007A4048" w:rsidRDefault="005242FB" w:rsidP="005242FB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814D0A" w:rsidRPr="007A4048" w14:paraId="13ECC944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CBC5" w14:textId="13140B6A" w:rsidR="00814D0A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8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53D" w14:textId="77777777" w:rsidR="00814D0A" w:rsidRPr="008D3E86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  <w:r w:rsidRPr="008D3E86">
              <w:rPr>
                <w:caps w:val="0"/>
                <w:szCs w:val="24"/>
                <w:lang w:eastAsia="lt-LT"/>
              </w:rPr>
              <w:t>VĮ Valstybinių miškų</w:t>
            </w:r>
          </w:p>
          <w:p w14:paraId="76F03FD2" w14:textId="448AE9F0" w:rsidR="00814D0A" w:rsidRPr="00AB14F3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  <w:r w:rsidRPr="008D3E86">
              <w:rPr>
                <w:caps w:val="0"/>
                <w:szCs w:val="24"/>
                <w:lang w:eastAsia="lt-LT"/>
              </w:rPr>
              <w:t>urėdijos Ignalinos regioninis</w:t>
            </w:r>
            <w:r>
              <w:rPr>
                <w:caps w:val="0"/>
                <w:szCs w:val="24"/>
                <w:lang w:eastAsia="lt-LT"/>
              </w:rPr>
              <w:t xml:space="preserve"> </w:t>
            </w:r>
            <w:r w:rsidRPr="008D3E86">
              <w:rPr>
                <w:caps w:val="0"/>
                <w:szCs w:val="24"/>
                <w:lang w:eastAsia="lt-LT"/>
              </w:rPr>
              <w:t>padalinys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3C5" w14:textId="203D81CB" w:rsidR="00814D0A" w:rsidRPr="00AB14F3" w:rsidRDefault="00814D0A" w:rsidP="00814D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2025-03-27, N</w:t>
            </w:r>
            <w:r>
              <w:rPr>
                <w:caps w:val="0"/>
                <w:szCs w:val="24"/>
                <w:lang w:eastAsia="lt-LT"/>
              </w:rPr>
              <w:t>r</w:t>
            </w:r>
            <w:r>
              <w:rPr>
                <w:szCs w:val="24"/>
                <w:lang w:eastAsia="lt-LT"/>
              </w:rPr>
              <w:t>.</w:t>
            </w:r>
            <w:r>
              <w:t xml:space="preserve"> </w:t>
            </w:r>
            <w:r w:rsidRPr="00AA113A">
              <w:rPr>
                <w:szCs w:val="24"/>
                <w:lang w:eastAsia="lt-LT"/>
              </w:rPr>
              <w:t>1G</w:t>
            </w:r>
            <w:r>
              <w:rPr>
                <w:szCs w:val="24"/>
                <w:lang w:eastAsia="lt-LT"/>
              </w:rPr>
              <w:t>D</w:t>
            </w:r>
            <w:r w:rsidRPr="00AA113A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21892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AFC4" w14:textId="6F403659" w:rsidR="00814D0A" w:rsidRPr="00F5108B" w:rsidRDefault="00D52C1B" w:rsidP="00814D0A">
            <w:pPr>
              <w:jc w:val="center"/>
              <w:rPr>
                <w:szCs w:val="24"/>
                <w:lang w:eastAsia="lt-LT"/>
              </w:rPr>
            </w:pPr>
            <w:r w:rsidRPr="00D52C1B">
              <w:rPr>
                <w:szCs w:val="24"/>
                <w:lang w:eastAsia="lt-LT"/>
              </w:rPr>
              <w:t>30,00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CE23" w14:textId="558E94C7" w:rsidR="00814D0A" w:rsidRPr="00402720" w:rsidRDefault="00F122D3" w:rsidP="00814D0A">
            <w:pPr>
              <w:jc w:val="center"/>
              <w:rPr>
                <w:caps w:val="0"/>
                <w:szCs w:val="24"/>
                <w:lang w:eastAsia="lt-LT"/>
              </w:rPr>
            </w:pPr>
            <w:r w:rsidRPr="00F122D3">
              <w:rPr>
                <w:caps w:val="0"/>
                <w:szCs w:val="24"/>
                <w:lang w:eastAsia="lt-LT"/>
              </w:rPr>
              <w:t>patikėjimo teise valdyti(valstybinės reikšmės miškams priskirti)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100D" w14:textId="77777777" w:rsidR="00814D0A" w:rsidRPr="00F122D3" w:rsidRDefault="00814D0A" w:rsidP="00814D0A">
            <w:pPr>
              <w:jc w:val="center"/>
              <w:rPr>
                <w:b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7599" w14:textId="42DF2D12" w:rsidR="00814D0A" w:rsidRPr="007A4048" w:rsidRDefault="00814D0A" w:rsidP="00814D0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553B" w14:textId="521F861F" w:rsidR="00814D0A" w:rsidRPr="00F601AB" w:rsidRDefault="00814D0A" w:rsidP="00F122D3">
            <w:pPr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B2F1" w14:textId="77777777" w:rsidR="00814D0A" w:rsidRPr="00F601AB" w:rsidRDefault="00814D0A" w:rsidP="00814D0A">
            <w:pPr>
              <w:jc w:val="center"/>
              <w:rPr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A0CA" w14:textId="77777777" w:rsidR="00814D0A" w:rsidRPr="00F601AB" w:rsidRDefault="00814D0A" w:rsidP="00814D0A">
            <w:pPr>
              <w:jc w:val="center"/>
              <w:rPr>
                <w:b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4C08" w14:textId="77777777" w:rsidR="00814D0A" w:rsidRPr="00F601AB" w:rsidRDefault="00814D0A" w:rsidP="00814D0A">
            <w:pPr>
              <w:jc w:val="center"/>
              <w:rPr>
                <w:b/>
                <w:szCs w:val="24"/>
              </w:rPr>
            </w:pPr>
          </w:p>
        </w:tc>
      </w:tr>
      <w:tr w:rsidR="00814D0A" w:rsidRPr="007A4048" w14:paraId="08160E67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307A" w14:textId="0306A399" w:rsidR="00814D0A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5BC3" w14:textId="773A6400" w:rsidR="00814D0A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1E75" w14:textId="5379ED59" w:rsidR="00814D0A" w:rsidRPr="009F39D3" w:rsidRDefault="00814D0A" w:rsidP="00814D0A">
            <w:pPr>
              <w:jc w:val="center"/>
              <w:rPr>
                <w:szCs w:val="24"/>
                <w:lang w:eastAsia="lt-LT"/>
              </w:rPr>
            </w:pPr>
            <w:r w:rsidRPr="00AB14F3">
              <w:rPr>
                <w:szCs w:val="24"/>
                <w:lang w:eastAsia="lt-LT"/>
              </w:rPr>
              <w:t>2025-05-12, NR. 1GP-22136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4772" w14:textId="42D8C52E" w:rsidR="00814D0A" w:rsidRDefault="00814D0A" w:rsidP="00814D0A">
            <w:pPr>
              <w:jc w:val="center"/>
              <w:rPr>
                <w:szCs w:val="24"/>
                <w:lang w:eastAsia="lt-LT"/>
              </w:rPr>
            </w:pPr>
            <w:r w:rsidRPr="00F5108B">
              <w:rPr>
                <w:szCs w:val="24"/>
                <w:lang w:eastAsia="lt-LT"/>
              </w:rPr>
              <w:t>499,</w:t>
            </w:r>
            <w:r w:rsidR="00A36B25">
              <w:rPr>
                <w:szCs w:val="24"/>
                <w:lang w:eastAsia="lt-LT"/>
              </w:rPr>
              <w:t>4</w:t>
            </w:r>
            <w:r w:rsidR="00F805C5">
              <w:rPr>
                <w:szCs w:val="24"/>
                <w:lang w:eastAsia="lt-LT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B31" w14:textId="40958677" w:rsidR="00814D0A" w:rsidRPr="00F326CF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  <w:r w:rsidRPr="00402720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5B48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A2E2" w14:textId="77777777" w:rsidR="00814D0A" w:rsidRPr="007A4048" w:rsidRDefault="00814D0A" w:rsidP="00814D0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AE1D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6BAC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76DB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9370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814D0A" w:rsidRPr="007A4048" w14:paraId="6F2718FC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0992" w14:textId="25A43B6B" w:rsidR="00814D0A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E2CF" w14:textId="161B4F56" w:rsidR="00814D0A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DE97" w14:textId="11340562" w:rsidR="00814D0A" w:rsidRPr="00473F62" w:rsidRDefault="00814D0A" w:rsidP="00814D0A">
            <w:pPr>
              <w:jc w:val="center"/>
              <w:rPr>
                <w:szCs w:val="24"/>
                <w:lang w:eastAsia="lt-LT"/>
              </w:rPr>
            </w:pPr>
            <w:r w:rsidRPr="00EC63C0">
              <w:rPr>
                <w:szCs w:val="24"/>
                <w:lang w:eastAsia="lt-LT"/>
              </w:rPr>
              <w:t>2025-0</w:t>
            </w:r>
            <w:r>
              <w:rPr>
                <w:szCs w:val="24"/>
                <w:lang w:eastAsia="lt-LT"/>
              </w:rPr>
              <w:t>6</w:t>
            </w:r>
            <w:r w:rsidRPr="00EC63C0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2</w:t>
            </w:r>
            <w:r w:rsidRPr="00EC63C0">
              <w:rPr>
                <w:szCs w:val="24"/>
                <w:lang w:eastAsia="lt-LT"/>
              </w:rPr>
              <w:t>, NR. 1GP-</w:t>
            </w:r>
            <w:r>
              <w:rPr>
                <w:szCs w:val="24"/>
                <w:lang w:eastAsia="lt-LT"/>
              </w:rPr>
              <w:t>26129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13F5" w14:textId="15E5CC12" w:rsidR="00814D0A" w:rsidRDefault="00814D0A" w:rsidP="00814D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7453" w14:textId="20A923CF" w:rsidR="00814D0A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  <w:r w:rsidRPr="00F326CF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5139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AC9B" w14:textId="77777777" w:rsidR="00814D0A" w:rsidRPr="007A4048" w:rsidRDefault="00814D0A" w:rsidP="00814D0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994B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9AB3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B7AB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183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814D0A" w:rsidRPr="007A4048" w14:paraId="46051CCF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D078" w14:textId="0C1BD9B0" w:rsidR="00814D0A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7984" w14:textId="30BF491F" w:rsidR="00814D0A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8257" w14:textId="1DD4F9A8" w:rsidR="00814D0A" w:rsidRPr="00473F62" w:rsidRDefault="00814D0A" w:rsidP="00814D0A">
            <w:pPr>
              <w:jc w:val="center"/>
              <w:rPr>
                <w:szCs w:val="24"/>
                <w:lang w:eastAsia="lt-LT"/>
              </w:rPr>
            </w:pPr>
            <w:r w:rsidRPr="002057E0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6</w:t>
            </w:r>
            <w:r w:rsidRPr="002057E0">
              <w:rPr>
                <w:szCs w:val="24"/>
                <w:lang w:eastAsia="lt-LT"/>
              </w:rPr>
              <w:t>-0</w:t>
            </w:r>
            <w:r>
              <w:rPr>
                <w:szCs w:val="24"/>
                <w:lang w:eastAsia="lt-LT"/>
              </w:rPr>
              <w:t>1</w:t>
            </w:r>
            <w:r w:rsidRPr="002057E0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2</w:t>
            </w:r>
            <w:r w:rsidRPr="002057E0">
              <w:rPr>
                <w:szCs w:val="24"/>
                <w:lang w:eastAsia="lt-LT"/>
              </w:rPr>
              <w:t>2, NR. 1GP</w:t>
            </w:r>
            <w:r>
              <w:rPr>
                <w:caps w:val="0"/>
                <w:szCs w:val="24"/>
                <w:lang w:eastAsia="lt-LT"/>
              </w:rPr>
              <w:t>ds</w:t>
            </w:r>
            <w:r w:rsidRPr="002057E0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3083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FEB9" w14:textId="5F28E714" w:rsidR="00814D0A" w:rsidRDefault="00814D0A" w:rsidP="00814D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51B" w14:textId="44589E4B" w:rsidR="00814D0A" w:rsidRPr="002723F9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  <w:r w:rsidRPr="00D64527">
              <w:rPr>
                <w:caps w:val="0"/>
                <w:szCs w:val="24"/>
                <w:lang w:eastAsia="lt-LT"/>
              </w:rPr>
              <w:t>nuoma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3E35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6BC5" w14:textId="77777777" w:rsidR="00814D0A" w:rsidRPr="007A4048" w:rsidRDefault="00814D0A" w:rsidP="00814D0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2959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31CB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1954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8A86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814D0A" w:rsidRPr="007A4048" w14:paraId="27FAF9E7" w14:textId="77777777" w:rsidTr="00496EB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23D8" w14:textId="339444A0" w:rsidR="00814D0A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246425">
              <w:rPr>
                <w:szCs w:val="24"/>
                <w:lang w:eastAsia="lt-LT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D66E" w14:textId="3564EA8D" w:rsidR="00814D0A" w:rsidRDefault="00814D0A" w:rsidP="00814D0A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264F" w14:textId="35B06C76" w:rsidR="00814D0A" w:rsidRPr="00B45419" w:rsidRDefault="00814D0A" w:rsidP="00814D0A">
            <w:pPr>
              <w:jc w:val="center"/>
              <w:rPr>
                <w:szCs w:val="24"/>
                <w:lang w:eastAsia="lt-LT"/>
              </w:rPr>
            </w:pPr>
            <w:r w:rsidRPr="005D5123">
              <w:rPr>
                <w:szCs w:val="24"/>
                <w:lang w:eastAsia="lt-LT"/>
              </w:rPr>
              <w:t>2025-0</w:t>
            </w:r>
            <w:r>
              <w:rPr>
                <w:szCs w:val="24"/>
                <w:lang w:eastAsia="lt-LT"/>
              </w:rPr>
              <w:t>7</w:t>
            </w:r>
            <w:r w:rsidRPr="005D5123">
              <w:rPr>
                <w:szCs w:val="24"/>
                <w:lang w:eastAsia="lt-LT"/>
              </w:rPr>
              <w:t>-</w:t>
            </w:r>
            <w:r>
              <w:rPr>
                <w:szCs w:val="24"/>
                <w:lang w:eastAsia="lt-LT"/>
              </w:rPr>
              <w:t>31</w:t>
            </w:r>
            <w:r w:rsidRPr="005D5123">
              <w:rPr>
                <w:szCs w:val="24"/>
                <w:lang w:eastAsia="lt-LT"/>
              </w:rPr>
              <w:t>, NR. 1GP-</w:t>
            </w:r>
            <w:r>
              <w:rPr>
                <w:szCs w:val="24"/>
                <w:lang w:eastAsia="lt-LT"/>
              </w:rPr>
              <w:t>35285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7159" w14:textId="085511D0" w:rsidR="00814D0A" w:rsidRDefault="00814D0A" w:rsidP="00814D0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5C90" w14:textId="48EF55E8" w:rsidR="00814D0A" w:rsidRPr="00624759" w:rsidRDefault="00C4604B" w:rsidP="00FE0CA3">
            <w:pPr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n</w:t>
            </w:r>
            <w:r w:rsidR="00814D0A" w:rsidRPr="008F3B25">
              <w:rPr>
                <w:caps w:val="0"/>
                <w:szCs w:val="24"/>
                <w:lang w:eastAsia="lt-LT"/>
              </w:rPr>
              <w:t>uoma</w:t>
            </w:r>
            <w:r w:rsidR="00814D0A">
              <w:rPr>
                <w:caps w:val="0"/>
                <w:szCs w:val="24"/>
                <w:lang w:eastAsia="lt-LT"/>
              </w:rPr>
              <w:t xml:space="preserve">, </w:t>
            </w:r>
            <w:r w:rsidR="00C045B4">
              <w:rPr>
                <w:caps w:val="0"/>
                <w:szCs w:val="24"/>
                <w:lang w:eastAsia="lt-LT"/>
              </w:rPr>
              <w:t xml:space="preserve"> </w:t>
            </w:r>
            <w:r w:rsidR="00814D0A">
              <w:rPr>
                <w:caps w:val="0"/>
                <w:szCs w:val="24"/>
                <w:lang w:eastAsia="lt-LT"/>
              </w:rPr>
              <w:t>ne ūkininkė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FC9E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206D" w14:textId="77777777" w:rsidR="00814D0A" w:rsidRPr="007A4048" w:rsidRDefault="00814D0A" w:rsidP="00814D0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C611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7D86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678E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7F50" w14:textId="77777777" w:rsidR="00814D0A" w:rsidRPr="007A4048" w:rsidRDefault="00814D0A" w:rsidP="00814D0A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C436AD" w:rsidRPr="007A4048" w14:paraId="25158094" w14:textId="77777777" w:rsidTr="00496EB2">
        <w:trPr>
          <w:trHeight w:val="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F4B8" w14:textId="25F1284E" w:rsidR="00C436AD" w:rsidRDefault="00C436AD" w:rsidP="00C436A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4102" w14:textId="7B86F737" w:rsidR="00C436AD" w:rsidRPr="000D3CF7" w:rsidRDefault="00C436AD" w:rsidP="00C436AD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E7D4" w14:textId="3F5533D4" w:rsidR="00C436AD" w:rsidRDefault="00C436AD" w:rsidP="00C436AD">
            <w:pPr>
              <w:jc w:val="center"/>
              <w:rPr>
                <w:szCs w:val="24"/>
                <w:lang w:eastAsia="lt-LT"/>
              </w:rPr>
            </w:pPr>
            <w:r w:rsidRPr="00A44EC5">
              <w:rPr>
                <w:szCs w:val="24"/>
                <w:lang w:eastAsia="lt-LT"/>
              </w:rPr>
              <w:t>2025-07-31, NR. 1GP-3528</w:t>
            </w:r>
            <w:r>
              <w:rPr>
                <w:szCs w:val="24"/>
                <w:lang w:eastAsia="lt-LT"/>
              </w:rPr>
              <w:t>7</w:t>
            </w:r>
            <w:r w:rsidRPr="00A44EC5">
              <w:rPr>
                <w:szCs w:val="24"/>
                <w:lang w:eastAsia="lt-LT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A4C2" w14:textId="42B22614" w:rsidR="00C436AD" w:rsidRDefault="00C436AD" w:rsidP="00C436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59CE" w14:textId="20BF7395" w:rsidR="00C436AD" w:rsidRDefault="00C436AD" w:rsidP="00C436AD">
            <w:pPr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n</w:t>
            </w:r>
            <w:r w:rsidRPr="00A76D61">
              <w:rPr>
                <w:caps w:val="0"/>
                <w:szCs w:val="24"/>
                <w:lang w:eastAsia="lt-LT"/>
              </w:rPr>
              <w:t>uoma</w:t>
            </w:r>
            <w:r>
              <w:rPr>
                <w:caps w:val="0"/>
                <w:szCs w:val="24"/>
                <w:lang w:eastAsia="lt-LT"/>
              </w:rPr>
              <w:t>,</w:t>
            </w:r>
            <w:r w:rsidR="00C045B4">
              <w:rPr>
                <w:caps w:val="0"/>
                <w:szCs w:val="24"/>
                <w:lang w:eastAsia="lt-LT"/>
              </w:rPr>
              <w:t xml:space="preserve"> </w:t>
            </w:r>
            <w:r>
              <w:rPr>
                <w:caps w:val="0"/>
                <w:szCs w:val="24"/>
                <w:lang w:eastAsia="lt-LT"/>
              </w:rPr>
              <w:t xml:space="preserve"> </w:t>
            </w:r>
            <w:r w:rsidRPr="00F06D6F">
              <w:rPr>
                <w:caps w:val="0"/>
                <w:szCs w:val="24"/>
                <w:lang w:eastAsia="lt-LT"/>
              </w:rPr>
              <w:t>ne ūkininkė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F792" w14:textId="77777777" w:rsidR="00C436AD" w:rsidRPr="007A4048" w:rsidRDefault="00C436AD" w:rsidP="00C436AD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7DAC" w14:textId="77777777" w:rsidR="00C436AD" w:rsidRPr="007A4048" w:rsidRDefault="00C436AD" w:rsidP="00C436AD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FCF6" w14:textId="77777777" w:rsidR="00C436AD" w:rsidRPr="007A4048" w:rsidRDefault="00C436AD" w:rsidP="00C436AD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3C29" w14:textId="77777777" w:rsidR="00C436AD" w:rsidRPr="007A4048" w:rsidRDefault="00C436AD" w:rsidP="00C436AD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E615" w14:textId="77777777" w:rsidR="00C436AD" w:rsidRPr="007A4048" w:rsidRDefault="00C436AD" w:rsidP="00C436AD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90C3" w14:textId="77777777" w:rsidR="00C436AD" w:rsidRPr="007A4048" w:rsidRDefault="00C436AD" w:rsidP="00C436AD">
            <w:pPr>
              <w:jc w:val="center"/>
              <w:rPr>
                <w:b/>
                <w:szCs w:val="24"/>
                <w:lang w:val="en-AU"/>
              </w:rPr>
            </w:pPr>
          </w:p>
        </w:tc>
      </w:tr>
      <w:tr w:rsidR="00C82109" w:rsidRPr="007A4048" w14:paraId="013BF73E" w14:textId="77777777" w:rsidTr="00496EB2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0DCD" w14:textId="69980F42" w:rsidR="00C82109" w:rsidRDefault="002E0EAD" w:rsidP="002E0EA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246425">
              <w:rPr>
                <w:szCs w:val="24"/>
                <w:lang w:eastAsia="lt-LT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5B92" w14:textId="67325BF2" w:rsidR="00C82109" w:rsidRPr="008E6C78" w:rsidRDefault="009335E3" w:rsidP="00C82109">
            <w:pPr>
              <w:jc w:val="center"/>
              <w:rPr>
                <w:caps w:val="0"/>
                <w:szCs w:val="24"/>
                <w:lang w:eastAsia="lt-LT"/>
              </w:rPr>
            </w:pPr>
            <w:r>
              <w:rPr>
                <w:caps w:val="0"/>
                <w:szCs w:val="24"/>
                <w:lang w:eastAsia="lt-LT"/>
              </w:rPr>
              <w:t>NŽT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D1AC" w14:textId="556C6C16" w:rsidR="00C82109" w:rsidRPr="00A44EC5" w:rsidRDefault="00C82109" w:rsidP="00C82109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8108" w14:textId="0BDF1401" w:rsidR="00C82109" w:rsidRDefault="00C82109" w:rsidP="006E3534">
            <w:pPr>
              <w:rPr>
                <w:szCs w:val="24"/>
                <w:lang w:eastAsia="lt-L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1009" w14:textId="4C2025FC" w:rsidR="00C82109" w:rsidRDefault="00C82109" w:rsidP="00C82109">
            <w:pPr>
              <w:jc w:val="center"/>
              <w:rPr>
                <w:caps w:val="0"/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F420" w14:textId="77777777" w:rsidR="00C82109" w:rsidRPr="007A4048" w:rsidRDefault="00C82109" w:rsidP="00C82109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34B6" w14:textId="63E8C7D1" w:rsidR="00C82109" w:rsidRPr="006E3534" w:rsidRDefault="006E3534" w:rsidP="00C82109">
            <w:pPr>
              <w:jc w:val="center"/>
              <w:rPr>
                <w:bCs/>
                <w:szCs w:val="24"/>
                <w:lang w:eastAsia="lt-LT"/>
              </w:rPr>
            </w:pPr>
            <w:r w:rsidRPr="006E3534">
              <w:rPr>
                <w:bCs/>
                <w:szCs w:val="24"/>
                <w:lang w:eastAsia="lt-LT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EFB9" w14:textId="18D6DD2D" w:rsidR="00C82109" w:rsidRPr="006E3534" w:rsidRDefault="006E3534" w:rsidP="00C82109">
            <w:pPr>
              <w:jc w:val="center"/>
              <w:rPr>
                <w:bCs/>
                <w:szCs w:val="24"/>
                <w:lang w:val="en-AU"/>
              </w:rPr>
            </w:pPr>
            <w:proofErr w:type="spellStart"/>
            <w:r>
              <w:rPr>
                <w:caps w:val="0"/>
                <w:szCs w:val="24"/>
                <w:lang w:eastAsia="lt-LT"/>
              </w:rPr>
              <w:t>aukcioninis</w:t>
            </w:r>
            <w:proofErr w:type="spellEnd"/>
            <w:r>
              <w:rPr>
                <w:caps w:val="0"/>
                <w:szCs w:val="24"/>
                <w:lang w:eastAsia="lt-LT"/>
              </w:rPr>
              <w:t xml:space="preserve"> miškas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298" w14:textId="77777777" w:rsidR="00C82109" w:rsidRPr="007A4048" w:rsidRDefault="00C82109" w:rsidP="00C82109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DAC1" w14:textId="77777777" w:rsidR="00C82109" w:rsidRPr="007A4048" w:rsidRDefault="00C82109" w:rsidP="00C82109">
            <w:pPr>
              <w:jc w:val="center"/>
              <w:rPr>
                <w:b/>
                <w:szCs w:val="24"/>
                <w:lang w:val="en-A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20A3" w14:textId="77777777" w:rsidR="00C82109" w:rsidRPr="007A4048" w:rsidRDefault="00C82109" w:rsidP="00C82109">
            <w:pPr>
              <w:jc w:val="center"/>
              <w:rPr>
                <w:b/>
                <w:szCs w:val="24"/>
                <w:lang w:val="en-AU"/>
              </w:rPr>
            </w:pPr>
          </w:p>
        </w:tc>
      </w:tr>
    </w:tbl>
    <w:p w14:paraId="6FB743FE" w14:textId="5741DAEB" w:rsidR="007A4048" w:rsidRPr="007A4048" w:rsidRDefault="00863C97" w:rsidP="00DE78F5">
      <w:pPr>
        <w:jc w:val="center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>____________________________________________</w:t>
      </w:r>
    </w:p>
    <w:sectPr w:rsidR="007A4048" w:rsidRPr="007A4048" w:rsidSect="00375CB9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1843" w:right="567" w:bottom="568" w:left="1134" w:header="567" w:footer="0" w:gutter="0"/>
      <w:pgNumType w:chapStyle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5D8E" w14:textId="77777777" w:rsidR="001C4ADB" w:rsidRDefault="001C4ADB">
      <w:r>
        <w:separator/>
      </w:r>
    </w:p>
  </w:endnote>
  <w:endnote w:type="continuationSeparator" w:id="0">
    <w:p w14:paraId="145073EF" w14:textId="77777777" w:rsidR="001C4ADB" w:rsidRDefault="001C4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74AD" w14:textId="77777777" w:rsidR="00B30376" w:rsidRDefault="00B303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4152B" w14:textId="77777777" w:rsidR="00B30376" w:rsidRDefault="00B30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8D0" w14:textId="77777777" w:rsidR="00B30376" w:rsidRDefault="00B303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858C" w14:textId="77777777" w:rsidR="001C4ADB" w:rsidRDefault="001C4ADB">
      <w:r>
        <w:separator/>
      </w:r>
    </w:p>
  </w:footnote>
  <w:footnote w:type="continuationSeparator" w:id="0">
    <w:p w14:paraId="465DDE09" w14:textId="77777777" w:rsidR="001C4ADB" w:rsidRDefault="001C4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D045" w14:textId="77777777" w:rsidR="00B30376" w:rsidRDefault="00B303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DBC30" w14:textId="77777777" w:rsidR="00B30376" w:rsidRDefault="00B30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3BEB" w14:textId="77777777" w:rsidR="00CE15ED" w:rsidRDefault="00CE15ED">
    <w:pPr>
      <w:pStyle w:val="Head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BA55CB">
      <w:rPr>
        <w:noProof/>
      </w:rPr>
      <w:t>3</w:t>
    </w:r>
    <w:r>
      <w:fldChar w:fldCharType="end"/>
    </w:r>
  </w:p>
  <w:p w14:paraId="3157835C" w14:textId="77777777" w:rsidR="00CE15ED" w:rsidRPr="00CE15ED" w:rsidRDefault="00CE15ED">
    <w:pPr>
      <w:pStyle w:val="Head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856"/>
    <w:multiLevelType w:val="hybridMultilevel"/>
    <w:tmpl w:val="0526D0A0"/>
    <w:lvl w:ilvl="0" w:tplc="2F346166">
      <w:start w:val="1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8" w:hanging="360"/>
      </w:pPr>
    </w:lvl>
    <w:lvl w:ilvl="2" w:tplc="0427001B" w:tentative="1">
      <w:start w:val="1"/>
      <w:numFmt w:val="lowerRoman"/>
      <w:lvlText w:val="%3."/>
      <w:lvlJc w:val="right"/>
      <w:pPr>
        <w:ind w:left="3088" w:hanging="180"/>
      </w:pPr>
    </w:lvl>
    <w:lvl w:ilvl="3" w:tplc="0427000F" w:tentative="1">
      <w:start w:val="1"/>
      <w:numFmt w:val="decimal"/>
      <w:lvlText w:val="%4."/>
      <w:lvlJc w:val="left"/>
      <w:pPr>
        <w:ind w:left="3808" w:hanging="360"/>
      </w:pPr>
    </w:lvl>
    <w:lvl w:ilvl="4" w:tplc="04270019" w:tentative="1">
      <w:start w:val="1"/>
      <w:numFmt w:val="lowerLetter"/>
      <w:lvlText w:val="%5."/>
      <w:lvlJc w:val="left"/>
      <w:pPr>
        <w:ind w:left="4528" w:hanging="360"/>
      </w:pPr>
    </w:lvl>
    <w:lvl w:ilvl="5" w:tplc="0427001B" w:tentative="1">
      <w:start w:val="1"/>
      <w:numFmt w:val="lowerRoman"/>
      <w:lvlText w:val="%6."/>
      <w:lvlJc w:val="right"/>
      <w:pPr>
        <w:ind w:left="5248" w:hanging="180"/>
      </w:pPr>
    </w:lvl>
    <w:lvl w:ilvl="6" w:tplc="0427000F" w:tentative="1">
      <w:start w:val="1"/>
      <w:numFmt w:val="decimal"/>
      <w:lvlText w:val="%7."/>
      <w:lvlJc w:val="left"/>
      <w:pPr>
        <w:ind w:left="5968" w:hanging="360"/>
      </w:pPr>
    </w:lvl>
    <w:lvl w:ilvl="7" w:tplc="04270019" w:tentative="1">
      <w:start w:val="1"/>
      <w:numFmt w:val="lowerLetter"/>
      <w:lvlText w:val="%8."/>
      <w:lvlJc w:val="left"/>
      <w:pPr>
        <w:ind w:left="6688" w:hanging="360"/>
      </w:pPr>
    </w:lvl>
    <w:lvl w:ilvl="8" w:tplc="0427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E08C6"/>
    <w:multiLevelType w:val="hybridMultilevel"/>
    <w:tmpl w:val="F7123596"/>
    <w:lvl w:ilvl="0" w:tplc="76FABBA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130"/>
    <w:multiLevelType w:val="hybridMultilevel"/>
    <w:tmpl w:val="78861D78"/>
    <w:lvl w:ilvl="0" w:tplc="271E3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882182">
    <w:abstractNumId w:val="5"/>
  </w:num>
  <w:num w:numId="2" w16cid:durableId="1527211965">
    <w:abstractNumId w:val="16"/>
  </w:num>
  <w:num w:numId="3" w16cid:durableId="607812807">
    <w:abstractNumId w:val="13"/>
  </w:num>
  <w:num w:numId="4" w16cid:durableId="2018537361">
    <w:abstractNumId w:val="6"/>
  </w:num>
  <w:num w:numId="5" w16cid:durableId="1570656707">
    <w:abstractNumId w:val="15"/>
  </w:num>
  <w:num w:numId="6" w16cid:durableId="1801992702">
    <w:abstractNumId w:val="11"/>
  </w:num>
  <w:num w:numId="7" w16cid:durableId="706758301">
    <w:abstractNumId w:val="12"/>
  </w:num>
  <w:num w:numId="8" w16cid:durableId="716315400">
    <w:abstractNumId w:val="7"/>
  </w:num>
  <w:num w:numId="9" w16cid:durableId="468667290">
    <w:abstractNumId w:val="14"/>
  </w:num>
  <w:num w:numId="10" w16cid:durableId="598878362">
    <w:abstractNumId w:val="10"/>
  </w:num>
  <w:num w:numId="11" w16cid:durableId="1980457428">
    <w:abstractNumId w:val="1"/>
  </w:num>
  <w:num w:numId="12" w16cid:durableId="1664116941">
    <w:abstractNumId w:val="4"/>
  </w:num>
  <w:num w:numId="13" w16cid:durableId="1043678595">
    <w:abstractNumId w:val="3"/>
  </w:num>
  <w:num w:numId="14" w16cid:durableId="1844934880">
    <w:abstractNumId w:val="2"/>
  </w:num>
  <w:num w:numId="15" w16cid:durableId="543249977">
    <w:abstractNumId w:val="8"/>
  </w:num>
  <w:num w:numId="16" w16cid:durableId="1859199250">
    <w:abstractNumId w:val="0"/>
  </w:num>
  <w:num w:numId="17" w16cid:durableId="1268195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142"/>
    <w:rsid w:val="000029B0"/>
    <w:rsid w:val="00002E17"/>
    <w:rsid w:val="00005A18"/>
    <w:rsid w:val="00007D06"/>
    <w:rsid w:val="00011C1D"/>
    <w:rsid w:val="00012A0C"/>
    <w:rsid w:val="000130A6"/>
    <w:rsid w:val="000142C6"/>
    <w:rsid w:val="00015D53"/>
    <w:rsid w:val="000169C9"/>
    <w:rsid w:val="00027F0C"/>
    <w:rsid w:val="000336C7"/>
    <w:rsid w:val="00034C52"/>
    <w:rsid w:val="00036199"/>
    <w:rsid w:val="0003623F"/>
    <w:rsid w:val="000433D4"/>
    <w:rsid w:val="00043E0B"/>
    <w:rsid w:val="000442D4"/>
    <w:rsid w:val="00050653"/>
    <w:rsid w:val="00051C9C"/>
    <w:rsid w:val="00052C1A"/>
    <w:rsid w:val="0005371F"/>
    <w:rsid w:val="00054E89"/>
    <w:rsid w:val="0005704F"/>
    <w:rsid w:val="00057A64"/>
    <w:rsid w:val="00061493"/>
    <w:rsid w:val="00061AD1"/>
    <w:rsid w:val="00064722"/>
    <w:rsid w:val="00066CCF"/>
    <w:rsid w:val="000677EB"/>
    <w:rsid w:val="00067E9F"/>
    <w:rsid w:val="00070861"/>
    <w:rsid w:val="00070CE4"/>
    <w:rsid w:val="00074809"/>
    <w:rsid w:val="00076677"/>
    <w:rsid w:val="00082EFC"/>
    <w:rsid w:val="000847EF"/>
    <w:rsid w:val="00084A9A"/>
    <w:rsid w:val="00087E69"/>
    <w:rsid w:val="00090863"/>
    <w:rsid w:val="00092136"/>
    <w:rsid w:val="00092D36"/>
    <w:rsid w:val="00093979"/>
    <w:rsid w:val="00095FD2"/>
    <w:rsid w:val="00096647"/>
    <w:rsid w:val="0009793C"/>
    <w:rsid w:val="000A2EB5"/>
    <w:rsid w:val="000A3805"/>
    <w:rsid w:val="000A50E8"/>
    <w:rsid w:val="000A534F"/>
    <w:rsid w:val="000A5D7B"/>
    <w:rsid w:val="000B4CF3"/>
    <w:rsid w:val="000B79A0"/>
    <w:rsid w:val="000B7C64"/>
    <w:rsid w:val="000C4150"/>
    <w:rsid w:val="000C4284"/>
    <w:rsid w:val="000C5968"/>
    <w:rsid w:val="000C61FA"/>
    <w:rsid w:val="000D3CF7"/>
    <w:rsid w:val="000D540E"/>
    <w:rsid w:val="000D5CC6"/>
    <w:rsid w:val="000E02FE"/>
    <w:rsid w:val="000E0647"/>
    <w:rsid w:val="000E0864"/>
    <w:rsid w:val="000F04DF"/>
    <w:rsid w:val="000F2400"/>
    <w:rsid w:val="000F4584"/>
    <w:rsid w:val="00100462"/>
    <w:rsid w:val="001020DC"/>
    <w:rsid w:val="0010447D"/>
    <w:rsid w:val="00113B69"/>
    <w:rsid w:val="00122331"/>
    <w:rsid w:val="00124428"/>
    <w:rsid w:val="001244C9"/>
    <w:rsid w:val="00124C1D"/>
    <w:rsid w:val="00124C7E"/>
    <w:rsid w:val="00125CB5"/>
    <w:rsid w:val="00127C05"/>
    <w:rsid w:val="00131815"/>
    <w:rsid w:val="0013189F"/>
    <w:rsid w:val="001338AE"/>
    <w:rsid w:val="00133A9E"/>
    <w:rsid w:val="001357CF"/>
    <w:rsid w:val="00135E71"/>
    <w:rsid w:val="0014208A"/>
    <w:rsid w:val="00143E14"/>
    <w:rsid w:val="001443E1"/>
    <w:rsid w:val="00147073"/>
    <w:rsid w:val="00150E91"/>
    <w:rsid w:val="00152890"/>
    <w:rsid w:val="0015382A"/>
    <w:rsid w:val="00154275"/>
    <w:rsid w:val="001549FB"/>
    <w:rsid w:val="00160F0E"/>
    <w:rsid w:val="0016132B"/>
    <w:rsid w:val="00163789"/>
    <w:rsid w:val="00165013"/>
    <w:rsid w:val="00165066"/>
    <w:rsid w:val="0016581A"/>
    <w:rsid w:val="00175966"/>
    <w:rsid w:val="00177198"/>
    <w:rsid w:val="00182A4A"/>
    <w:rsid w:val="00185644"/>
    <w:rsid w:val="0018652F"/>
    <w:rsid w:val="00187371"/>
    <w:rsid w:val="00190CC6"/>
    <w:rsid w:val="001927BB"/>
    <w:rsid w:val="00192F56"/>
    <w:rsid w:val="00193F0C"/>
    <w:rsid w:val="00195CC1"/>
    <w:rsid w:val="00196235"/>
    <w:rsid w:val="001971CD"/>
    <w:rsid w:val="001A3C9A"/>
    <w:rsid w:val="001A5C9C"/>
    <w:rsid w:val="001B2705"/>
    <w:rsid w:val="001B3B2E"/>
    <w:rsid w:val="001B4120"/>
    <w:rsid w:val="001B74E2"/>
    <w:rsid w:val="001C1176"/>
    <w:rsid w:val="001C179A"/>
    <w:rsid w:val="001C1EFE"/>
    <w:rsid w:val="001C2E26"/>
    <w:rsid w:val="001C4ADB"/>
    <w:rsid w:val="001C5DCB"/>
    <w:rsid w:val="001C6D7C"/>
    <w:rsid w:val="001D04F3"/>
    <w:rsid w:val="001D0EA1"/>
    <w:rsid w:val="001D0F53"/>
    <w:rsid w:val="001D1F07"/>
    <w:rsid w:val="001D1FCF"/>
    <w:rsid w:val="001D2387"/>
    <w:rsid w:val="001D3123"/>
    <w:rsid w:val="001D4AFE"/>
    <w:rsid w:val="001D7272"/>
    <w:rsid w:val="001E0B76"/>
    <w:rsid w:val="001E2FA7"/>
    <w:rsid w:val="001E48BC"/>
    <w:rsid w:val="001E6E6A"/>
    <w:rsid w:val="001F32A4"/>
    <w:rsid w:val="001F3626"/>
    <w:rsid w:val="001F39C2"/>
    <w:rsid w:val="001F401F"/>
    <w:rsid w:val="001F66FF"/>
    <w:rsid w:val="00200F40"/>
    <w:rsid w:val="00204420"/>
    <w:rsid w:val="002057E0"/>
    <w:rsid w:val="00205EAD"/>
    <w:rsid w:val="00213B79"/>
    <w:rsid w:val="00215650"/>
    <w:rsid w:val="0022430B"/>
    <w:rsid w:val="002244F5"/>
    <w:rsid w:val="00225D7E"/>
    <w:rsid w:val="00230B64"/>
    <w:rsid w:val="0023102E"/>
    <w:rsid w:val="00232F21"/>
    <w:rsid w:val="00234FB2"/>
    <w:rsid w:val="00241C3D"/>
    <w:rsid w:val="0024379B"/>
    <w:rsid w:val="00246425"/>
    <w:rsid w:val="00246E90"/>
    <w:rsid w:val="00247C51"/>
    <w:rsid w:val="0025368A"/>
    <w:rsid w:val="0025380C"/>
    <w:rsid w:val="00254094"/>
    <w:rsid w:val="002577E0"/>
    <w:rsid w:val="00261D2A"/>
    <w:rsid w:val="00262A96"/>
    <w:rsid w:val="00266B61"/>
    <w:rsid w:val="0026774E"/>
    <w:rsid w:val="0027204D"/>
    <w:rsid w:val="002723F9"/>
    <w:rsid w:val="0027493C"/>
    <w:rsid w:val="00275F69"/>
    <w:rsid w:val="00275FB8"/>
    <w:rsid w:val="002775AB"/>
    <w:rsid w:val="00281C2F"/>
    <w:rsid w:val="00284A0A"/>
    <w:rsid w:val="002869A1"/>
    <w:rsid w:val="0029031E"/>
    <w:rsid w:val="00292085"/>
    <w:rsid w:val="00292917"/>
    <w:rsid w:val="00292A05"/>
    <w:rsid w:val="00296D79"/>
    <w:rsid w:val="00296FAC"/>
    <w:rsid w:val="002976C7"/>
    <w:rsid w:val="00297787"/>
    <w:rsid w:val="002A5F3D"/>
    <w:rsid w:val="002B00EF"/>
    <w:rsid w:val="002B097B"/>
    <w:rsid w:val="002B2358"/>
    <w:rsid w:val="002B4B2C"/>
    <w:rsid w:val="002B7A28"/>
    <w:rsid w:val="002B7E94"/>
    <w:rsid w:val="002C443F"/>
    <w:rsid w:val="002C44D3"/>
    <w:rsid w:val="002C5CFD"/>
    <w:rsid w:val="002D1025"/>
    <w:rsid w:val="002D3916"/>
    <w:rsid w:val="002D40B9"/>
    <w:rsid w:val="002D6EAA"/>
    <w:rsid w:val="002D7790"/>
    <w:rsid w:val="002E0EAD"/>
    <w:rsid w:val="002E4DD3"/>
    <w:rsid w:val="002E620B"/>
    <w:rsid w:val="002E6CBF"/>
    <w:rsid w:val="002E6CD7"/>
    <w:rsid w:val="002F4DD2"/>
    <w:rsid w:val="002F5F2E"/>
    <w:rsid w:val="002F71B1"/>
    <w:rsid w:val="00305DAA"/>
    <w:rsid w:val="00312EE8"/>
    <w:rsid w:val="00313B9B"/>
    <w:rsid w:val="00314267"/>
    <w:rsid w:val="0031659D"/>
    <w:rsid w:val="00317F98"/>
    <w:rsid w:val="0032138C"/>
    <w:rsid w:val="00322B34"/>
    <w:rsid w:val="003249CA"/>
    <w:rsid w:val="00325030"/>
    <w:rsid w:val="00327ED8"/>
    <w:rsid w:val="00340305"/>
    <w:rsid w:val="003403E4"/>
    <w:rsid w:val="00345266"/>
    <w:rsid w:val="0034665E"/>
    <w:rsid w:val="00346836"/>
    <w:rsid w:val="003475AE"/>
    <w:rsid w:val="00347ECF"/>
    <w:rsid w:val="0035041E"/>
    <w:rsid w:val="00350D24"/>
    <w:rsid w:val="0035112E"/>
    <w:rsid w:val="0035332F"/>
    <w:rsid w:val="00356213"/>
    <w:rsid w:val="00356A7F"/>
    <w:rsid w:val="00356E92"/>
    <w:rsid w:val="00361935"/>
    <w:rsid w:val="003635E3"/>
    <w:rsid w:val="003657D7"/>
    <w:rsid w:val="003671BA"/>
    <w:rsid w:val="00367839"/>
    <w:rsid w:val="0037160A"/>
    <w:rsid w:val="003728B1"/>
    <w:rsid w:val="00373201"/>
    <w:rsid w:val="00375CB9"/>
    <w:rsid w:val="0037771B"/>
    <w:rsid w:val="00377801"/>
    <w:rsid w:val="00382C07"/>
    <w:rsid w:val="00385605"/>
    <w:rsid w:val="00385771"/>
    <w:rsid w:val="003862EE"/>
    <w:rsid w:val="00386782"/>
    <w:rsid w:val="00390BB2"/>
    <w:rsid w:val="00391426"/>
    <w:rsid w:val="00392032"/>
    <w:rsid w:val="003936EB"/>
    <w:rsid w:val="00394AFD"/>
    <w:rsid w:val="0039509B"/>
    <w:rsid w:val="003958D0"/>
    <w:rsid w:val="003962F7"/>
    <w:rsid w:val="00396A5A"/>
    <w:rsid w:val="003977DB"/>
    <w:rsid w:val="00397A27"/>
    <w:rsid w:val="003A0E84"/>
    <w:rsid w:val="003A21CF"/>
    <w:rsid w:val="003A37E8"/>
    <w:rsid w:val="003A4B73"/>
    <w:rsid w:val="003A5AD4"/>
    <w:rsid w:val="003B0C27"/>
    <w:rsid w:val="003B20A9"/>
    <w:rsid w:val="003B4838"/>
    <w:rsid w:val="003B67D3"/>
    <w:rsid w:val="003C1560"/>
    <w:rsid w:val="003C2253"/>
    <w:rsid w:val="003C516D"/>
    <w:rsid w:val="003C5AA5"/>
    <w:rsid w:val="003C5C6B"/>
    <w:rsid w:val="003C6481"/>
    <w:rsid w:val="003C65EB"/>
    <w:rsid w:val="003D1991"/>
    <w:rsid w:val="003D462A"/>
    <w:rsid w:val="003D50D9"/>
    <w:rsid w:val="003D71ED"/>
    <w:rsid w:val="003E00A1"/>
    <w:rsid w:val="003E3461"/>
    <w:rsid w:val="003E5AE7"/>
    <w:rsid w:val="003E5FBB"/>
    <w:rsid w:val="003F133C"/>
    <w:rsid w:val="003F45F8"/>
    <w:rsid w:val="003F71CB"/>
    <w:rsid w:val="00401863"/>
    <w:rsid w:val="00402720"/>
    <w:rsid w:val="004042B7"/>
    <w:rsid w:val="0040461C"/>
    <w:rsid w:val="00406592"/>
    <w:rsid w:val="0041746D"/>
    <w:rsid w:val="00422FC6"/>
    <w:rsid w:val="00423850"/>
    <w:rsid w:val="00425526"/>
    <w:rsid w:val="0042655E"/>
    <w:rsid w:val="004327EA"/>
    <w:rsid w:val="00432A16"/>
    <w:rsid w:val="004330F4"/>
    <w:rsid w:val="00434869"/>
    <w:rsid w:val="0044006F"/>
    <w:rsid w:val="004401A2"/>
    <w:rsid w:val="00440DDD"/>
    <w:rsid w:val="00441EF5"/>
    <w:rsid w:val="004426AC"/>
    <w:rsid w:val="00443872"/>
    <w:rsid w:val="00445D36"/>
    <w:rsid w:val="00447DED"/>
    <w:rsid w:val="00450B34"/>
    <w:rsid w:val="00450B76"/>
    <w:rsid w:val="00453A25"/>
    <w:rsid w:val="00461913"/>
    <w:rsid w:val="0046197F"/>
    <w:rsid w:val="00461BA8"/>
    <w:rsid w:val="00461C3B"/>
    <w:rsid w:val="0046243C"/>
    <w:rsid w:val="00463F35"/>
    <w:rsid w:val="00465C69"/>
    <w:rsid w:val="00472391"/>
    <w:rsid w:val="00473F62"/>
    <w:rsid w:val="004762C3"/>
    <w:rsid w:val="00476C7F"/>
    <w:rsid w:val="00480167"/>
    <w:rsid w:val="0048079E"/>
    <w:rsid w:val="004817A2"/>
    <w:rsid w:val="004847BD"/>
    <w:rsid w:val="00484AFB"/>
    <w:rsid w:val="00484E0D"/>
    <w:rsid w:val="00486084"/>
    <w:rsid w:val="00487B41"/>
    <w:rsid w:val="00493F90"/>
    <w:rsid w:val="00496EB2"/>
    <w:rsid w:val="004975A4"/>
    <w:rsid w:val="004A0296"/>
    <w:rsid w:val="004A2434"/>
    <w:rsid w:val="004A5910"/>
    <w:rsid w:val="004A5C6B"/>
    <w:rsid w:val="004B48FD"/>
    <w:rsid w:val="004C1576"/>
    <w:rsid w:val="004C32F7"/>
    <w:rsid w:val="004C3F82"/>
    <w:rsid w:val="004D04A9"/>
    <w:rsid w:val="004D32E9"/>
    <w:rsid w:val="004D3715"/>
    <w:rsid w:val="004D37FB"/>
    <w:rsid w:val="004D39F5"/>
    <w:rsid w:val="004D5245"/>
    <w:rsid w:val="004D5F98"/>
    <w:rsid w:val="004D716F"/>
    <w:rsid w:val="004D71BE"/>
    <w:rsid w:val="004D738A"/>
    <w:rsid w:val="004E0B95"/>
    <w:rsid w:val="004E1330"/>
    <w:rsid w:val="004E137D"/>
    <w:rsid w:val="004E31F4"/>
    <w:rsid w:val="004E7C3B"/>
    <w:rsid w:val="004E7ED6"/>
    <w:rsid w:val="004F24C3"/>
    <w:rsid w:val="004F55FA"/>
    <w:rsid w:val="004F6A9D"/>
    <w:rsid w:val="004F7561"/>
    <w:rsid w:val="004F7BDE"/>
    <w:rsid w:val="00502ABA"/>
    <w:rsid w:val="00504C69"/>
    <w:rsid w:val="00505460"/>
    <w:rsid w:val="00505E21"/>
    <w:rsid w:val="00506FAF"/>
    <w:rsid w:val="0051019C"/>
    <w:rsid w:val="00511712"/>
    <w:rsid w:val="00512094"/>
    <w:rsid w:val="00512717"/>
    <w:rsid w:val="005154EC"/>
    <w:rsid w:val="0051703A"/>
    <w:rsid w:val="005209A5"/>
    <w:rsid w:val="0052103A"/>
    <w:rsid w:val="00521295"/>
    <w:rsid w:val="00522892"/>
    <w:rsid w:val="005228DC"/>
    <w:rsid w:val="00522DE3"/>
    <w:rsid w:val="005242FB"/>
    <w:rsid w:val="00526174"/>
    <w:rsid w:val="00526DE2"/>
    <w:rsid w:val="005314FE"/>
    <w:rsid w:val="00531FF7"/>
    <w:rsid w:val="0054161F"/>
    <w:rsid w:val="00541E87"/>
    <w:rsid w:val="0054406F"/>
    <w:rsid w:val="0054621C"/>
    <w:rsid w:val="00546FD4"/>
    <w:rsid w:val="00550D23"/>
    <w:rsid w:val="0055345C"/>
    <w:rsid w:val="00553FD4"/>
    <w:rsid w:val="005546CF"/>
    <w:rsid w:val="0055617A"/>
    <w:rsid w:val="00560077"/>
    <w:rsid w:val="00563E2E"/>
    <w:rsid w:val="005704DC"/>
    <w:rsid w:val="00571A25"/>
    <w:rsid w:val="005722FA"/>
    <w:rsid w:val="00581386"/>
    <w:rsid w:val="00581387"/>
    <w:rsid w:val="00586322"/>
    <w:rsid w:val="005872DF"/>
    <w:rsid w:val="005873C2"/>
    <w:rsid w:val="00592322"/>
    <w:rsid w:val="00593929"/>
    <w:rsid w:val="00597208"/>
    <w:rsid w:val="005B098B"/>
    <w:rsid w:val="005B0997"/>
    <w:rsid w:val="005B2EE9"/>
    <w:rsid w:val="005B421A"/>
    <w:rsid w:val="005B56EE"/>
    <w:rsid w:val="005B7E48"/>
    <w:rsid w:val="005C1BA8"/>
    <w:rsid w:val="005C1DC4"/>
    <w:rsid w:val="005C3547"/>
    <w:rsid w:val="005C4B53"/>
    <w:rsid w:val="005C5679"/>
    <w:rsid w:val="005C7096"/>
    <w:rsid w:val="005D0EDB"/>
    <w:rsid w:val="005D2E2D"/>
    <w:rsid w:val="005D5123"/>
    <w:rsid w:val="005D628C"/>
    <w:rsid w:val="005D699B"/>
    <w:rsid w:val="005E01D9"/>
    <w:rsid w:val="005E1C22"/>
    <w:rsid w:val="005E4A0A"/>
    <w:rsid w:val="005E50DE"/>
    <w:rsid w:val="005E53ED"/>
    <w:rsid w:val="005E58FC"/>
    <w:rsid w:val="005F1108"/>
    <w:rsid w:val="005F2E3B"/>
    <w:rsid w:val="005F57CE"/>
    <w:rsid w:val="005F638C"/>
    <w:rsid w:val="0060533C"/>
    <w:rsid w:val="00610DE2"/>
    <w:rsid w:val="00615B14"/>
    <w:rsid w:val="006168C9"/>
    <w:rsid w:val="00616CEB"/>
    <w:rsid w:val="00617787"/>
    <w:rsid w:val="006179BD"/>
    <w:rsid w:val="006226A7"/>
    <w:rsid w:val="0062407C"/>
    <w:rsid w:val="00624759"/>
    <w:rsid w:val="00625AB6"/>
    <w:rsid w:val="00627815"/>
    <w:rsid w:val="00630254"/>
    <w:rsid w:val="00631388"/>
    <w:rsid w:val="00632774"/>
    <w:rsid w:val="00636C53"/>
    <w:rsid w:val="00640BC5"/>
    <w:rsid w:val="00643CB1"/>
    <w:rsid w:val="006446AC"/>
    <w:rsid w:val="00644971"/>
    <w:rsid w:val="0064576C"/>
    <w:rsid w:val="00645BD4"/>
    <w:rsid w:val="00646512"/>
    <w:rsid w:val="00650D65"/>
    <w:rsid w:val="00651573"/>
    <w:rsid w:val="006532C5"/>
    <w:rsid w:val="00654F47"/>
    <w:rsid w:val="006558B5"/>
    <w:rsid w:val="00655CE1"/>
    <w:rsid w:val="006577C6"/>
    <w:rsid w:val="00660237"/>
    <w:rsid w:val="006608A2"/>
    <w:rsid w:val="00660C4A"/>
    <w:rsid w:val="00660EBB"/>
    <w:rsid w:val="00661D25"/>
    <w:rsid w:val="00662FA0"/>
    <w:rsid w:val="00665E20"/>
    <w:rsid w:val="00667C4E"/>
    <w:rsid w:val="0067490B"/>
    <w:rsid w:val="00677B5E"/>
    <w:rsid w:val="0068083A"/>
    <w:rsid w:val="00681B1C"/>
    <w:rsid w:val="0068241E"/>
    <w:rsid w:val="00687624"/>
    <w:rsid w:val="00690848"/>
    <w:rsid w:val="0069205D"/>
    <w:rsid w:val="00692598"/>
    <w:rsid w:val="006946A5"/>
    <w:rsid w:val="00694F1D"/>
    <w:rsid w:val="00697B09"/>
    <w:rsid w:val="006A1A29"/>
    <w:rsid w:val="006A4F93"/>
    <w:rsid w:val="006A5518"/>
    <w:rsid w:val="006A7467"/>
    <w:rsid w:val="006B0B05"/>
    <w:rsid w:val="006B0CA1"/>
    <w:rsid w:val="006B2273"/>
    <w:rsid w:val="006C0393"/>
    <w:rsid w:val="006C079B"/>
    <w:rsid w:val="006C7FFA"/>
    <w:rsid w:val="006D1954"/>
    <w:rsid w:val="006D46F3"/>
    <w:rsid w:val="006D5725"/>
    <w:rsid w:val="006D61C6"/>
    <w:rsid w:val="006E2F23"/>
    <w:rsid w:val="006E3534"/>
    <w:rsid w:val="006E387B"/>
    <w:rsid w:val="006E44DA"/>
    <w:rsid w:val="006E467B"/>
    <w:rsid w:val="006E61FF"/>
    <w:rsid w:val="006F167F"/>
    <w:rsid w:val="006F4939"/>
    <w:rsid w:val="006F5CEC"/>
    <w:rsid w:val="006F5E76"/>
    <w:rsid w:val="00700D69"/>
    <w:rsid w:val="0070172D"/>
    <w:rsid w:val="007034FA"/>
    <w:rsid w:val="00704EA4"/>
    <w:rsid w:val="00705F6E"/>
    <w:rsid w:val="00707B5B"/>
    <w:rsid w:val="00707DE8"/>
    <w:rsid w:val="00710A19"/>
    <w:rsid w:val="00711609"/>
    <w:rsid w:val="007119E9"/>
    <w:rsid w:val="00711E4F"/>
    <w:rsid w:val="007126C3"/>
    <w:rsid w:val="00716348"/>
    <w:rsid w:val="007208B1"/>
    <w:rsid w:val="0072103F"/>
    <w:rsid w:val="00722996"/>
    <w:rsid w:val="0072352D"/>
    <w:rsid w:val="00725AD5"/>
    <w:rsid w:val="00730476"/>
    <w:rsid w:val="00731AB8"/>
    <w:rsid w:val="00732047"/>
    <w:rsid w:val="00733058"/>
    <w:rsid w:val="00733EB3"/>
    <w:rsid w:val="00735536"/>
    <w:rsid w:val="007359E2"/>
    <w:rsid w:val="00736252"/>
    <w:rsid w:val="00745875"/>
    <w:rsid w:val="00745B53"/>
    <w:rsid w:val="00745E3E"/>
    <w:rsid w:val="0074719D"/>
    <w:rsid w:val="0075068B"/>
    <w:rsid w:val="00751040"/>
    <w:rsid w:val="00751ABB"/>
    <w:rsid w:val="007520C7"/>
    <w:rsid w:val="00752DDC"/>
    <w:rsid w:val="007541B9"/>
    <w:rsid w:val="00756EBF"/>
    <w:rsid w:val="00757AE6"/>
    <w:rsid w:val="007614C0"/>
    <w:rsid w:val="00761E84"/>
    <w:rsid w:val="00762F72"/>
    <w:rsid w:val="0076333A"/>
    <w:rsid w:val="007651D8"/>
    <w:rsid w:val="007659A8"/>
    <w:rsid w:val="00766466"/>
    <w:rsid w:val="00773F61"/>
    <w:rsid w:val="00777FA5"/>
    <w:rsid w:val="00780391"/>
    <w:rsid w:val="0078142D"/>
    <w:rsid w:val="00783818"/>
    <w:rsid w:val="0078551C"/>
    <w:rsid w:val="00793FB1"/>
    <w:rsid w:val="007A0A55"/>
    <w:rsid w:val="007A308E"/>
    <w:rsid w:val="007A4048"/>
    <w:rsid w:val="007A50BC"/>
    <w:rsid w:val="007B393F"/>
    <w:rsid w:val="007C7A55"/>
    <w:rsid w:val="007C7F42"/>
    <w:rsid w:val="007D30FB"/>
    <w:rsid w:val="007D34F6"/>
    <w:rsid w:val="007E5727"/>
    <w:rsid w:val="007F15BC"/>
    <w:rsid w:val="007F2C90"/>
    <w:rsid w:val="00801C11"/>
    <w:rsid w:val="00804F2C"/>
    <w:rsid w:val="00806BA0"/>
    <w:rsid w:val="00806FDB"/>
    <w:rsid w:val="0080735D"/>
    <w:rsid w:val="00810DC0"/>
    <w:rsid w:val="00811A06"/>
    <w:rsid w:val="00814D0A"/>
    <w:rsid w:val="00815339"/>
    <w:rsid w:val="00815C67"/>
    <w:rsid w:val="00817672"/>
    <w:rsid w:val="008179B6"/>
    <w:rsid w:val="00821D6B"/>
    <w:rsid w:val="008250AB"/>
    <w:rsid w:val="00826A71"/>
    <w:rsid w:val="00831DE0"/>
    <w:rsid w:val="00837008"/>
    <w:rsid w:val="00837D5E"/>
    <w:rsid w:val="008401DA"/>
    <w:rsid w:val="0084171C"/>
    <w:rsid w:val="00842A35"/>
    <w:rsid w:val="008440F0"/>
    <w:rsid w:val="0084605C"/>
    <w:rsid w:val="00851952"/>
    <w:rsid w:val="00851CAA"/>
    <w:rsid w:val="0085274E"/>
    <w:rsid w:val="00853734"/>
    <w:rsid w:val="00854215"/>
    <w:rsid w:val="0085474B"/>
    <w:rsid w:val="00855499"/>
    <w:rsid w:val="008554F0"/>
    <w:rsid w:val="00855CAE"/>
    <w:rsid w:val="008621F7"/>
    <w:rsid w:val="00863C97"/>
    <w:rsid w:val="00865E05"/>
    <w:rsid w:val="00871F5C"/>
    <w:rsid w:val="008751B8"/>
    <w:rsid w:val="0087581D"/>
    <w:rsid w:val="00875C5F"/>
    <w:rsid w:val="00876883"/>
    <w:rsid w:val="008828D0"/>
    <w:rsid w:val="00884205"/>
    <w:rsid w:val="00886415"/>
    <w:rsid w:val="00886B59"/>
    <w:rsid w:val="00891690"/>
    <w:rsid w:val="00892400"/>
    <w:rsid w:val="00894D0E"/>
    <w:rsid w:val="00896092"/>
    <w:rsid w:val="0089701D"/>
    <w:rsid w:val="008972CD"/>
    <w:rsid w:val="008A3DE4"/>
    <w:rsid w:val="008A7502"/>
    <w:rsid w:val="008B05F1"/>
    <w:rsid w:val="008B2574"/>
    <w:rsid w:val="008B40F5"/>
    <w:rsid w:val="008B54FA"/>
    <w:rsid w:val="008B57CA"/>
    <w:rsid w:val="008C0A39"/>
    <w:rsid w:val="008C19EB"/>
    <w:rsid w:val="008C251A"/>
    <w:rsid w:val="008C3B2E"/>
    <w:rsid w:val="008C3CBC"/>
    <w:rsid w:val="008C7519"/>
    <w:rsid w:val="008C766D"/>
    <w:rsid w:val="008D3E86"/>
    <w:rsid w:val="008D4A5D"/>
    <w:rsid w:val="008D504C"/>
    <w:rsid w:val="008D5B3B"/>
    <w:rsid w:val="008D5C4E"/>
    <w:rsid w:val="008D6C25"/>
    <w:rsid w:val="008E000C"/>
    <w:rsid w:val="008E42B5"/>
    <w:rsid w:val="008E5028"/>
    <w:rsid w:val="008E654D"/>
    <w:rsid w:val="008E6C78"/>
    <w:rsid w:val="008F0239"/>
    <w:rsid w:val="008F1E63"/>
    <w:rsid w:val="008F2EDC"/>
    <w:rsid w:val="008F61C5"/>
    <w:rsid w:val="00904BD1"/>
    <w:rsid w:val="009056E8"/>
    <w:rsid w:val="00912884"/>
    <w:rsid w:val="00917418"/>
    <w:rsid w:val="009175EA"/>
    <w:rsid w:val="009210FC"/>
    <w:rsid w:val="00923D3A"/>
    <w:rsid w:val="00924BBA"/>
    <w:rsid w:val="009270EF"/>
    <w:rsid w:val="00927A96"/>
    <w:rsid w:val="00930769"/>
    <w:rsid w:val="00932C4A"/>
    <w:rsid w:val="009335E3"/>
    <w:rsid w:val="00933E63"/>
    <w:rsid w:val="00934AF0"/>
    <w:rsid w:val="00940DAE"/>
    <w:rsid w:val="00941E0F"/>
    <w:rsid w:val="009426B0"/>
    <w:rsid w:val="009431FE"/>
    <w:rsid w:val="00946CCA"/>
    <w:rsid w:val="00947AA1"/>
    <w:rsid w:val="00950DDA"/>
    <w:rsid w:val="00950FAD"/>
    <w:rsid w:val="00951890"/>
    <w:rsid w:val="00952A25"/>
    <w:rsid w:val="00955973"/>
    <w:rsid w:val="00961791"/>
    <w:rsid w:val="00962304"/>
    <w:rsid w:val="00962C34"/>
    <w:rsid w:val="00970AD2"/>
    <w:rsid w:val="009715E5"/>
    <w:rsid w:val="0097198D"/>
    <w:rsid w:val="009728C7"/>
    <w:rsid w:val="00973590"/>
    <w:rsid w:val="009757F4"/>
    <w:rsid w:val="00976D95"/>
    <w:rsid w:val="00977434"/>
    <w:rsid w:val="0098053C"/>
    <w:rsid w:val="009849BD"/>
    <w:rsid w:val="0099133C"/>
    <w:rsid w:val="009920F4"/>
    <w:rsid w:val="009930BC"/>
    <w:rsid w:val="0099356B"/>
    <w:rsid w:val="00995273"/>
    <w:rsid w:val="00995DE9"/>
    <w:rsid w:val="00996FDA"/>
    <w:rsid w:val="00997578"/>
    <w:rsid w:val="0099771B"/>
    <w:rsid w:val="009A6E46"/>
    <w:rsid w:val="009B023D"/>
    <w:rsid w:val="009B1680"/>
    <w:rsid w:val="009B39D4"/>
    <w:rsid w:val="009B43D6"/>
    <w:rsid w:val="009B4E6E"/>
    <w:rsid w:val="009C0D96"/>
    <w:rsid w:val="009C5DF5"/>
    <w:rsid w:val="009C7F10"/>
    <w:rsid w:val="009D0142"/>
    <w:rsid w:val="009D0A89"/>
    <w:rsid w:val="009D2B7E"/>
    <w:rsid w:val="009D30F2"/>
    <w:rsid w:val="009D52B0"/>
    <w:rsid w:val="009D591C"/>
    <w:rsid w:val="009D6B12"/>
    <w:rsid w:val="009D6BB8"/>
    <w:rsid w:val="009E0BCC"/>
    <w:rsid w:val="009E1C00"/>
    <w:rsid w:val="009E25CE"/>
    <w:rsid w:val="009E33CB"/>
    <w:rsid w:val="009E3A7A"/>
    <w:rsid w:val="009E4DD2"/>
    <w:rsid w:val="009E74EF"/>
    <w:rsid w:val="009F0D90"/>
    <w:rsid w:val="009F39D3"/>
    <w:rsid w:val="009F4871"/>
    <w:rsid w:val="00A0250B"/>
    <w:rsid w:val="00A03B64"/>
    <w:rsid w:val="00A04E56"/>
    <w:rsid w:val="00A106F5"/>
    <w:rsid w:val="00A137F5"/>
    <w:rsid w:val="00A142AC"/>
    <w:rsid w:val="00A1441E"/>
    <w:rsid w:val="00A144A7"/>
    <w:rsid w:val="00A16CF9"/>
    <w:rsid w:val="00A1799C"/>
    <w:rsid w:val="00A2160F"/>
    <w:rsid w:val="00A21A85"/>
    <w:rsid w:val="00A2397E"/>
    <w:rsid w:val="00A24E22"/>
    <w:rsid w:val="00A26CCB"/>
    <w:rsid w:val="00A27CA9"/>
    <w:rsid w:val="00A31839"/>
    <w:rsid w:val="00A32EED"/>
    <w:rsid w:val="00A33B65"/>
    <w:rsid w:val="00A33DF5"/>
    <w:rsid w:val="00A36B25"/>
    <w:rsid w:val="00A44EC5"/>
    <w:rsid w:val="00A4550F"/>
    <w:rsid w:val="00A54553"/>
    <w:rsid w:val="00A54EFA"/>
    <w:rsid w:val="00A554AD"/>
    <w:rsid w:val="00A55CC0"/>
    <w:rsid w:val="00A55E31"/>
    <w:rsid w:val="00A563F4"/>
    <w:rsid w:val="00A5782F"/>
    <w:rsid w:val="00A61DC1"/>
    <w:rsid w:val="00A62EBC"/>
    <w:rsid w:val="00A65FAE"/>
    <w:rsid w:val="00A66DF5"/>
    <w:rsid w:val="00A67A58"/>
    <w:rsid w:val="00A70378"/>
    <w:rsid w:val="00A71D1F"/>
    <w:rsid w:val="00A7345D"/>
    <w:rsid w:val="00A769FD"/>
    <w:rsid w:val="00A779C3"/>
    <w:rsid w:val="00A8158B"/>
    <w:rsid w:val="00A830FD"/>
    <w:rsid w:val="00A84B3F"/>
    <w:rsid w:val="00A9193B"/>
    <w:rsid w:val="00A97878"/>
    <w:rsid w:val="00AA113A"/>
    <w:rsid w:val="00AA2E59"/>
    <w:rsid w:val="00AA31B0"/>
    <w:rsid w:val="00AA41F2"/>
    <w:rsid w:val="00AA43D4"/>
    <w:rsid w:val="00AA5DDF"/>
    <w:rsid w:val="00AB00B8"/>
    <w:rsid w:val="00AB14AD"/>
    <w:rsid w:val="00AB14F3"/>
    <w:rsid w:val="00AB31FA"/>
    <w:rsid w:val="00AB4A99"/>
    <w:rsid w:val="00AB68E1"/>
    <w:rsid w:val="00AB710A"/>
    <w:rsid w:val="00AB7FDE"/>
    <w:rsid w:val="00AC2137"/>
    <w:rsid w:val="00AC252E"/>
    <w:rsid w:val="00AC4873"/>
    <w:rsid w:val="00AC4B61"/>
    <w:rsid w:val="00AC7D55"/>
    <w:rsid w:val="00AD06B8"/>
    <w:rsid w:val="00AD115A"/>
    <w:rsid w:val="00AD3A71"/>
    <w:rsid w:val="00AD4300"/>
    <w:rsid w:val="00AD4501"/>
    <w:rsid w:val="00AD5468"/>
    <w:rsid w:val="00AE1733"/>
    <w:rsid w:val="00AE4E2A"/>
    <w:rsid w:val="00AE51F4"/>
    <w:rsid w:val="00AF1079"/>
    <w:rsid w:val="00AF1AEC"/>
    <w:rsid w:val="00AF4503"/>
    <w:rsid w:val="00B00654"/>
    <w:rsid w:val="00B00AE0"/>
    <w:rsid w:val="00B04E4F"/>
    <w:rsid w:val="00B073F8"/>
    <w:rsid w:val="00B10225"/>
    <w:rsid w:val="00B1254B"/>
    <w:rsid w:val="00B12995"/>
    <w:rsid w:val="00B14BB2"/>
    <w:rsid w:val="00B26C26"/>
    <w:rsid w:val="00B27983"/>
    <w:rsid w:val="00B30376"/>
    <w:rsid w:val="00B33C12"/>
    <w:rsid w:val="00B35489"/>
    <w:rsid w:val="00B45419"/>
    <w:rsid w:val="00B45B34"/>
    <w:rsid w:val="00B5080F"/>
    <w:rsid w:val="00B50D69"/>
    <w:rsid w:val="00B51477"/>
    <w:rsid w:val="00B518BA"/>
    <w:rsid w:val="00B51DA5"/>
    <w:rsid w:val="00B52D8A"/>
    <w:rsid w:val="00B53581"/>
    <w:rsid w:val="00B5712C"/>
    <w:rsid w:val="00B60804"/>
    <w:rsid w:val="00B61F51"/>
    <w:rsid w:val="00B63323"/>
    <w:rsid w:val="00B63A7B"/>
    <w:rsid w:val="00B64296"/>
    <w:rsid w:val="00B67167"/>
    <w:rsid w:val="00B6751A"/>
    <w:rsid w:val="00B70E4B"/>
    <w:rsid w:val="00B7145F"/>
    <w:rsid w:val="00B72757"/>
    <w:rsid w:val="00B72DD3"/>
    <w:rsid w:val="00B732E9"/>
    <w:rsid w:val="00B7573E"/>
    <w:rsid w:val="00B82F52"/>
    <w:rsid w:val="00B83327"/>
    <w:rsid w:val="00B845D3"/>
    <w:rsid w:val="00B84B00"/>
    <w:rsid w:val="00B90895"/>
    <w:rsid w:val="00B927F1"/>
    <w:rsid w:val="00B92AFE"/>
    <w:rsid w:val="00B94042"/>
    <w:rsid w:val="00B943E6"/>
    <w:rsid w:val="00B974BE"/>
    <w:rsid w:val="00BA2237"/>
    <w:rsid w:val="00BA55CB"/>
    <w:rsid w:val="00BA7153"/>
    <w:rsid w:val="00BA7251"/>
    <w:rsid w:val="00BA7E74"/>
    <w:rsid w:val="00BB52BA"/>
    <w:rsid w:val="00BB7979"/>
    <w:rsid w:val="00BC385A"/>
    <w:rsid w:val="00BC5D48"/>
    <w:rsid w:val="00BD0614"/>
    <w:rsid w:val="00BD0825"/>
    <w:rsid w:val="00BD3F3B"/>
    <w:rsid w:val="00BD46CD"/>
    <w:rsid w:val="00BE1B77"/>
    <w:rsid w:val="00BF2075"/>
    <w:rsid w:val="00BF237F"/>
    <w:rsid w:val="00BF7250"/>
    <w:rsid w:val="00C00922"/>
    <w:rsid w:val="00C03660"/>
    <w:rsid w:val="00C045B4"/>
    <w:rsid w:val="00C07081"/>
    <w:rsid w:val="00C10AD7"/>
    <w:rsid w:val="00C12696"/>
    <w:rsid w:val="00C13D79"/>
    <w:rsid w:val="00C14E75"/>
    <w:rsid w:val="00C14F21"/>
    <w:rsid w:val="00C15703"/>
    <w:rsid w:val="00C15857"/>
    <w:rsid w:val="00C17085"/>
    <w:rsid w:val="00C17BCF"/>
    <w:rsid w:val="00C21E14"/>
    <w:rsid w:val="00C22634"/>
    <w:rsid w:val="00C227CA"/>
    <w:rsid w:val="00C2334E"/>
    <w:rsid w:val="00C30B52"/>
    <w:rsid w:val="00C31DB2"/>
    <w:rsid w:val="00C322FD"/>
    <w:rsid w:val="00C33E47"/>
    <w:rsid w:val="00C347BF"/>
    <w:rsid w:val="00C40473"/>
    <w:rsid w:val="00C436AD"/>
    <w:rsid w:val="00C43C2A"/>
    <w:rsid w:val="00C4413F"/>
    <w:rsid w:val="00C44A6B"/>
    <w:rsid w:val="00C44B90"/>
    <w:rsid w:val="00C4604B"/>
    <w:rsid w:val="00C51AD0"/>
    <w:rsid w:val="00C6013A"/>
    <w:rsid w:val="00C6111D"/>
    <w:rsid w:val="00C61443"/>
    <w:rsid w:val="00C63C90"/>
    <w:rsid w:val="00C6439A"/>
    <w:rsid w:val="00C65D9A"/>
    <w:rsid w:val="00C66FAA"/>
    <w:rsid w:val="00C71C5B"/>
    <w:rsid w:val="00C7212E"/>
    <w:rsid w:val="00C7461D"/>
    <w:rsid w:val="00C74CD0"/>
    <w:rsid w:val="00C753D1"/>
    <w:rsid w:val="00C75845"/>
    <w:rsid w:val="00C771C7"/>
    <w:rsid w:val="00C82109"/>
    <w:rsid w:val="00C90873"/>
    <w:rsid w:val="00C91DB2"/>
    <w:rsid w:val="00C92E07"/>
    <w:rsid w:val="00CA11CC"/>
    <w:rsid w:val="00CA14FA"/>
    <w:rsid w:val="00CA4FA0"/>
    <w:rsid w:val="00CA7FD4"/>
    <w:rsid w:val="00CB06E1"/>
    <w:rsid w:val="00CB1DD8"/>
    <w:rsid w:val="00CB3A71"/>
    <w:rsid w:val="00CC0395"/>
    <w:rsid w:val="00CC1201"/>
    <w:rsid w:val="00CC1A6D"/>
    <w:rsid w:val="00CC437A"/>
    <w:rsid w:val="00CC48DF"/>
    <w:rsid w:val="00CD1911"/>
    <w:rsid w:val="00CD20F9"/>
    <w:rsid w:val="00CD3E72"/>
    <w:rsid w:val="00CD5574"/>
    <w:rsid w:val="00CD5B09"/>
    <w:rsid w:val="00CD5D5E"/>
    <w:rsid w:val="00CE013D"/>
    <w:rsid w:val="00CE058E"/>
    <w:rsid w:val="00CE1152"/>
    <w:rsid w:val="00CE15ED"/>
    <w:rsid w:val="00CE3A11"/>
    <w:rsid w:val="00CE4145"/>
    <w:rsid w:val="00CE676E"/>
    <w:rsid w:val="00CE6A87"/>
    <w:rsid w:val="00CE7806"/>
    <w:rsid w:val="00CE7F8C"/>
    <w:rsid w:val="00CF04D0"/>
    <w:rsid w:val="00CF1A03"/>
    <w:rsid w:val="00CF4B1F"/>
    <w:rsid w:val="00CF57B7"/>
    <w:rsid w:val="00CF5A3B"/>
    <w:rsid w:val="00CF6C4B"/>
    <w:rsid w:val="00CF7199"/>
    <w:rsid w:val="00D00A8F"/>
    <w:rsid w:val="00D013C6"/>
    <w:rsid w:val="00D018BB"/>
    <w:rsid w:val="00D0289F"/>
    <w:rsid w:val="00D062B4"/>
    <w:rsid w:val="00D06847"/>
    <w:rsid w:val="00D06B0C"/>
    <w:rsid w:val="00D1360B"/>
    <w:rsid w:val="00D14A2C"/>
    <w:rsid w:val="00D1525A"/>
    <w:rsid w:val="00D15CC7"/>
    <w:rsid w:val="00D16935"/>
    <w:rsid w:val="00D176E9"/>
    <w:rsid w:val="00D22CF5"/>
    <w:rsid w:val="00D379C3"/>
    <w:rsid w:val="00D406DC"/>
    <w:rsid w:val="00D4161F"/>
    <w:rsid w:val="00D41E72"/>
    <w:rsid w:val="00D42A74"/>
    <w:rsid w:val="00D43520"/>
    <w:rsid w:val="00D4370D"/>
    <w:rsid w:val="00D460F6"/>
    <w:rsid w:val="00D510D0"/>
    <w:rsid w:val="00D52C1B"/>
    <w:rsid w:val="00D53215"/>
    <w:rsid w:val="00D53E37"/>
    <w:rsid w:val="00D552EB"/>
    <w:rsid w:val="00D55C65"/>
    <w:rsid w:val="00D55F95"/>
    <w:rsid w:val="00D56A4C"/>
    <w:rsid w:val="00D62766"/>
    <w:rsid w:val="00D63C35"/>
    <w:rsid w:val="00D64527"/>
    <w:rsid w:val="00D64B67"/>
    <w:rsid w:val="00D661DB"/>
    <w:rsid w:val="00D67044"/>
    <w:rsid w:val="00D674A2"/>
    <w:rsid w:val="00D77339"/>
    <w:rsid w:val="00D810A6"/>
    <w:rsid w:val="00D8334C"/>
    <w:rsid w:val="00D86601"/>
    <w:rsid w:val="00D87FAE"/>
    <w:rsid w:val="00D903F1"/>
    <w:rsid w:val="00D92C26"/>
    <w:rsid w:val="00D932D4"/>
    <w:rsid w:val="00D940E8"/>
    <w:rsid w:val="00D94A7D"/>
    <w:rsid w:val="00D96567"/>
    <w:rsid w:val="00DA0075"/>
    <w:rsid w:val="00DA255F"/>
    <w:rsid w:val="00DA6117"/>
    <w:rsid w:val="00DA6CE9"/>
    <w:rsid w:val="00DB115C"/>
    <w:rsid w:val="00DB24E4"/>
    <w:rsid w:val="00DB3747"/>
    <w:rsid w:val="00DB3CB1"/>
    <w:rsid w:val="00DB41D6"/>
    <w:rsid w:val="00DB504D"/>
    <w:rsid w:val="00DB51BF"/>
    <w:rsid w:val="00DB701F"/>
    <w:rsid w:val="00DB7123"/>
    <w:rsid w:val="00DC2368"/>
    <w:rsid w:val="00DC5923"/>
    <w:rsid w:val="00DD1D66"/>
    <w:rsid w:val="00DD242E"/>
    <w:rsid w:val="00DD3B0E"/>
    <w:rsid w:val="00DD66A0"/>
    <w:rsid w:val="00DD7196"/>
    <w:rsid w:val="00DE05F1"/>
    <w:rsid w:val="00DE0FE7"/>
    <w:rsid w:val="00DE777C"/>
    <w:rsid w:val="00DE78F5"/>
    <w:rsid w:val="00DF0154"/>
    <w:rsid w:val="00DF19BB"/>
    <w:rsid w:val="00DF316E"/>
    <w:rsid w:val="00DF702B"/>
    <w:rsid w:val="00DF7365"/>
    <w:rsid w:val="00E00297"/>
    <w:rsid w:val="00E0369C"/>
    <w:rsid w:val="00E077F1"/>
    <w:rsid w:val="00E11F76"/>
    <w:rsid w:val="00E1441E"/>
    <w:rsid w:val="00E15894"/>
    <w:rsid w:val="00E15CA6"/>
    <w:rsid w:val="00E1770C"/>
    <w:rsid w:val="00E21902"/>
    <w:rsid w:val="00E22330"/>
    <w:rsid w:val="00E236A6"/>
    <w:rsid w:val="00E26078"/>
    <w:rsid w:val="00E27179"/>
    <w:rsid w:val="00E27D18"/>
    <w:rsid w:val="00E30F3A"/>
    <w:rsid w:val="00E316B2"/>
    <w:rsid w:val="00E33EAA"/>
    <w:rsid w:val="00E345B5"/>
    <w:rsid w:val="00E348EB"/>
    <w:rsid w:val="00E36497"/>
    <w:rsid w:val="00E36A8D"/>
    <w:rsid w:val="00E4050B"/>
    <w:rsid w:val="00E41375"/>
    <w:rsid w:val="00E42F7B"/>
    <w:rsid w:val="00E447EC"/>
    <w:rsid w:val="00E44B77"/>
    <w:rsid w:val="00E46071"/>
    <w:rsid w:val="00E47FB5"/>
    <w:rsid w:val="00E5000F"/>
    <w:rsid w:val="00E528CB"/>
    <w:rsid w:val="00E52B2F"/>
    <w:rsid w:val="00E54792"/>
    <w:rsid w:val="00E574F4"/>
    <w:rsid w:val="00E611B8"/>
    <w:rsid w:val="00E63D69"/>
    <w:rsid w:val="00E63F49"/>
    <w:rsid w:val="00E646A0"/>
    <w:rsid w:val="00E66535"/>
    <w:rsid w:val="00E67F3A"/>
    <w:rsid w:val="00E714D4"/>
    <w:rsid w:val="00E74429"/>
    <w:rsid w:val="00E74EFC"/>
    <w:rsid w:val="00E7528D"/>
    <w:rsid w:val="00E775C5"/>
    <w:rsid w:val="00E83E13"/>
    <w:rsid w:val="00E8617D"/>
    <w:rsid w:val="00E8655A"/>
    <w:rsid w:val="00E90A12"/>
    <w:rsid w:val="00E91CA0"/>
    <w:rsid w:val="00E92AA0"/>
    <w:rsid w:val="00E93159"/>
    <w:rsid w:val="00E9516E"/>
    <w:rsid w:val="00E9700A"/>
    <w:rsid w:val="00E97B13"/>
    <w:rsid w:val="00EA004A"/>
    <w:rsid w:val="00EA05B4"/>
    <w:rsid w:val="00EA1F74"/>
    <w:rsid w:val="00EA3C25"/>
    <w:rsid w:val="00EA6BAE"/>
    <w:rsid w:val="00EA714B"/>
    <w:rsid w:val="00EB15E7"/>
    <w:rsid w:val="00EB5EFB"/>
    <w:rsid w:val="00EB74B9"/>
    <w:rsid w:val="00EC3687"/>
    <w:rsid w:val="00EC63C0"/>
    <w:rsid w:val="00EC6414"/>
    <w:rsid w:val="00ED286E"/>
    <w:rsid w:val="00ED6997"/>
    <w:rsid w:val="00ED76B9"/>
    <w:rsid w:val="00EE4BB2"/>
    <w:rsid w:val="00EE4F82"/>
    <w:rsid w:val="00EE7319"/>
    <w:rsid w:val="00EF47EA"/>
    <w:rsid w:val="00EF6671"/>
    <w:rsid w:val="00F04141"/>
    <w:rsid w:val="00F047E8"/>
    <w:rsid w:val="00F04A10"/>
    <w:rsid w:val="00F04C0B"/>
    <w:rsid w:val="00F06D6F"/>
    <w:rsid w:val="00F0766F"/>
    <w:rsid w:val="00F07D64"/>
    <w:rsid w:val="00F122D3"/>
    <w:rsid w:val="00F13C85"/>
    <w:rsid w:val="00F14373"/>
    <w:rsid w:val="00F15007"/>
    <w:rsid w:val="00F1575C"/>
    <w:rsid w:val="00F16665"/>
    <w:rsid w:val="00F1784E"/>
    <w:rsid w:val="00F2155D"/>
    <w:rsid w:val="00F222EB"/>
    <w:rsid w:val="00F247A1"/>
    <w:rsid w:val="00F25D42"/>
    <w:rsid w:val="00F26381"/>
    <w:rsid w:val="00F279FB"/>
    <w:rsid w:val="00F3097B"/>
    <w:rsid w:val="00F3099A"/>
    <w:rsid w:val="00F32297"/>
    <w:rsid w:val="00F326CF"/>
    <w:rsid w:val="00F37B63"/>
    <w:rsid w:val="00F401C6"/>
    <w:rsid w:val="00F43027"/>
    <w:rsid w:val="00F443B2"/>
    <w:rsid w:val="00F5108B"/>
    <w:rsid w:val="00F54D68"/>
    <w:rsid w:val="00F5556A"/>
    <w:rsid w:val="00F5795C"/>
    <w:rsid w:val="00F601AB"/>
    <w:rsid w:val="00F60963"/>
    <w:rsid w:val="00F60FED"/>
    <w:rsid w:val="00F61BB0"/>
    <w:rsid w:val="00F63A15"/>
    <w:rsid w:val="00F6775A"/>
    <w:rsid w:val="00F67A1C"/>
    <w:rsid w:val="00F72007"/>
    <w:rsid w:val="00F729F9"/>
    <w:rsid w:val="00F74ECF"/>
    <w:rsid w:val="00F7501D"/>
    <w:rsid w:val="00F773D1"/>
    <w:rsid w:val="00F805C5"/>
    <w:rsid w:val="00F839F7"/>
    <w:rsid w:val="00F84C08"/>
    <w:rsid w:val="00F84ED1"/>
    <w:rsid w:val="00F866C8"/>
    <w:rsid w:val="00F909F6"/>
    <w:rsid w:val="00F90D30"/>
    <w:rsid w:val="00F91867"/>
    <w:rsid w:val="00F934BF"/>
    <w:rsid w:val="00F97C18"/>
    <w:rsid w:val="00FA0190"/>
    <w:rsid w:val="00FA35BD"/>
    <w:rsid w:val="00FA3C02"/>
    <w:rsid w:val="00FA4FFA"/>
    <w:rsid w:val="00FA64B2"/>
    <w:rsid w:val="00FA6FAE"/>
    <w:rsid w:val="00FA71D4"/>
    <w:rsid w:val="00FB2B8F"/>
    <w:rsid w:val="00FB2CD4"/>
    <w:rsid w:val="00FB30FE"/>
    <w:rsid w:val="00FB406E"/>
    <w:rsid w:val="00FB4731"/>
    <w:rsid w:val="00FB6891"/>
    <w:rsid w:val="00FC3F06"/>
    <w:rsid w:val="00FC4101"/>
    <w:rsid w:val="00FC49AB"/>
    <w:rsid w:val="00FD4FA3"/>
    <w:rsid w:val="00FE05B7"/>
    <w:rsid w:val="00FE0CA3"/>
    <w:rsid w:val="00FF04C6"/>
    <w:rsid w:val="00FF3E1A"/>
    <w:rsid w:val="00FF5CB1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610E6"/>
  <w15:chartTrackingRefBased/>
  <w15:docId w15:val="{19E887D5-0CCA-4DD9-A7BC-988C3C3A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0FC"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EndnoteText">
    <w:name w:val="endnote text"/>
    <w:basedOn w:val="Normal"/>
    <w:link w:val="EndnoteTextChar"/>
    <w:uiPriority w:val="99"/>
    <w:semiHidden/>
    <w:unhideWhenUsed/>
    <w:rsid w:val="00CE15ED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CE15ED"/>
    <w:rPr>
      <w:caps/>
      <w:lang w:eastAsia="en-US"/>
    </w:rPr>
  </w:style>
  <w:style w:type="character" w:styleId="EndnoteReference">
    <w:name w:val="endnote reference"/>
    <w:uiPriority w:val="99"/>
    <w:semiHidden/>
    <w:unhideWhenUsed/>
    <w:rsid w:val="00CE1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06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7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7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47FD-232D-4FCA-8B25-FA0774F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0</TotalTime>
  <Pages>2</Pages>
  <Words>2045</Words>
  <Characters>1166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Ilona Ašmėgienė</cp:lastModifiedBy>
  <cp:revision>3</cp:revision>
  <cp:lastPrinted>2019-09-25T07:04:00Z</cp:lastPrinted>
  <dcterms:created xsi:type="dcterms:W3CDTF">2026-03-09T08:48:00Z</dcterms:created>
  <dcterms:modified xsi:type="dcterms:W3CDTF">2026-03-09T08:49:00Z</dcterms:modified>
</cp:coreProperties>
</file>