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AE74" w14:textId="2590F926" w:rsidR="008B640A" w:rsidRDefault="0075448C" w:rsidP="0075448C">
      <w:pPr>
        <w:pStyle w:val="Antrats"/>
        <w:rPr>
          <w:caps w:val="0"/>
          <w:color w:val="000000"/>
          <w:sz w:val="20"/>
        </w:rPr>
      </w:pPr>
      <w:r>
        <w:rPr>
          <w:caps w:val="0"/>
          <w:color w:val="000000"/>
          <w:szCs w:val="24"/>
        </w:rPr>
        <w:tab/>
      </w:r>
      <w:r>
        <w:rPr>
          <w:caps w:val="0"/>
          <w:color w:val="000000"/>
          <w:szCs w:val="24"/>
        </w:rPr>
        <w:tab/>
      </w:r>
      <w:r>
        <w:rPr>
          <w:caps w:val="0"/>
          <w:color w:val="000000"/>
          <w:szCs w:val="24"/>
        </w:rPr>
        <w:tab/>
      </w:r>
      <w:r w:rsidR="008B640A">
        <w:rPr>
          <w:caps w:val="0"/>
          <w:color w:val="000000"/>
          <w:szCs w:val="24"/>
          <w:lang w:val="lt-LT"/>
        </w:rPr>
        <w:t xml:space="preserve">             </w:t>
      </w:r>
      <w:r w:rsidR="0005268A" w:rsidRPr="008B640A">
        <w:rPr>
          <w:caps w:val="0"/>
          <w:color w:val="000000"/>
          <w:sz w:val="20"/>
        </w:rPr>
        <w:t>Nacionalinės žemės tarnybos</w:t>
      </w:r>
    </w:p>
    <w:p w14:paraId="1A4DBD69" w14:textId="1A63C93D" w:rsidR="0005268A" w:rsidRPr="008B640A" w:rsidRDefault="0075448C" w:rsidP="0075448C">
      <w:pPr>
        <w:pStyle w:val="Antrats"/>
        <w:rPr>
          <w:caps w:val="0"/>
          <w:color w:val="000000"/>
          <w:sz w:val="20"/>
        </w:rPr>
      </w:pPr>
      <w:r w:rsidRPr="008B640A">
        <w:rPr>
          <w:caps w:val="0"/>
          <w:color w:val="000000"/>
          <w:sz w:val="20"/>
          <w:lang w:val="lt-LT"/>
        </w:rPr>
        <w:t xml:space="preserve"> </w:t>
      </w:r>
      <w:r w:rsidRPr="008B640A">
        <w:rPr>
          <w:caps w:val="0"/>
          <w:color w:val="000000"/>
          <w:sz w:val="20"/>
        </w:rPr>
        <w:tab/>
      </w:r>
      <w:r w:rsidR="008B640A">
        <w:rPr>
          <w:caps w:val="0"/>
          <w:color w:val="000000"/>
          <w:sz w:val="20"/>
          <w:lang w:val="lt-LT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05268A" w:rsidRPr="008B640A">
        <w:rPr>
          <w:caps w:val="0"/>
          <w:color w:val="000000"/>
          <w:sz w:val="20"/>
        </w:rPr>
        <w:t xml:space="preserve">prie </w:t>
      </w:r>
      <w:r w:rsidR="00995D81" w:rsidRPr="008B640A">
        <w:rPr>
          <w:caps w:val="0"/>
          <w:color w:val="000000"/>
          <w:sz w:val="20"/>
          <w:lang w:val="lt-LT"/>
        </w:rPr>
        <w:t>Aplinkos</w:t>
      </w:r>
      <w:r w:rsidR="0005268A" w:rsidRPr="008B640A">
        <w:rPr>
          <w:caps w:val="0"/>
          <w:color w:val="000000"/>
          <w:sz w:val="20"/>
        </w:rPr>
        <w:t xml:space="preserve"> ministerijos</w:t>
      </w:r>
    </w:p>
    <w:p w14:paraId="7EAE114D" w14:textId="1DE88889" w:rsidR="008B640A" w:rsidRDefault="0075448C" w:rsidP="0075448C">
      <w:pPr>
        <w:pStyle w:val="Antrats"/>
        <w:ind w:left="2160" w:hanging="2160"/>
        <w:rPr>
          <w:caps w:val="0"/>
          <w:color w:val="000000"/>
          <w:sz w:val="20"/>
          <w:lang w:val="lt-LT"/>
        </w:rPr>
      </w:pPr>
      <w:r w:rsidRPr="008B640A">
        <w:rPr>
          <w:caps w:val="0"/>
          <w:color w:val="000000"/>
          <w:sz w:val="20"/>
          <w:lang w:val="lt-LT"/>
        </w:rPr>
        <w:tab/>
      </w:r>
      <w:r w:rsidRPr="008B640A">
        <w:rPr>
          <w:caps w:val="0"/>
          <w:color w:val="000000"/>
          <w:sz w:val="20"/>
          <w:lang w:val="lt-LT"/>
        </w:rPr>
        <w:tab/>
      </w:r>
      <w:r w:rsidR="00C574AB" w:rsidRPr="008B640A">
        <w:rPr>
          <w:caps w:val="0"/>
          <w:color w:val="000000"/>
          <w:sz w:val="20"/>
          <w:lang w:val="lt-LT"/>
        </w:rPr>
        <w:tab/>
      </w:r>
      <w:r w:rsidRPr="008B640A">
        <w:rPr>
          <w:caps w:val="0"/>
          <w:color w:val="000000"/>
          <w:sz w:val="20"/>
          <w:lang w:val="lt-LT"/>
        </w:rPr>
        <w:tab/>
      </w:r>
      <w:r w:rsidR="008B640A">
        <w:rPr>
          <w:caps w:val="0"/>
          <w:color w:val="000000"/>
          <w:sz w:val="20"/>
          <w:lang w:val="lt-LT"/>
        </w:rPr>
        <w:t xml:space="preserve">               </w:t>
      </w:r>
      <w:r w:rsidR="0005268A" w:rsidRPr="008B640A">
        <w:rPr>
          <w:caps w:val="0"/>
          <w:color w:val="000000"/>
          <w:sz w:val="20"/>
          <w:lang w:val="lt-LT"/>
        </w:rPr>
        <w:t>Pa</w:t>
      </w:r>
      <w:r w:rsidRPr="008B640A">
        <w:rPr>
          <w:caps w:val="0"/>
          <w:color w:val="000000"/>
          <w:sz w:val="20"/>
          <w:lang w:val="lt-LT"/>
        </w:rPr>
        <w:t>nevėžio apygardos žemės tvarkymo</w:t>
      </w:r>
    </w:p>
    <w:p w14:paraId="33681AA5" w14:textId="3FDB04A7" w:rsidR="00C574AB" w:rsidRPr="008B640A" w:rsidRDefault="008B640A" w:rsidP="0075448C">
      <w:pPr>
        <w:pStyle w:val="Antrats"/>
        <w:ind w:left="2160" w:hanging="2160"/>
        <w:rPr>
          <w:caps w:val="0"/>
          <w:color w:val="000000"/>
          <w:sz w:val="20"/>
        </w:rPr>
      </w:pPr>
      <w:r>
        <w:rPr>
          <w:caps w:val="0"/>
          <w:color w:val="000000"/>
          <w:sz w:val="20"/>
          <w:lang w:val="lt-LT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75448C" w:rsidRPr="008B640A">
        <w:rPr>
          <w:caps w:val="0"/>
          <w:color w:val="000000"/>
          <w:sz w:val="20"/>
          <w:lang w:val="lt-LT"/>
        </w:rPr>
        <w:t xml:space="preserve"> ir administravimo </w:t>
      </w:r>
      <w:r w:rsidR="0005268A" w:rsidRPr="008B640A">
        <w:rPr>
          <w:caps w:val="0"/>
          <w:color w:val="000000"/>
          <w:sz w:val="20"/>
        </w:rPr>
        <w:t xml:space="preserve">skyriaus </w:t>
      </w:r>
    </w:p>
    <w:p w14:paraId="3BD30572" w14:textId="75587162" w:rsidR="0005268A" w:rsidRPr="008B640A" w:rsidRDefault="00C574AB" w:rsidP="00C574AB">
      <w:pPr>
        <w:pStyle w:val="Antrats"/>
        <w:ind w:left="2160" w:hanging="2160"/>
        <w:rPr>
          <w:caps w:val="0"/>
          <w:color w:val="000000"/>
          <w:sz w:val="20"/>
          <w:lang w:val="lt-LT"/>
        </w:rPr>
      </w:pPr>
      <w:r w:rsidRPr="008B640A">
        <w:rPr>
          <w:caps w:val="0"/>
          <w:color w:val="000000"/>
          <w:sz w:val="20"/>
        </w:rPr>
        <w:tab/>
      </w:r>
      <w:r w:rsidRPr="008B640A">
        <w:rPr>
          <w:caps w:val="0"/>
          <w:color w:val="000000"/>
          <w:sz w:val="20"/>
        </w:rPr>
        <w:tab/>
      </w:r>
      <w:r w:rsidRPr="008B640A">
        <w:rPr>
          <w:caps w:val="0"/>
          <w:color w:val="000000"/>
          <w:sz w:val="20"/>
        </w:rPr>
        <w:tab/>
      </w:r>
      <w:r w:rsidRPr="008B640A">
        <w:rPr>
          <w:caps w:val="0"/>
          <w:color w:val="000000"/>
          <w:sz w:val="20"/>
        </w:rPr>
        <w:tab/>
      </w:r>
      <w:r w:rsidR="008B640A">
        <w:rPr>
          <w:caps w:val="0"/>
          <w:color w:val="000000"/>
          <w:sz w:val="20"/>
          <w:lang w:val="lt-LT"/>
        </w:rPr>
        <w:t xml:space="preserve">               </w:t>
      </w:r>
      <w:r w:rsidR="0005268A" w:rsidRPr="008B640A">
        <w:rPr>
          <w:caps w:val="0"/>
          <w:color w:val="000000"/>
          <w:sz w:val="20"/>
        </w:rPr>
        <w:t>vedėjo</w:t>
      </w:r>
      <w:r w:rsidR="0075448C" w:rsidRPr="008B640A">
        <w:rPr>
          <w:caps w:val="0"/>
          <w:color w:val="000000"/>
          <w:sz w:val="20"/>
          <w:lang w:val="lt-LT"/>
        </w:rPr>
        <w:t xml:space="preserve"> </w:t>
      </w:r>
      <w:r w:rsidR="0005268A" w:rsidRPr="008B640A">
        <w:rPr>
          <w:caps w:val="0"/>
          <w:color w:val="000000"/>
          <w:sz w:val="20"/>
        </w:rPr>
        <w:t>20</w:t>
      </w:r>
      <w:r w:rsidR="00A0258C" w:rsidRPr="008B640A">
        <w:rPr>
          <w:caps w:val="0"/>
          <w:color w:val="000000"/>
          <w:sz w:val="20"/>
          <w:lang w:val="lt-LT"/>
        </w:rPr>
        <w:t>2</w:t>
      </w:r>
      <w:r w:rsidR="006A69F2">
        <w:rPr>
          <w:caps w:val="0"/>
          <w:color w:val="000000"/>
          <w:sz w:val="20"/>
          <w:lang w:val="lt-LT"/>
        </w:rPr>
        <w:t>5</w:t>
      </w:r>
      <w:r w:rsidR="0005268A" w:rsidRPr="008B640A">
        <w:rPr>
          <w:caps w:val="0"/>
          <w:color w:val="000000"/>
          <w:sz w:val="20"/>
        </w:rPr>
        <w:t xml:space="preserve"> m. </w:t>
      </w:r>
      <w:r w:rsidR="006A69F2">
        <w:rPr>
          <w:caps w:val="0"/>
          <w:color w:val="000000"/>
          <w:sz w:val="20"/>
        </w:rPr>
        <w:t>lapkričio</w:t>
      </w:r>
      <w:r w:rsidR="000F3AC3" w:rsidRPr="008B640A">
        <w:rPr>
          <w:caps w:val="0"/>
          <w:color w:val="000000"/>
          <w:sz w:val="20"/>
          <w:lang w:val="lt-LT"/>
        </w:rPr>
        <w:t xml:space="preserve">     </w:t>
      </w:r>
      <w:r w:rsidR="0075448C" w:rsidRPr="008B640A">
        <w:rPr>
          <w:caps w:val="0"/>
          <w:color w:val="000000"/>
          <w:sz w:val="20"/>
          <w:lang w:val="lt-LT"/>
        </w:rPr>
        <w:t xml:space="preserve"> </w:t>
      </w:r>
      <w:r w:rsidR="000F3AC3" w:rsidRPr="008B640A">
        <w:rPr>
          <w:caps w:val="0"/>
          <w:color w:val="000000"/>
          <w:sz w:val="20"/>
          <w:lang w:val="lt-LT"/>
        </w:rPr>
        <w:t xml:space="preserve"> </w:t>
      </w:r>
      <w:r w:rsidR="00FF22FB" w:rsidRPr="008B640A">
        <w:rPr>
          <w:caps w:val="0"/>
          <w:color w:val="000000"/>
          <w:sz w:val="20"/>
          <w:lang w:val="lt-LT"/>
        </w:rPr>
        <w:t xml:space="preserve"> </w:t>
      </w:r>
      <w:r w:rsidR="0005268A" w:rsidRPr="008B640A">
        <w:rPr>
          <w:caps w:val="0"/>
          <w:color w:val="000000"/>
          <w:sz w:val="20"/>
        </w:rPr>
        <w:t xml:space="preserve">d. </w:t>
      </w:r>
      <w:r w:rsidR="000E354C" w:rsidRPr="008B640A">
        <w:rPr>
          <w:caps w:val="0"/>
          <w:color w:val="000000"/>
          <w:sz w:val="20"/>
          <w:lang w:val="lt-LT"/>
        </w:rPr>
        <w:t>į</w:t>
      </w:r>
      <w:r w:rsidR="0035688C" w:rsidRPr="008B640A">
        <w:rPr>
          <w:caps w:val="0"/>
          <w:color w:val="000000"/>
          <w:sz w:val="20"/>
        </w:rPr>
        <w:t>sakym</w:t>
      </w:r>
      <w:r w:rsidR="0035688C" w:rsidRPr="008B640A">
        <w:rPr>
          <w:caps w:val="0"/>
          <w:color w:val="000000"/>
          <w:sz w:val="20"/>
          <w:lang w:val="lt-LT"/>
        </w:rPr>
        <w:t>o</w:t>
      </w:r>
      <w:r w:rsidR="0005268A" w:rsidRPr="008B640A">
        <w:rPr>
          <w:caps w:val="0"/>
          <w:color w:val="000000"/>
          <w:sz w:val="20"/>
        </w:rPr>
        <w:t xml:space="preserve"> Nr. </w:t>
      </w:r>
      <w:r w:rsidR="008A5AFF" w:rsidRPr="008B640A">
        <w:rPr>
          <w:caps w:val="0"/>
          <w:color w:val="000000"/>
          <w:sz w:val="20"/>
          <w:lang w:val="lt-LT"/>
        </w:rPr>
        <w:t>6RKĮ-</w:t>
      </w:r>
      <w:r w:rsidR="000F3AC3" w:rsidRPr="008B640A">
        <w:rPr>
          <w:caps w:val="0"/>
          <w:color w:val="000000"/>
          <w:sz w:val="20"/>
          <w:lang w:val="lt-LT"/>
        </w:rPr>
        <w:t xml:space="preserve">       </w:t>
      </w:r>
      <w:r w:rsidR="0005268A" w:rsidRPr="008B640A">
        <w:rPr>
          <w:caps w:val="0"/>
          <w:color w:val="000000"/>
          <w:sz w:val="20"/>
          <w:lang w:val="lt-LT"/>
        </w:rPr>
        <w:t>-(1</w:t>
      </w:r>
      <w:r w:rsidR="008A5AFF" w:rsidRPr="008B640A">
        <w:rPr>
          <w:caps w:val="0"/>
          <w:color w:val="000000"/>
          <w:sz w:val="20"/>
          <w:lang w:val="lt-LT"/>
        </w:rPr>
        <w:t>5</w:t>
      </w:r>
      <w:r w:rsidR="0005268A" w:rsidRPr="008B640A">
        <w:rPr>
          <w:caps w:val="0"/>
          <w:color w:val="000000"/>
          <w:sz w:val="20"/>
          <w:lang w:val="lt-LT"/>
        </w:rPr>
        <w:t>.</w:t>
      </w:r>
      <w:r w:rsidR="008A5AFF" w:rsidRPr="008B640A">
        <w:rPr>
          <w:caps w:val="0"/>
          <w:color w:val="000000"/>
          <w:sz w:val="20"/>
          <w:lang w:val="lt-LT"/>
        </w:rPr>
        <w:t>6</w:t>
      </w:r>
      <w:r w:rsidR="0005268A" w:rsidRPr="008B640A">
        <w:rPr>
          <w:caps w:val="0"/>
          <w:color w:val="000000"/>
          <w:sz w:val="20"/>
          <w:lang w:val="lt-LT"/>
        </w:rPr>
        <w:t>.</w:t>
      </w:r>
      <w:r w:rsidR="0078684A" w:rsidRPr="008B640A">
        <w:rPr>
          <w:caps w:val="0"/>
          <w:color w:val="000000"/>
          <w:sz w:val="20"/>
          <w:lang w:val="lt-LT"/>
        </w:rPr>
        <w:t>6</w:t>
      </w:r>
      <w:r w:rsidR="000F3AC3" w:rsidRPr="008B640A">
        <w:rPr>
          <w:caps w:val="0"/>
          <w:color w:val="000000"/>
          <w:sz w:val="20"/>
          <w:lang w:val="lt-LT"/>
        </w:rPr>
        <w:t xml:space="preserve"> E</w:t>
      </w:r>
      <w:r w:rsidR="0005268A" w:rsidRPr="008B640A">
        <w:rPr>
          <w:caps w:val="0"/>
          <w:color w:val="000000"/>
          <w:sz w:val="20"/>
          <w:lang w:val="lt-LT"/>
        </w:rPr>
        <w:t>.)</w:t>
      </w:r>
      <w:r w:rsidR="0005268A" w:rsidRPr="008B640A">
        <w:rPr>
          <w:caps w:val="0"/>
          <w:color w:val="000000"/>
          <w:sz w:val="20"/>
        </w:rPr>
        <w:t xml:space="preserve"> </w:t>
      </w:r>
    </w:p>
    <w:p w14:paraId="2984ABE9" w14:textId="5B6EF0A8" w:rsidR="00AD1BDD" w:rsidRPr="008B640A" w:rsidRDefault="00C574AB" w:rsidP="0075448C">
      <w:pPr>
        <w:pStyle w:val="Antrats"/>
        <w:rPr>
          <w:caps w:val="0"/>
          <w:color w:val="000000"/>
          <w:sz w:val="20"/>
          <w:lang w:val="lt-LT"/>
        </w:rPr>
      </w:pPr>
      <w:r w:rsidRPr="008B640A">
        <w:rPr>
          <w:caps w:val="0"/>
          <w:color w:val="000000"/>
          <w:sz w:val="20"/>
          <w:lang w:val="lt-LT"/>
        </w:rPr>
        <w:tab/>
      </w:r>
      <w:r w:rsidRPr="008B640A">
        <w:rPr>
          <w:caps w:val="0"/>
          <w:color w:val="000000"/>
          <w:sz w:val="20"/>
          <w:lang w:val="lt-LT"/>
        </w:rPr>
        <w:tab/>
      </w:r>
      <w:r w:rsidRPr="008B640A">
        <w:rPr>
          <w:caps w:val="0"/>
          <w:color w:val="000000"/>
          <w:sz w:val="20"/>
          <w:lang w:val="lt-LT"/>
        </w:rPr>
        <w:tab/>
      </w:r>
      <w:r w:rsidR="008B640A">
        <w:rPr>
          <w:caps w:val="0"/>
          <w:color w:val="000000"/>
          <w:sz w:val="20"/>
          <w:lang w:val="lt-LT"/>
        </w:rPr>
        <w:t xml:space="preserve">               </w:t>
      </w:r>
      <w:r w:rsidR="0035688C" w:rsidRPr="008B640A">
        <w:rPr>
          <w:caps w:val="0"/>
          <w:color w:val="000000"/>
          <w:sz w:val="20"/>
          <w:lang w:val="lt-LT"/>
        </w:rPr>
        <w:t xml:space="preserve">priedas </w:t>
      </w:r>
      <w:r w:rsidR="00895E23" w:rsidRPr="008B640A">
        <w:rPr>
          <w:caps w:val="0"/>
          <w:color w:val="000000"/>
          <w:sz w:val="20"/>
          <w:lang w:val="lt-LT"/>
        </w:rPr>
        <w:t xml:space="preserve">Nr. </w:t>
      </w:r>
      <w:r w:rsidR="001A74E2" w:rsidRPr="008B640A">
        <w:rPr>
          <w:caps w:val="0"/>
          <w:color w:val="000000"/>
          <w:sz w:val="20"/>
          <w:lang w:val="lt-LT"/>
        </w:rPr>
        <w:t>2</w:t>
      </w:r>
    </w:p>
    <w:p w14:paraId="428CD2E7" w14:textId="77777777" w:rsidR="002972F1" w:rsidRPr="002972F1" w:rsidRDefault="002972F1" w:rsidP="00CC52ED">
      <w:pPr>
        <w:widowControl w:val="0"/>
        <w:tabs>
          <w:tab w:val="left" w:pos="9498"/>
        </w:tabs>
        <w:jc w:val="both"/>
        <w:rPr>
          <w:caps w:val="0"/>
          <w:sz w:val="22"/>
          <w:szCs w:val="22"/>
        </w:rPr>
      </w:pPr>
    </w:p>
    <w:p w14:paraId="32CFBFA9" w14:textId="4FD4F474" w:rsidR="003855B7" w:rsidRDefault="0035688C" w:rsidP="00CC4985">
      <w:pPr>
        <w:pStyle w:val="Antrat"/>
        <w:contextualSpacing/>
        <w:rPr>
          <w:color w:val="000000"/>
          <w:spacing w:val="-2"/>
          <w:szCs w:val="24"/>
        </w:rPr>
      </w:pPr>
      <w:r w:rsidRPr="00E83E13">
        <w:rPr>
          <w:color w:val="000000"/>
          <w:spacing w:val="-2"/>
          <w:szCs w:val="24"/>
          <w:lang w:val="x-none"/>
        </w:rPr>
        <w:t>Asmenų, pateikusių prašymus</w:t>
      </w:r>
      <w:r w:rsidR="00765A84">
        <w:rPr>
          <w:color w:val="000000"/>
          <w:spacing w:val="-2"/>
          <w:szCs w:val="24"/>
        </w:rPr>
        <w:t xml:space="preserve"> PARDUOTI, IŠ</w:t>
      </w:r>
      <w:r w:rsidR="005D2A64">
        <w:rPr>
          <w:color w:val="000000"/>
          <w:spacing w:val="-2"/>
          <w:szCs w:val="24"/>
        </w:rPr>
        <w:t>nuomoti</w:t>
      </w:r>
      <w:r w:rsidR="001361AD">
        <w:rPr>
          <w:color w:val="000000"/>
          <w:spacing w:val="-2"/>
          <w:szCs w:val="24"/>
        </w:rPr>
        <w:t>,</w:t>
      </w:r>
      <w:r w:rsidR="00765A84">
        <w:rPr>
          <w:color w:val="000000"/>
          <w:spacing w:val="-2"/>
          <w:szCs w:val="24"/>
        </w:rPr>
        <w:t xml:space="preserve"> PERDUOTI NEATLYGINTINAI NAUDOTI</w:t>
      </w:r>
      <w:r w:rsidR="001361AD">
        <w:rPr>
          <w:color w:val="000000"/>
          <w:spacing w:val="-2"/>
          <w:szCs w:val="24"/>
        </w:rPr>
        <w:t xml:space="preserve">S ARBA PATIKĖJIMO TEISE </w:t>
      </w:r>
      <w:r>
        <w:rPr>
          <w:color w:val="000000"/>
          <w:spacing w:val="-2"/>
          <w:szCs w:val="24"/>
        </w:rPr>
        <w:t xml:space="preserve">valstybinės žemės sklypus </w:t>
      </w:r>
      <w:r w:rsidR="0005268A">
        <w:rPr>
          <w:color w:val="000000"/>
          <w:spacing w:val="-2"/>
          <w:szCs w:val="24"/>
        </w:rPr>
        <w:t>PANEVĖŽIO</w:t>
      </w:r>
      <w:r w:rsidR="003855B7" w:rsidRPr="00817D98">
        <w:rPr>
          <w:color w:val="000000"/>
          <w:spacing w:val="-2"/>
          <w:szCs w:val="24"/>
        </w:rPr>
        <w:t xml:space="preserve"> apskrities</w:t>
      </w:r>
      <w:r w:rsidR="00DF4E38">
        <w:rPr>
          <w:color w:val="000000"/>
          <w:spacing w:val="-2"/>
          <w:szCs w:val="24"/>
        </w:rPr>
        <w:t>,</w:t>
      </w:r>
      <w:r w:rsidR="003855B7" w:rsidRPr="00817D98">
        <w:rPr>
          <w:color w:val="000000"/>
          <w:spacing w:val="-2"/>
          <w:szCs w:val="24"/>
        </w:rPr>
        <w:t xml:space="preserve"> </w:t>
      </w:r>
      <w:r w:rsidR="00AB0250">
        <w:rPr>
          <w:color w:val="000000"/>
          <w:spacing w:val="-2"/>
          <w:szCs w:val="24"/>
        </w:rPr>
        <w:t>PANEVĖŽIO</w:t>
      </w:r>
      <w:r w:rsidR="003855B7" w:rsidRPr="00817D98">
        <w:rPr>
          <w:color w:val="000000"/>
          <w:spacing w:val="-2"/>
          <w:szCs w:val="24"/>
        </w:rPr>
        <w:t xml:space="preserve"> rajono </w:t>
      </w:r>
      <w:r>
        <w:rPr>
          <w:color w:val="000000"/>
          <w:spacing w:val="-2"/>
          <w:szCs w:val="24"/>
        </w:rPr>
        <w:t>savivaldybės</w:t>
      </w:r>
      <w:r w:rsidR="00DF4E38">
        <w:rPr>
          <w:color w:val="000000"/>
          <w:spacing w:val="-2"/>
          <w:szCs w:val="24"/>
        </w:rPr>
        <w:t>,</w:t>
      </w:r>
      <w:r w:rsidR="003855B7" w:rsidRPr="00817D98">
        <w:rPr>
          <w:color w:val="000000"/>
          <w:spacing w:val="-2"/>
          <w:szCs w:val="24"/>
        </w:rPr>
        <w:t xml:space="preserve"> </w:t>
      </w:r>
      <w:r w:rsidR="0057413D">
        <w:rPr>
          <w:color w:val="000000"/>
          <w:spacing w:val="-2"/>
          <w:szCs w:val="24"/>
        </w:rPr>
        <w:t>KARSAKIŠKIO</w:t>
      </w:r>
      <w:r w:rsidR="003855B7" w:rsidRPr="00817D98">
        <w:rPr>
          <w:color w:val="000000"/>
          <w:spacing w:val="-2"/>
          <w:szCs w:val="24"/>
        </w:rPr>
        <w:t xml:space="preserve"> seniūnijos</w:t>
      </w:r>
      <w:r w:rsidR="00FD1D1F">
        <w:rPr>
          <w:color w:val="000000"/>
          <w:spacing w:val="-2"/>
          <w:szCs w:val="24"/>
          <w:lang w:val="x-none"/>
        </w:rPr>
        <w:t xml:space="preserve">, </w:t>
      </w:r>
      <w:r w:rsidR="0057413D">
        <w:rPr>
          <w:color w:val="000000"/>
          <w:spacing w:val="-2"/>
          <w:szCs w:val="24"/>
          <w:lang w:val="x-none"/>
        </w:rPr>
        <w:t>SODELIŲ</w:t>
      </w:r>
      <w:r w:rsidR="002B0700">
        <w:rPr>
          <w:color w:val="000000"/>
          <w:spacing w:val="-2"/>
          <w:szCs w:val="24"/>
        </w:rPr>
        <w:t xml:space="preserve"> </w:t>
      </w:r>
      <w:r w:rsidR="003855B7" w:rsidRPr="00E83E13">
        <w:rPr>
          <w:color w:val="000000"/>
          <w:spacing w:val="-2"/>
          <w:szCs w:val="24"/>
        </w:rPr>
        <w:t>kadastro vietovėje,</w:t>
      </w:r>
      <w:r w:rsidR="008D4154">
        <w:rPr>
          <w:color w:val="000000"/>
          <w:spacing w:val="-2"/>
          <w:szCs w:val="24"/>
        </w:rPr>
        <w:t xml:space="preserve"> </w:t>
      </w:r>
      <w:r w:rsidR="00A0258C">
        <w:rPr>
          <w:color w:val="000000"/>
          <w:spacing w:val="-2"/>
          <w:szCs w:val="24"/>
        </w:rPr>
        <w:t xml:space="preserve"> </w:t>
      </w:r>
      <w:r w:rsidR="003855B7" w:rsidRPr="00C57012">
        <w:rPr>
          <w:color w:val="000000"/>
          <w:spacing w:val="-2"/>
          <w:szCs w:val="24"/>
        </w:rPr>
        <w:t>sąrašas</w:t>
      </w:r>
    </w:p>
    <w:p w14:paraId="5F185743" w14:textId="77777777" w:rsidR="0057413D" w:rsidRDefault="0057413D" w:rsidP="0057413D"/>
    <w:p w14:paraId="744D3AF9" w14:textId="77777777" w:rsidR="0057413D" w:rsidRDefault="0057413D" w:rsidP="0057413D">
      <w:pPr>
        <w:jc w:val="both"/>
        <w:rPr>
          <w:b/>
          <w:caps w:val="0"/>
          <w:szCs w:val="24"/>
        </w:rPr>
      </w:pPr>
      <w:r w:rsidRPr="004165A9">
        <w:rPr>
          <w:b/>
          <w:caps w:val="0"/>
          <w:szCs w:val="24"/>
        </w:rPr>
        <w:t>XI. Parduodami, nuomojami, perduodami neatlygintinai naudotis ar patikėjimo teise statiniams ar įrenginiams eksploatuoti reikalingi žemės sklypai.</w:t>
      </w:r>
    </w:p>
    <w:tbl>
      <w:tblPr>
        <w:tblW w:w="15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4109"/>
        <w:gridCol w:w="6662"/>
      </w:tblGrid>
      <w:tr w:rsidR="0057413D" w:rsidRPr="004165A9" w14:paraId="06CB3C2A" w14:textId="77777777" w:rsidTr="00D5474C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5EB0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b/>
                <w:caps w:val="0"/>
                <w:szCs w:val="24"/>
              </w:rPr>
              <w:t xml:space="preserve"> </w:t>
            </w:r>
            <w:r w:rsidRPr="004165A9">
              <w:rPr>
                <w:caps w:val="0"/>
                <w:szCs w:val="24"/>
              </w:rPr>
              <w:t>Eil.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6613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Fizinio asmens vardas, pavardė ar juridinio asmens arba kitos užsienio organizacijos pavadinimas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9C19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Prašymo gavimo teritoriniame</w:t>
            </w:r>
          </w:p>
          <w:p w14:paraId="079A69F0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skyriuje data ir numeris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E385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Statinių ar įrenginių, kurių eksploatavimui projektuojami žemės sklypas (-i), unikalūs numeriai</w:t>
            </w:r>
          </w:p>
        </w:tc>
      </w:tr>
      <w:tr w:rsidR="0057413D" w:rsidRPr="004165A9" w14:paraId="2F1C58C8" w14:textId="77777777" w:rsidTr="00D547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CFB860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E11FA7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82F46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8A4F99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4</w:t>
            </w:r>
          </w:p>
        </w:tc>
      </w:tr>
      <w:tr w:rsidR="0057413D" w:rsidRPr="004165A9" w14:paraId="0AAD4200" w14:textId="77777777" w:rsidTr="00D547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ACF9" w14:textId="77777777" w:rsidR="0057413D" w:rsidRPr="004165A9" w:rsidRDefault="0057413D" w:rsidP="00D5474C">
            <w:pPr>
              <w:rPr>
                <w:caps w:val="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AEC3" w14:textId="77777777" w:rsidR="0057413D" w:rsidRPr="004165A9" w:rsidRDefault="0057413D" w:rsidP="00D5474C">
            <w:pPr>
              <w:spacing w:line="276" w:lineRule="auto"/>
              <w:rPr>
                <w:rFonts w:ascii="Calibri" w:eastAsia="Calibri" w:hAnsi="Calibri"/>
                <w:caps w:val="0"/>
                <w:sz w:val="20"/>
                <w:lang w:eastAsia="lt-LT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54AB" w14:textId="77777777" w:rsidR="0057413D" w:rsidRPr="004165A9" w:rsidRDefault="0057413D" w:rsidP="00D5474C">
            <w:pPr>
              <w:spacing w:line="276" w:lineRule="auto"/>
              <w:rPr>
                <w:rFonts w:ascii="Calibri" w:eastAsia="Calibri" w:hAnsi="Calibri"/>
                <w:caps w:val="0"/>
                <w:sz w:val="20"/>
                <w:lang w:eastAsia="lt-LT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F832" w14:textId="77777777" w:rsidR="0057413D" w:rsidRPr="004165A9" w:rsidRDefault="0057413D" w:rsidP="00D5474C">
            <w:pPr>
              <w:spacing w:line="276" w:lineRule="auto"/>
              <w:rPr>
                <w:rFonts w:ascii="Calibri" w:eastAsia="Calibri" w:hAnsi="Calibri"/>
                <w:caps w:val="0"/>
                <w:sz w:val="20"/>
                <w:lang w:eastAsia="lt-LT"/>
              </w:rPr>
            </w:pPr>
          </w:p>
        </w:tc>
      </w:tr>
      <w:tr w:rsidR="0057413D" w:rsidRPr="004165A9" w14:paraId="5A96E973" w14:textId="77777777" w:rsidTr="00D5474C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B771" w14:textId="77777777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 w:rsidRPr="004165A9">
              <w:rPr>
                <w:caps w:val="0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000C" w14:textId="62D6AA0B" w:rsidR="00682485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J</w:t>
            </w:r>
            <w:r w:rsidR="00F55DE7">
              <w:rPr>
                <w:caps w:val="0"/>
                <w:szCs w:val="24"/>
              </w:rPr>
              <w:t>.</w:t>
            </w:r>
            <w:r>
              <w:rPr>
                <w:caps w:val="0"/>
                <w:szCs w:val="24"/>
              </w:rPr>
              <w:t xml:space="preserve"> R</w:t>
            </w:r>
            <w:r w:rsidR="00F55DE7">
              <w:rPr>
                <w:caps w:val="0"/>
                <w:szCs w:val="24"/>
              </w:rPr>
              <w:t>.</w:t>
            </w:r>
          </w:p>
          <w:p w14:paraId="5C8F41CA" w14:textId="1FD5DCE0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V</w:t>
            </w:r>
            <w:r w:rsidR="00F55DE7">
              <w:rPr>
                <w:caps w:val="0"/>
                <w:szCs w:val="24"/>
              </w:rPr>
              <w:t>.</w:t>
            </w:r>
            <w:r>
              <w:rPr>
                <w:caps w:val="0"/>
                <w:szCs w:val="24"/>
              </w:rPr>
              <w:t xml:space="preserve"> R</w:t>
            </w:r>
            <w:r w:rsidR="00F55DE7">
              <w:rPr>
                <w:caps w:val="0"/>
                <w:szCs w:val="24"/>
              </w:rPr>
              <w:t>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D71E" w14:textId="168B45F2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2025-08-18</w:t>
            </w:r>
            <w:r w:rsidRPr="004165A9">
              <w:rPr>
                <w:caps w:val="0"/>
                <w:szCs w:val="24"/>
              </w:rPr>
              <w:t xml:space="preserve"> Nr. </w:t>
            </w:r>
            <w:r>
              <w:rPr>
                <w:caps w:val="0"/>
                <w:szCs w:val="24"/>
              </w:rPr>
              <w:t>1GP-37270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99F3" w14:textId="77B1481C" w:rsidR="0057413D" w:rsidRPr="004165A9" w:rsidRDefault="0057413D" w:rsidP="00D5474C">
            <w:pPr>
              <w:spacing w:line="276" w:lineRule="auto"/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 xml:space="preserve">6689-0003-5014; 6689-0003-5025; 6689-0003-5036; 6689-0003-5047; 6689-0003-5058; </w:t>
            </w:r>
          </w:p>
        </w:tc>
      </w:tr>
    </w:tbl>
    <w:p w14:paraId="6867E1C5" w14:textId="77777777" w:rsidR="0057413D" w:rsidRPr="0057413D" w:rsidRDefault="0057413D" w:rsidP="0057413D"/>
    <w:p w14:paraId="7A709D9C" w14:textId="77777777" w:rsidR="003D06D6" w:rsidRDefault="003D06D6" w:rsidP="003D06D6"/>
    <w:p w14:paraId="6DBE14DC" w14:textId="66B3417C" w:rsidR="002972F1" w:rsidRDefault="004165A9" w:rsidP="007334BC">
      <w:pPr>
        <w:ind w:left="851" w:hanging="1593"/>
        <w:rPr>
          <w:b/>
          <w:caps w:val="0"/>
          <w:szCs w:val="24"/>
        </w:rPr>
      </w:pPr>
      <w:r>
        <w:rPr>
          <w:b/>
          <w:caps w:val="0"/>
          <w:szCs w:val="24"/>
        </w:rPr>
        <w:t xml:space="preserve">            </w:t>
      </w:r>
      <w:r w:rsidR="00CC52ED" w:rsidRPr="00CC52ED">
        <w:rPr>
          <w:b/>
          <w:caps w:val="0"/>
          <w:szCs w:val="24"/>
        </w:rPr>
        <w:t xml:space="preserve">XII. Parduodami, nuomojami, perduodami neatlygintinai naudotis ar patikėjimo teise žemės sklypai kitais įstatymų nustatytais atvejais.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2551"/>
        <w:gridCol w:w="993"/>
        <w:gridCol w:w="1417"/>
        <w:gridCol w:w="1276"/>
        <w:gridCol w:w="992"/>
        <w:gridCol w:w="1134"/>
        <w:gridCol w:w="1276"/>
        <w:gridCol w:w="1133"/>
        <w:gridCol w:w="993"/>
      </w:tblGrid>
      <w:tr w:rsidR="00CC52ED" w:rsidRPr="00CC52ED" w14:paraId="10EAD2CF" w14:textId="77777777" w:rsidTr="008B3830">
        <w:trPr>
          <w:trHeight w:val="28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BA95F5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b/>
                <w:caps w:val="0"/>
                <w:szCs w:val="24"/>
              </w:rPr>
              <w:t xml:space="preserve"> </w:t>
            </w:r>
            <w:r w:rsidRPr="00CC52ED">
              <w:rPr>
                <w:caps w:val="0"/>
                <w:szCs w:val="24"/>
              </w:rPr>
              <w:t>Eil. Nr.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7C085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Fizinio asmens vardas, pavardė ar juridinio asmens arba kitos užsienio organizacijos pavadinimas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187C9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D8DA" w14:textId="77777777" w:rsidR="00CC52ED" w:rsidRPr="00CC52ED" w:rsidRDefault="00435C83" w:rsidP="00435C83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 gauti žemės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EAD5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Pageidaujama gauti miško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AA5F" w14:textId="77777777" w:rsidR="00CC52ED" w:rsidRPr="00CC52ED" w:rsidRDefault="00CC52ED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Pageidaujama gauti vandens telkinio</w:t>
            </w:r>
          </w:p>
        </w:tc>
      </w:tr>
      <w:tr w:rsidR="00435C83" w:rsidRPr="00CC52ED" w14:paraId="5D1AA7EC" w14:textId="77777777" w:rsidTr="008B3830">
        <w:trPr>
          <w:trHeight w:val="73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0FF1" w14:textId="77777777" w:rsidR="00435C83" w:rsidRPr="00CC52ED" w:rsidRDefault="00435C83" w:rsidP="001503F2">
            <w:pPr>
              <w:jc w:val="center"/>
              <w:rPr>
                <w:caps w:val="0"/>
                <w:szCs w:val="24"/>
                <w:lang w:val="en-AU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41A1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965B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4DF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7745013F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</w:t>
            </w:r>
            <w:r w:rsidRPr="00CC52ED">
              <w:rPr>
                <w:caps w:val="0"/>
                <w:szCs w:val="24"/>
              </w:rPr>
              <w:t>ha</w:t>
            </w:r>
            <w:r>
              <w:rPr>
                <w:caps w:val="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BD9B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gavimo</w:t>
            </w:r>
          </w:p>
          <w:p w14:paraId="1A6FB68E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tikslas**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37DB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</w:t>
            </w:r>
            <w:r w:rsidRPr="00CC52ED">
              <w:rPr>
                <w:caps w:val="0"/>
                <w:szCs w:val="24"/>
              </w:rPr>
              <w:t>to Nr.***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B756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32380B80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</w:t>
            </w:r>
            <w:r w:rsidRPr="00CC52ED">
              <w:rPr>
                <w:caps w:val="0"/>
                <w:szCs w:val="24"/>
              </w:rPr>
              <w:t>ha</w:t>
            </w:r>
            <w:r>
              <w:rPr>
                <w:caps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FC40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gavimo</w:t>
            </w:r>
          </w:p>
          <w:p w14:paraId="3862F96B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tikslas**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535D" w14:textId="77777777" w:rsidR="00435C83" w:rsidRPr="00CC52ED" w:rsidRDefault="00435C83" w:rsidP="00435C83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</w:t>
            </w:r>
            <w:r w:rsidRPr="00CC52ED">
              <w:rPr>
                <w:caps w:val="0"/>
                <w:szCs w:val="24"/>
              </w:rPr>
              <w:t>to Nr.***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FA4A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522FCB1D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</w:t>
            </w:r>
            <w:r w:rsidRPr="00CC52ED">
              <w:rPr>
                <w:caps w:val="0"/>
                <w:szCs w:val="24"/>
              </w:rPr>
              <w:t>ha</w:t>
            </w:r>
            <w:r>
              <w:rPr>
                <w:caps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F666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gavimo</w:t>
            </w:r>
          </w:p>
          <w:p w14:paraId="43EC58E2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tikslas**</w:t>
            </w:r>
          </w:p>
        </w:tc>
      </w:tr>
      <w:tr w:rsidR="00435C83" w:rsidRPr="00CC52ED" w14:paraId="2E78A047" w14:textId="77777777" w:rsidTr="00550D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F00F" w14:textId="77777777" w:rsidR="00435C83" w:rsidRPr="00CC52ED" w:rsidRDefault="00435C83" w:rsidP="004F390E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5BCD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6D9C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E4F9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DC21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B640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B467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B6B3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E6E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4DCA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1154" w14:textId="77777777" w:rsidR="00435C83" w:rsidRPr="00CC52ED" w:rsidRDefault="00435C83" w:rsidP="001503F2">
            <w:pPr>
              <w:jc w:val="center"/>
              <w:rPr>
                <w:caps w:val="0"/>
                <w:szCs w:val="24"/>
              </w:rPr>
            </w:pPr>
            <w:r w:rsidRPr="00CC52ED">
              <w:rPr>
                <w:caps w:val="0"/>
                <w:szCs w:val="24"/>
              </w:rPr>
              <w:t>11</w:t>
            </w:r>
          </w:p>
        </w:tc>
      </w:tr>
      <w:tr w:rsidR="00550D80" w:rsidRPr="00CC52ED" w14:paraId="7382E65B" w14:textId="77777777" w:rsidTr="00EC431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CC9A" w14:textId="4032027C" w:rsidR="00550D80" w:rsidRPr="00CC52ED" w:rsidRDefault="005B640B" w:rsidP="00550D80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</w:t>
            </w:r>
            <w:r w:rsidR="00550D80">
              <w:rPr>
                <w:caps w:val="0"/>
                <w:szCs w:val="24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1E03" w14:textId="67F57DB6" w:rsidR="00550D80" w:rsidRPr="00CC52ED" w:rsidRDefault="0057413D" w:rsidP="00550D80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</w:t>
            </w:r>
            <w:r w:rsidR="00F55DE7">
              <w:rPr>
                <w:caps w:val="0"/>
                <w:szCs w:val="24"/>
              </w:rPr>
              <w:t>.</w:t>
            </w:r>
            <w:r>
              <w:rPr>
                <w:caps w:val="0"/>
                <w:szCs w:val="24"/>
              </w:rPr>
              <w:t xml:space="preserve"> B</w:t>
            </w:r>
            <w:r w:rsidR="00F55DE7">
              <w:rPr>
                <w:caps w:val="0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52C6" w14:textId="19FA219E" w:rsidR="00550D80" w:rsidRDefault="0057413D" w:rsidP="00550D80">
            <w:pPr>
              <w:jc w:val="center"/>
            </w:pPr>
            <w:r>
              <w:t>2025-03-18</w:t>
            </w:r>
          </w:p>
          <w:p w14:paraId="219D4F2C" w14:textId="373EADB1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ED25E6">
              <w:t>N</w:t>
            </w:r>
            <w:r>
              <w:rPr>
                <w:caps w:val="0"/>
              </w:rPr>
              <w:t>r</w:t>
            </w:r>
            <w:r w:rsidRPr="00ED25E6">
              <w:t xml:space="preserve">. </w:t>
            </w:r>
            <w:r w:rsidR="006A69F2">
              <w:t>1GP-</w:t>
            </w:r>
            <w:r w:rsidR="0057413D">
              <w:t>12837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0B46" w14:textId="65076091" w:rsidR="00550D80" w:rsidRPr="00CC52ED" w:rsidRDefault="0057413D" w:rsidP="00550D80">
            <w:pPr>
              <w:jc w:val="center"/>
              <w:rPr>
                <w:caps w:val="0"/>
                <w:szCs w:val="24"/>
              </w:rPr>
            </w:pPr>
            <w:r>
              <w:t>0,82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506D" w14:textId="77777777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  <w:lang w:val="en-AU"/>
              </w:rPr>
              <w:t>Nuoma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30D3" w14:textId="55A45F9C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3C64C0">
              <w:rPr>
                <w:caps w:val="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F693" w14:textId="61E36CF3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C66B64">
              <w:rPr>
                <w:caps w:val="0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6321" w14:textId="645F8CBE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036DFA">
              <w:rPr>
                <w:caps w:val="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E166" w14:textId="47C83989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0F0312">
              <w:rPr>
                <w:caps w:val="0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BFF" w14:textId="32449071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8855BE">
              <w:rPr>
                <w:caps w:val="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AC96" w14:textId="2CC6291E" w:rsidR="00550D80" w:rsidRPr="00CC52ED" w:rsidRDefault="00550D80" w:rsidP="00550D80">
            <w:pPr>
              <w:jc w:val="center"/>
              <w:rPr>
                <w:caps w:val="0"/>
                <w:szCs w:val="24"/>
              </w:rPr>
            </w:pPr>
            <w:r w:rsidRPr="001507A9">
              <w:rPr>
                <w:caps w:val="0"/>
                <w:szCs w:val="24"/>
              </w:rPr>
              <w:t>-</w:t>
            </w:r>
          </w:p>
        </w:tc>
      </w:tr>
      <w:tr w:rsidR="006A69F2" w:rsidRPr="00CC52ED" w14:paraId="7D6FCD5C" w14:textId="77777777" w:rsidTr="00EC431F">
        <w:trPr>
          <w:trHeight w:val="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A788" w14:textId="040C956D" w:rsidR="006A69F2" w:rsidRDefault="006A69F2" w:rsidP="006A69F2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E31A" w14:textId="23E0A9B1" w:rsidR="006A69F2" w:rsidRDefault="0057413D" w:rsidP="006A69F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M</w:t>
            </w:r>
            <w:r w:rsidR="00F55DE7">
              <w:rPr>
                <w:caps w:val="0"/>
                <w:szCs w:val="24"/>
              </w:rPr>
              <w:t>.</w:t>
            </w:r>
            <w:r>
              <w:rPr>
                <w:caps w:val="0"/>
                <w:szCs w:val="24"/>
              </w:rPr>
              <w:t xml:space="preserve"> S</w:t>
            </w:r>
            <w:r w:rsidR="00F55DE7">
              <w:rPr>
                <w:caps w:val="0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836C" w14:textId="48ACF2C2" w:rsidR="006A69F2" w:rsidRDefault="006A69F2" w:rsidP="006A69F2">
            <w:pPr>
              <w:jc w:val="center"/>
            </w:pPr>
            <w:r>
              <w:t>202</w:t>
            </w:r>
            <w:r w:rsidR="0057413D">
              <w:t>5-11-28</w:t>
            </w:r>
          </w:p>
          <w:p w14:paraId="121F15FE" w14:textId="2A0CFA8C" w:rsidR="006A69F2" w:rsidRDefault="006A69F2" w:rsidP="006A69F2">
            <w:pPr>
              <w:jc w:val="center"/>
              <w:rPr>
                <w:caps w:val="0"/>
                <w:szCs w:val="24"/>
                <w:lang w:val="en-AU"/>
              </w:rPr>
            </w:pPr>
            <w:r w:rsidRPr="00ED25E6">
              <w:t>N</w:t>
            </w:r>
            <w:r>
              <w:rPr>
                <w:caps w:val="0"/>
              </w:rPr>
              <w:t>r</w:t>
            </w:r>
            <w:r w:rsidRPr="00ED25E6">
              <w:t xml:space="preserve">. </w:t>
            </w:r>
            <w:r>
              <w:t>1GP-</w:t>
            </w:r>
            <w:r w:rsidR="0057413D">
              <w:t>51288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77EE" w14:textId="17E8D284" w:rsidR="006A69F2" w:rsidRDefault="006A69F2" w:rsidP="006A69F2">
            <w:pPr>
              <w:jc w:val="center"/>
              <w:rPr>
                <w:caps w:val="0"/>
                <w:szCs w:val="24"/>
                <w:lang w:val="en-AU"/>
              </w:rPr>
            </w:pPr>
            <w:r>
              <w:t>0,7</w:t>
            </w:r>
            <w:r w:rsidR="0057413D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CA50" w14:textId="24D0A03E" w:rsidR="006A69F2" w:rsidRDefault="006A69F2" w:rsidP="006A69F2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Nuoma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4BA3" w14:textId="72A02CAF" w:rsidR="006A69F2" w:rsidRPr="006A18EE" w:rsidRDefault="006A69F2" w:rsidP="006A69F2">
            <w:pPr>
              <w:jc w:val="center"/>
              <w:rPr>
                <w:caps w:val="0"/>
                <w:szCs w:val="24"/>
              </w:rPr>
            </w:pPr>
            <w:r w:rsidRPr="003C64C0">
              <w:rPr>
                <w:caps w:val="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6743" w14:textId="05DF1E54" w:rsidR="006A69F2" w:rsidRPr="00253D9C" w:rsidRDefault="006A69F2" w:rsidP="006A69F2">
            <w:pPr>
              <w:jc w:val="center"/>
              <w:rPr>
                <w:caps w:val="0"/>
                <w:szCs w:val="24"/>
              </w:rPr>
            </w:pPr>
            <w:r w:rsidRPr="00C66B64">
              <w:rPr>
                <w:caps w:val="0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2DEA" w14:textId="5B9B2D98" w:rsidR="006A69F2" w:rsidRPr="00982601" w:rsidRDefault="006A69F2" w:rsidP="006A69F2">
            <w:pPr>
              <w:jc w:val="center"/>
              <w:rPr>
                <w:caps w:val="0"/>
                <w:szCs w:val="24"/>
              </w:rPr>
            </w:pPr>
            <w:r w:rsidRPr="00036DFA">
              <w:rPr>
                <w:caps w:val="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22CD" w14:textId="6B30F915" w:rsidR="006A69F2" w:rsidRPr="00324521" w:rsidRDefault="006A69F2" w:rsidP="006A69F2">
            <w:pPr>
              <w:jc w:val="center"/>
              <w:rPr>
                <w:caps w:val="0"/>
                <w:szCs w:val="24"/>
              </w:rPr>
            </w:pPr>
            <w:r w:rsidRPr="000F0312">
              <w:rPr>
                <w:caps w:val="0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89" w14:textId="50D084CD" w:rsidR="006A69F2" w:rsidRPr="00EC4639" w:rsidRDefault="006A69F2" w:rsidP="006A69F2">
            <w:pPr>
              <w:jc w:val="center"/>
              <w:rPr>
                <w:caps w:val="0"/>
                <w:szCs w:val="24"/>
              </w:rPr>
            </w:pPr>
            <w:r w:rsidRPr="008855BE">
              <w:rPr>
                <w:caps w:val="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9D8B" w14:textId="6A839525" w:rsidR="006A69F2" w:rsidRPr="00F83D88" w:rsidRDefault="006A69F2" w:rsidP="006A69F2">
            <w:pPr>
              <w:jc w:val="center"/>
              <w:rPr>
                <w:caps w:val="0"/>
                <w:szCs w:val="24"/>
              </w:rPr>
            </w:pPr>
            <w:r w:rsidRPr="001507A9">
              <w:rPr>
                <w:caps w:val="0"/>
                <w:szCs w:val="24"/>
              </w:rPr>
              <w:t>-</w:t>
            </w:r>
          </w:p>
        </w:tc>
      </w:tr>
    </w:tbl>
    <w:p w14:paraId="73213D04" w14:textId="60A98706" w:rsidR="00353632" w:rsidRDefault="00353632" w:rsidP="002972F1">
      <w:pPr>
        <w:widowControl w:val="0"/>
        <w:tabs>
          <w:tab w:val="left" w:pos="9498"/>
        </w:tabs>
        <w:rPr>
          <w:caps w:val="0"/>
          <w:sz w:val="18"/>
          <w:szCs w:val="18"/>
        </w:rPr>
      </w:pPr>
    </w:p>
    <w:p w14:paraId="62ADD0B6" w14:textId="268C81FD" w:rsidR="00550D80" w:rsidRDefault="00550D80" w:rsidP="00550D80">
      <w:pPr>
        <w:widowControl w:val="0"/>
        <w:tabs>
          <w:tab w:val="left" w:pos="9498"/>
        </w:tabs>
        <w:jc w:val="center"/>
        <w:rPr>
          <w:caps w:val="0"/>
          <w:sz w:val="18"/>
          <w:szCs w:val="18"/>
        </w:rPr>
      </w:pPr>
      <w:r>
        <w:rPr>
          <w:caps w:val="0"/>
          <w:sz w:val="18"/>
          <w:szCs w:val="18"/>
        </w:rPr>
        <w:t>____________</w:t>
      </w:r>
      <w:r w:rsidR="004165A9">
        <w:rPr>
          <w:caps w:val="0"/>
          <w:sz w:val="18"/>
          <w:szCs w:val="18"/>
        </w:rPr>
        <w:t>______________</w:t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</w:r>
      <w:r w:rsidR="004165A9">
        <w:rPr>
          <w:caps w:val="0"/>
          <w:sz w:val="18"/>
          <w:szCs w:val="18"/>
        </w:rPr>
        <w:softHyphen/>
        <w:t>_________</w:t>
      </w:r>
      <w:r>
        <w:rPr>
          <w:caps w:val="0"/>
          <w:sz w:val="18"/>
          <w:szCs w:val="18"/>
        </w:rPr>
        <w:t>__</w:t>
      </w:r>
      <w:r w:rsidR="00AF5D1C">
        <w:rPr>
          <w:caps w:val="0"/>
          <w:sz w:val="18"/>
          <w:szCs w:val="18"/>
        </w:rPr>
        <w:t>__</w:t>
      </w:r>
      <w:r>
        <w:rPr>
          <w:caps w:val="0"/>
          <w:sz w:val="18"/>
          <w:szCs w:val="18"/>
        </w:rPr>
        <w:t>_________________</w:t>
      </w:r>
    </w:p>
    <w:sectPr w:rsidR="00550D80" w:rsidSect="007253C1">
      <w:headerReference w:type="even" r:id="rId8"/>
      <w:footerReference w:type="even" r:id="rId9"/>
      <w:footerReference w:type="default" r:id="rId10"/>
      <w:pgSz w:w="16840" w:h="11907" w:orient="landscape" w:code="9"/>
      <w:pgMar w:top="1134" w:right="567" w:bottom="1135" w:left="1134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9CD9" w14:textId="77777777" w:rsidR="00E6086E" w:rsidRDefault="00E6086E">
      <w:r>
        <w:separator/>
      </w:r>
    </w:p>
  </w:endnote>
  <w:endnote w:type="continuationSeparator" w:id="0">
    <w:p w14:paraId="5E58FAEE" w14:textId="77777777" w:rsidR="00E6086E" w:rsidRDefault="00E6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AA57A" w14:textId="77777777" w:rsidR="00CC52ED" w:rsidRDefault="00CC52E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2CB1E8D" w14:textId="77777777" w:rsidR="00CC52ED" w:rsidRDefault="00CC52E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BC73" w14:textId="77777777" w:rsidR="00CC52ED" w:rsidRDefault="00CC52E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FF5F" w14:textId="77777777" w:rsidR="00E6086E" w:rsidRDefault="00E6086E">
      <w:r>
        <w:separator/>
      </w:r>
    </w:p>
  </w:footnote>
  <w:footnote w:type="continuationSeparator" w:id="0">
    <w:p w14:paraId="54966E82" w14:textId="77777777" w:rsidR="00E6086E" w:rsidRDefault="00E60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F510" w14:textId="77777777" w:rsidR="00CC52ED" w:rsidRDefault="00CC52E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A563D94" w14:textId="77777777" w:rsidR="00CC52ED" w:rsidRDefault="00CC52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2B49A5"/>
    <w:multiLevelType w:val="hybridMultilevel"/>
    <w:tmpl w:val="BAF26C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2361442">
    <w:abstractNumId w:val="4"/>
  </w:num>
  <w:num w:numId="2" w16cid:durableId="1085414896">
    <w:abstractNumId w:val="14"/>
  </w:num>
  <w:num w:numId="3" w16cid:durableId="514274327">
    <w:abstractNumId w:val="10"/>
  </w:num>
  <w:num w:numId="4" w16cid:durableId="1692603159">
    <w:abstractNumId w:val="5"/>
  </w:num>
  <w:num w:numId="5" w16cid:durableId="881214048">
    <w:abstractNumId w:val="13"/>
  </w:num>
  <w:num w:numId="6" w16cid:durableId="1374765037">
    <w:abstractNumId w:val="8"/>
  </w:num>
  <w:num w:numId="7" w16cid:durableId="1063140532">
    <w:abstractNumId w:val="9"/>
  </w:num>
  <w:num w:numId="8" w16cid:durableId="412169249">
    <w:abstractNumId w:val="6"/>
  </w:num>
  <w:num w:numId="9" w16cid:durableId="911934657">
    <w:abstractNumId w:val="11"/>
  </w:num>
  <w:num w:numId="10" w16cid:durableId="695472813">
    <w:abstractNumId w:val="7"/>
  </w:num>
  <w:num w:numId="11" w16cid:durableId="112556059">
    <w:abstractNumId w:val="0"/>
  </w:num>
  <w:num w:numId="12" w16cid:durableId="1801804652">
    <w:abstractNumId w:val="3"/>
  </w:num>
  <w:num w:numId="13" w16cid:durableId="770516739">
    <w:abstractNumId w:val="2"/>
  </w:num>
  <w:num w:numId="14" w16cid:durableId="1773474024">
    <w:abstractNumId w:val="1"/>
  </w:num>
  <w:num w:numId="15" w16cid:durableId="222837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030B"/>
    <w:rsid w:val="00002C61"/>
    <w:rsid w:val="00005A18"/>
    <w:rsid w:val="00012A0C"/>
    <w:rsid w:val="00013D3E"/>
    <w:rsid w:val="00020E1C"/>
    <w:rsid w:val="000336C7"/>
    <w:rsid w:val="00035A89"/>
    <w:rsid w:val="0003623F"/>
    <w:rsid w:val="000442D4"/>
    <w:rsid w:val="0004519D"/>
    <w:rsid w:val="0004533F"/>
    <w:rsid w:val="00051C9C"/>
    <w:rsid w:val="0005268A"/>
    <w:rsid w:val="00052C9B"/>
    <w:rsid w:val="0005371F"/>
    <w:rsid w:val="0006162B"/>
    <w:rsid w:val="00063CC5"/>
    <w:rsid w:val="00064722"/>
    <w:rsid w:val="00067E9F"/>
    <w:rsid w:val="00070861"/>
    <w:rsid w:val="00070CE4"/>
    <w:rsid w:val="00075F21"/>
    <w:rsid w:val="00077367"/>
    <w:rsid w:val="00087E69"/>
    <w:rsid w:val="00090863"/>
    <w:rsid w:val="00092136"/>
    <w:rsid w:val="00092F64"/>
    <w:rsid w:val="00093979"/>
    <w:rsid w:val="00095535"/>
    <w:rsid w:val="000A010C"/>
    <w:rsid w:val="000A50E8"/>
    <w:rsid w:val="000A5D7B"/>
    <w:rsid w:val="000C1AB2"/>
    <w:rsid w:val="000D098B"/>
    <w:rsid w:val="000D540E"/>
    <w:rsid w:val="000E0260"/>
    <w:rsid w:val="000E354C"/>
    <w:rsid w:val="000E3BE4"/>
    <w:rsid w:val="000F3AC3"/>
    <w:rsid w:val="000F6277"/>
    <w:rsid w:val="00100462"/>
    <w:rsid w:val="00117E79"/>
    <w:rsid w:val="00122331"/>
    <w:rsid w:val="00124C1D"/>
    <w:rsid w:val="00133DA4"/>
    <w:rsid w:val="00135E71"/>
    <w:rsid w:val="001361AD"/>
    <w:rsid w:val="0014352D"/>
    <w:rsid w:val="00147073"/>
    <w:rsid w:val="001503F2"/>
    <w:rsid w:val="00150437"/>
    <w:rsid w:val="00152894"/>
    <w:rsid w:val="001549FB"/>
    <w:rsid w:val="00157D2D"/>
    <w:rsid w:val="0016132B"/>
    <w:rsid w:val="00162033"/>
    <w:rsid w:val="00165066"/>
    <w:rsid w:val="00174E3F"/>
    <w:rsid w:val="00186A33"/>
    <w:rsid w:val="00194280"/>
    <w:rsid w:val="0019678B"/>
    <w:rsid w:val="001971CD"/>
    <w:rsid w:val="001A26CA"/>
    <w:rsid w:val="001A5570"/>
    <w:rsid w:val="001A5C9C"/>
    <w:rsid w:val="001A74E2"/>
    <w:rsid w:val="001C1176"/>
    <w:rsid w:val="001C2033"/>
    <w:rsid w:val="001C2E26"/>
    <w:rsid w:val="001D17B0"/>
    <w:rsid w:val="001D1FCF"/>
    <w:rsid w:val="001D5EB8"/>
    <w:rsid w:val="001F3626"/>
    <w:rsid w:val="001F66FF"/>
    <w:rsid w:val="00204420"/>
    <w:rsid w:val="002158B5"/>
    <w:rsid w:val="002244F5"/>
    <w:rsid w:val="00225D7E"/>
    <w:rsid w:val="0023102E"/>
    <w:rsid w:val="00234748"/>
    <w:rsid w:val="002428B2"/>
    <w:rsid w:val="0024379B"/>
    <w:rsid w:val="00256398"/>
    <w:rsid w:val="002577E0"/>
    <w:rsid w:val="00260D9F"/>
    <w:rsid w:val="00267F19"/>
    <w:rsid w:val="00271D19"/>
    <w:rsid w:val="002729F9"/>
    <w:rsid w:val="002754F0"/>
    <w:rsid w:val="00275FB8"/>
    <w:rsid w:val="0028073E"/>
    <w:rsid w:val="00281A52"/>
    <w:rsid w:val="0028252F"/>
    <w:rsid w:val="00284A0A"/>
    <w:rsid w:val="002855AC"/>
    <w:rsid w:val="00292085"/>
    <w:rsid w:val="002960BE"/>
    <w:rsid w:val="00296D79"/>
    <w:rsid w:val="00296FAC"/>
    <w:rsid w:val="002972F1"/>
    <w:rsid w:val="002A28D1"/>
    <w:rsid w:val="002A423D"/>
    <w:rsid w:val="002B0700"/>
    <w:rsid w:val="002C44D3"/>
    <w:rsid w:val="002D1025"/>
    <w:rsid w:val="002D488D"/>
    <w:rsid w:val="002E16B1"/>
    <w:rsid w:val="002E490E"/>
    <w:rsid w:val="002E620B"/>
    <w:rsid w:val="002E6CD7"/>
    <w:rsid w:val="002F216D"/>
    <w:rsid w:val="003019A5"/>
    <w:rsid w:val="0031400D"/>
    <w:rsid w:val="00317F98"/>
    <w:rsid w:val="0032088F"/>
    <w:rsid w:val="00333949"/>
    <w:rsid w:val="0034068E"/>
    <w:rsid w:val="0034665E"/>
    <w:rsid w:val="003475AE"/>
    <w:rsid w:val="0035041E"/>
    <w:rsid w:val="003506CC"/>
    <w:rsid w:val="00353632"/>
    <w:rsid w:val="0035688C"/>
    <w:rsid w:val="00361935"/>
    <w:rsid w:val="003671BA"/>
    <w:rsid w:val="00367839"/>
    <w:rsid w:val="003728B1"/>
    <w:rsid w:val="00373201"/>
    <w:rsid w:val="00373385"/>
    <w:rsid w:val="0037507A"/>
    <w:rsid w:val="00377801"/>
    <w:rsid w:val="00381523"/>
    <w:rsid w:val="003855B7"/>
    <w:rsid w:val="00386782"/>
    <w:rsid w:val="00396A5A"/>
    <w:rsid w:val="003A0E84"/>
    <w:rsid w:val="003A3303"/>
    <w:rsid w:val="003A37E8"/>
    <w:rsid w:val="003A4B73"/>
    <w:rsid w:val="003A530A"/>
    <w:rsid w:val="003A5AD4"/>
    <w:rsid w:val="003B20A9"/>
    <w:rsid w:val="003B4838"/>
    <w:rsid w:val="003C0563"/>
    <w:rsid w:val="003C6481"/>
    <w:rsid w:val="003D06D6"/>
    <w:rsid w:val="003D542D"/>
    <w:rsid w:val="003D54DF"/>
    <w:rsid w:val="003E07F4"/>
    <w:rsid w:val="003E5AE7"/>
    <w:rsid w:val="00401F81"/>
    <w:rsid w:val="004042B7"/>
    <w:rsid w:val="00406592"/>
    <w:rsid w:val="0040661D"/>
    <w:rsid w:val="004107F0"/>
    <w:rsid w:val="004116AF"/>
    <w:rsid w:val="004157E1"/>
    <w:rsid w:val="00416297"/>
    <w:rsid w:val="004163A3"/>
    <w:rsid w:val="004165A9"/>
    <w:rsid w:val="00425D75"/>
    <w:rsid w:val="0042655E"/>
    <w:rsid w:val="004327D6"/>
    <w:rsid w:val="00435C83"/>
    <w:rsid w:val="004374D6"/>
    <w:rsid w:val="00440DDD"/>
    <w:rsid w:val="004426AC"/>
    <w:rsid w:val="00461BA8"/>
    <w:rsid w:val="00463DD5"/>
    <w:rsid w:val="00463EDF"/>
    <w:rsid w:val="0048079E"/>
    <w:rsid w:val="00484E0D"/>
    <w:rsid w:val="00487B41"/>
    <w:rsid w:val="00492DBE"/>
    <w:rsid w:val="004A5910"/>
    <w:rsid w:val="004A5C6B"/>
    <w:rsid w:val="004B2ED7"/>
    <w:rsid w:val="004B33B0"/>
    <w:rsid w:val="004B43F0"/>
    <w:rsid w:val="004B5550"/>
    <w:rsid w:val="004C1576"/>
    <w:rsid w:val="004C7168"/>
    <w:rsid w:val="004D32E9"/>
    <w:rsid w:val="004D5F98"/>
    <w:rsid w:val="004D71BE"/>
    <w:rsid w:val="004E1330"/>
    <w:rsid w:val="004E7C3B"/>
    <w:rsid w:val="004E7ED6"/>
    <w:rsid w:val="004F390E"/>
    <w:rsid w:val="004F5032"/>
    <w:rsid w:val="004F7BDE"/>
    <w:rsid w:val="00504C69"/>
    <w:rsid w:val="00512094"/>
    <w:rsid w:val="00513961"/>
    <w:rsid w:val="00516134"/>
    <w:rsid w:val="00521295"/>
    <w:rsid w:val="00521ED9"/>
    <w:rsid w:val="00526174"/>
    <w:rsid w:val="00534D88"/>
    <w:rsid w:val="00541627"/>
    <w:rsid w:val="00544E3B"/>
    <w:rsid w:val="00550D23"/>
    <w:rsid w:val="00550D80"/>
    <w:rsid w:val="00552419"/>
    <w:rsid w:val="005531F8"/>
    <w:rsid w:val="0055617A"/>
    <w:rsid w:val="005570ED"/>
    <w:rsid w:val="00557625"/>
    <w:rsid w:val="00560077"/>
    <w:rsid w:val="00560699"/>
    <w:rsid w:val="00560E9C"/>
    <w:rsid w:val="005740C6"/>
    <w:rsid w:val="0057413D"/>
    <w:rsid w:val="00574E27"/>
    <w:rsid w:val="00592322"/>
    <w:rsid w:val="005A4185"/>
    <w:rsid w:val="005A4FE5"/>
    <w:rsid w:val="005B098B"/>
    <w:rsid w:val="005B0997"/>
    <w:rsid w:val="005B640B"/>
    <w:rsid w:val="005B7E48"/>
    <w:rsid w:val="005D01EE"/>
    <w:rsid w:val="005D2A64"/>
    <w:rsid w:val="005D2E2D"/>
    <w:rsid w:val="005D699B"/>
    <w:rsid w:val="005D774E"/>
    <w:rsid w:val="005E01D9"/>
    <w:rsid w:val="005E0A4E"/>
    <w:rsid w:val="005E4A0A"/>
    <w:rsid w:val="005E50DE"/>
    <w:rsid w:val="005E53ED"/>
    <w:rsid w:val="005F1108"/>
    <w:rsid w:val="005F2631"/>
    <w:rsid w:val="005F58E6"/>
    <w:rsid w:val="005F638C"/>
    <w:rsid w:val="00610DE2"/>
    <w:rsid w:val="006144CE"/>
    <w:rsid w:val="006168C9"/>
    <w:rsid w:val="00617787"/>
    <w:rsid w:val="006179BD"/>
    <w:rsid w:val="00625AB6"/>
    <w:rsid w:val="00627BEE"/>
    <w:rsid w:val="00642547"/>
    <w:rsid w:val="00644971"/>
    <w:rsid w:val="00645BD4"/>
    <w:rsid w:val="00646512"/>
    <w:rsid w:val="006523E0"/>
    <w:rsid w:val="00655249"/>
    <w:rsid w:val="00655CE1"/>
    <w:rsid w:val="00660C4A"/>
    <w:rsid w:val="00665D20"/>
    <w:rsid w:val="00667E41"/>
    <w:rsid w:val="0067571F"/>
    <w:rsid w:val="00677B5E"/>
    <w:rsid w:val="0068241E"/>
    <w:rsid w:val="00682485"/>
    <w:rsid w:val="00687148"/>
    <w:rsid w:val="00687624"/>
    <w:rsid w:val="00690770"/>
    <w:rsid w:val="00695355"/>
    <w:rsid w:val="006960F7"/>
    <w:rsid w:val="00697B09"/>
    <w:rsid w:val="006A69F2"/>
    <w:rsid w:val="006A7467"/>
    <w:rsid w:val="006B0B05"/>
    <w:rsid w:val="006C0393"/>
    <w:rsid w:val="006C079B"/>
    <w:rsid w:val="006D5725"/>
    <w:rsid w:val="006E485E"/>
    <w:rsid w:val="006E78A7"/>
    <w:rsid w:val="006F5CEC"/>
    <w:rsid w:val="007001F9"/>
    <w:rsid w:val="007065C4"/>
    <w:rsid w:val="00707291"/>
    <w:rsid w:val="007072C2"/>
    <w:rsid w:val="007119E9"/>
    <w:rsid w:val="007126C3"/>
    <w:rsid w:val="00713843"/>
    <w:rsid w:val="00716348"/>
    <w:rsid w:val="00722466"/>
    <w:rsid w:val="007253C1"/>
    <w:rsid w:val="00730476"/>
    <w:rsid w:val="007334BC"/>
    <w:rsid w:val="007335E9"/>
    <w:rsid w:val="00733EB3"/>
    <w:rsid w:val="00735536"/>
    <w:rsid w:val="00745B53"/>
    <w:rsid w:val="0074719D"/>
    <w:rsid w:val="0075068B"/>
    <w:rsid w:val="007530C6"/>
    <w:rsid w:val="0075448C"/>
    <w:rsid w:val="00757D64"/>
    <w:rsid w:val="00761E84"/>
    <w:rsid w:val="0076333A"/>
    <w:rsid w:val="007651D8"/>
    <w:rsid w:val="00765A84"/>
    <w:rsid w:val="00771BF9"/>
    <w:rsid w:val="00777FA5"/>
    <w:rsid w:val="00781B02"/>
    <w:rsid w:val="00783818"/>
    <w:rsid w:val="0078684A"/>
    <w:rsid w:val="007A00D4"/>
    <w:rsid w:val="007A1D6A"/>
    <w:rsid w:val="007B0B0A"/>
    <w:rsid w:val="007B16A7"/>
    <w:rsid w:val="007B4117"/>
    <w:rsid w:val="007C3F26"/>
    <w:rsid w:val="007C409D"/>
    <w:rsid w:val="007D0EA0"/>
    <w:rsid w:val="007D30FB"/>
    <w:rsid w:val="007D509B"/>
    <w:rsid w:val="007E3203"/>
    <w:rsid w:val="007E32A4"/>
    <w:rsid w:val="007E5727"/>
    <w:rsid w:val="007F13D0"/>
    <w:rsid w:val="007F29A6"/>
    <w:rsid w:val="008003E1"/>
    <w:rsid w:val="008013AB"/>
    <w:rsid w:val="00801C11"/>
    <w:rsid w:val="00815E94"/>
    <w:rsid w:val="00817672"/>
    <w:rsid w:val="00830820"/>
    <w:rsid w:val="00837008"/>
    <w:rsid w:val="00837D5E"/>
    <w:rsid w:val="008412DA"/>
    <w:rsid w:val="00851880"/>
    <w:rsid w:val="00855499"/>
    <w:rsid w:val="008621F7"/>
    <w:rsid w:val="008751B8"/>
    <w:rsid w:val="00876883"/>
    <w:rsid w:val="00881CCC"/>
    <w:rsid w:val="00886B59"/>
    <w:rsid w:val="00891B24"/>
    <w:rsid w:val="00892400"/>
    <w:rsid w:val="00895E23"/>
    <w:rsid w:val="00896092"/>
    <w:rsid w:val="008A0FC6"/>
    <w:rsid w:val="008A5AFF"/>
    <w:rsid w:val="008B1C4C"/>
    <w:rsid w:val="008B3830"/>
    <w:rsid w:val="008B640A"/>
    <w:rsid w:val="008C19EB"/>
    <w:rsid w:val="008C3CBC"/>
    <w:rsid w:val="008C7519"/>
    <w:rsid w:val="008D1A7F"/>
    <w:rsid w:val="008D2D3B"/>
    <w:rsid w:val="008D2DA9"/>
    <w:rsid w:val="008D4154"/>
    <w:rsid w:val="008D6C25"/>
    <w:rsid w:val="008F0239"/>
    <w:rsid w:val="008F1E63"/>
    <w:rsid w:val="009056E8"/>
    <w:rsid w:val="0090595F"/>
    <w:rsid w:val="00914576"/>
    <w:rsid w:val="00916210"/>
    <w:rsid w:val="00924BBA"/>
    <w:rsid w:val="009270EF"/>
    <w:rsid w:val="0093108D"/>
    <w:rsid w:val="00932CBD"/>
    <w:rsid w:val="009426B0"/>
    <w:rsid w:val="009472F7"/>
    <w:rsid w:val="00950FAD"/>
    <w:rsid w:val="00961791"/>
    <w:rsid w:val="00970AB2"/>
    <w:rsid w:val="00970AD2"/>
    <w:rsid w:val="0098404E"/>
    <w:rsid w:val="0099133C"/>
    <w:rsid w:val="009920F4"/>
    <w:rsid w:val="00995D81"/>
    <w:rsid w:val="00995DE9"/>
    <w:rsid w:val="00997578"/>
    <w:rsid w:val="009A6E46"/>
    <w:rsid w:val="009B39D4"/>
    <w:rsid w:val="009B43D6"/>
    <w:rsid w:val="009C0ABB"/>
    <w:rsid w:val="009C0B47"/>
    <w:rsid w:val="009D0A89"/>
    <w:rsid w:val="009D6B12"/>
    <w:rsid w:val="009E042E"/>
    <w:rsid w:val="009E25CE"/>
    <w:rsid w:val="009E33CB"/>
    <w:rsid w:val="009E5D52"/>
    <w:rsid w:val="009E74EF"/>
    <w:rsid w:val="009F700C"/>
    <w:rsid w:val="00A013FF"/>
    <w:rsid w:val="00A021FC"/>
    <w:rsid w:val="00A0250B"/>
    <w:rsid w:val="00A0258C"/>
    <w:rsid w:val="00A120E8"/>
    <w:rsid w:val="00A3085A"/>
    <w:rsid w:val="00A3147D"/>
    <w:rsid w:val="00A32D4D"/>
    <w:rsid w:val="00A33B65"/>
    <w:rsid w:val="00A33DF5"/>
    <w:rsid w:val="00A55E31"/>
    <w:rsid w:val="00A563F4"/>
    <w:rsid w:val="00A62EBC"/>
    <w:rsid w:val="00A67A58"/>
    <w:rsid w:val="00A70378"/>
    <w:rsid w:val="00A82897"/>
    <w:rsid w:val="00A832EF"/>
    <w:rsid w:val="00A84B3F"/>
    <w:rsid w:val="00A87AE2"/>
    <w:rsid w:val="00AA43D4"/>
    <w:rsid w:val="00AB0250"/>
    <w:rsid w:val="00AB14AD"/>
    <w:rsid w:val="00AB710A"/>
    <w:rsid w:val="00AC2137"/>
    <w:rsid w:val="00AC4873"/>
    <w:rsid w:val="00AD115A"/>
    <w:rsid w:val="00AD198C"/>
    <w:rsid w:val="00AD1BDD"/>
    <w:rsid w:val="00AD5468"/>
    <w:rsid w:val="00AE77D1"/>
    <w:rsid w:val="00AF1079"/>
    <w:rsid w:val="00AF30F4"/>
    <w:rsid w:val="00AF4503"/>
    <w:rsid w:val="00AF5D1C"/>
    <w:rsid w:val="00B234D2"/>
    <w:rsid w:val="00B24A05"/>
    <w:rsid w:val="00B30376"/>
    <w:rsid w:val="00B40CBF"/>
    <w:rsid w:val="00B45B34"/>
    <w:rsid w:val="00B51477"/>
    <w:rsid w:val="00B52D8A"/>
    <w:rsid w:val="00B63A7B"/>
    <w:rsid w:val="00B64296"/>
    <w:rsid w:val="00B848A8"/>
    <w:rsid w:val="00B90895"/>
    <w:rsid w:val="00B93A7A"/>
    <w:rsid w:val="00B943E6"/>
    <w:rsid w:val="00BA184D"/>
    <w:rsid w:val="00BA2237"/>
    <w:rsid w:val="00BA3D56"/>
    <w:rsid w:val="00BA7E74"/>
    <w:rsid w:val="00BB7979"/>
    <w:rsid w:val="00BC01BF"/>
    <w:rsid w:val="00BD0614"/>
    <w:rsid w:val="00BD44F9"/>
    <w:rsid w:val="00BD46CD"/>
    <w:rsid w:val="00BF1C45"/>
    <w:rsid w:val="00BF7250"/>
    <w:rsid w:val="00C03660"/>
    <w:rsid w:val="00C12696"/>
    <w:rsid w:val="00C1375A"/>
    <w:rsid w:val="00C13D79"/>
    <w:rsid w:val="00C14E85"/>
    <w:rsid w:val="00C17085"/>
    <w:rsid w:val="00C3015A"/>
    <w:rsid w:val="00C30B52"/>
    <w:rsid w:val="00C322FD"/>
    <w:rsid w:val="00C44B90"/>
    <w:rsid w:val="00C4783F"/>
    <w:rsid w:val="00C50A01"/>
    <w:rsid w:val="00C55220"/>
    <w:rsid w:val="00C56994"/>
    <w:rsid w:val="00C574AB"/>
    <w:rsid w:val="00C57607"/>
    <w:rsid w:val="00C6111D"/>
    <w:rsid w:val="00C61443"/>
    <w:rsid w:val="00C6449C"/>
    <w:rsid w:val="00C65FCA"/>
    <w:rsid w:val="00C671C4"/>
    <w:rsid w:val="00C7212E"/>
    <w:rsid w:val="00C7451B"/>
    <w:rsid w:val="00C750F4"/>
    <w:rsid w:val="00C76BFF"/>
    <w:rsid w:val="00C83025"/>
    <w:rsid w:val="00C84ADC"/>
    <w:rsid w:val="00C872E1"/>
    <w:rsid w:val="00C90873"/>
    <w:rsid w:val="00C90F1C"/>
    <w:rsid w:val="00C92E07"/>
    <w:rsid w:val="00C93F66"/>
    <w:rsid w:val="00C9789E"/>
    <w:rsid w:val="00CA11CC"/>
    <w:rsid w:val="00CA4FA0"/>
    <w:rsid w:val="00CA7A23"/>
    <w:rsid w:val="00CB1DD8"/>
    <w:rsid w:val="00CB3A71"/>
    <w:rsid w:val="00CB5091"/>
    <w:rsid w:val="00CC1A6D"/>
    <w:rsid w:val="00CC437A"/>
    <w:rsid w:val="00CC4985"/>
    <w:rsid w:val="00CC52ED"/>
    <w:rsid w:val="00CC7CC4"/>
    <w:rsid w:val="00CD5574"/>
    <w:rsid w:val="00CE013D"/>
    <w:rsid w:val="00CE141F"/>
    <w:rsid w:val="00CE357A"/>
    <w:rsid w:val="00CE3A11"/>
    <w:rsid w:val="00CE7FFD"/>
    <w:rsid w:val="00CF1A03"/>
    <w:rsid w:val="00CF5ABD"/>
    <w:rsid w:val="00D013C6"/>
    <w:rsid w:val="00D017AB"/>
    <w:rsid w:val="00D018BB"/>
    <w:rsid w:val="00D01F15"/>
    <w:rsid w:val="00D14469"/>
    <w:rsid w:val="00D1525A"/>
    <w:rsid w:val="00D34E1E"/>
    <w:rsid w:val="00D35CAA"/>
    <w:rsid w:val="00D406DC"/>
    <w:rsid w:val="00D460F6"/>
    <w:rsid w:val="00D506C0"/>
    <w:rsid w:val="00D54DC2"/>
    <w:rsid w:val="00D55893"/>
    <w:rsid w:val="00D55C65"/>
    <w:rsid w:val="00D61F30"/>
    <w:rsid w:val="00D63C35"/>
    <w:rsid w:val="00D661DB"/>
    <w:rsid w:val="00D674A2"/>
    <w:rsid w:val="00D67A4C"/>
    <w:rsid w:val="00D706B6"/>
    <w:rsid w:val="00D77339"/>
    <w:rsid w:val="00D82B40"/>
    <w:rsid w:val="00D8334C"/>
    <w:rsid w:val="00D83587"/>
    <w:rsid w:val="00D86601"/>
    <w:rsid w:val="00D900D1"/>
    <w:rsid w:val="00D92C26"/>
    <w:rsid w:val="00D93B86"/>
    <w:rsid w:val="00DA6CE9"/>
    <w:rsid w:val="00DB0160"/>
    <w:rsid w:val="00DB44C5"/>
    <w:rsid w:val="00DB51BF"/>
    <w:rsid w:val="00DB701F"/>
    <w:rsid w:val="00DC288B"/>
    <w:rsid w:val="00DD242E"/>
    <w:rsid w:val="00DD56CF"/>
    <w:rsid w:val="00DD66A0"/>
    <w:rsid w:val="00DE5324"/>
    <w:rsid w:val="00DE777C"/>
    <w:rsid w:val="00DF19BB"/>
    <w:rsid w:val="00DF4E38"/>
    <w:rsid w:val="00DF73F3"/>
    <w:rsid w:val="00E00297"/>
    <w:rsid w:val="00E0648C"/>
    <w:rsid w:val="00E12837"/>
    <w:rsid w:val="00E1441E"/>
    <w:rsid w:val="00E1770C"/>
    <w:rsid w:val="00E2730A"/>
    <w:rsid w:val="00E27D88"/>
    <w:rsid w:val="00E30F3A"/>
    <w:rsid w:val="00E316B2"/>
    <w:rsid w:val="00E348EB"/>
    <w:rsid w:val="00E36A8D"/>
    <w:rsid w:val="00E37D61"/>
    <w:rsid w:val="00E4050B"/>
    <w:rsid w:val="00E41167"/>
    <w:rsid w:val="00E41375"/>
    <w:rsid w:val="00E46071"/>
    <w:rsid w:val="00E5000F"/>
    <w:rsid w:val="00E55257"/>
    <w:rsid w:val="00E5704E"/>
    <w:rsid w:val="00E574F4"/>
    <w:rsid w:val="00E6086E"/>
    <w:rsid w:val="00E639E0"/>
    <w:rsid w:val="00E63F49"/>
    <w:rsid w:val="00E67F3A"/>
    <w:rsid w:val="00E714D4"/>
    <w:rsid w:val="00E716B4"/>
    <w:rsid w:val="00E72C0B"/>
    <w:rsid w:val="00E74429"/>
    <w:rsid w:val="00E775C5"/>
    <w:rsid w:val="00E82705"/>
    <w:rsid w:val="00E9055E"/>
    <w:rsid w:val="00E9516E"/>
    <w:rsid w:val="00E9700A"/>
    <w:rsid w:val="00EA3C25"/>
    <w:rsid w:val="00EA4499"/>
    <w:rsid w:val="00EA6346"/>
    <w:rsid w:val="00EA6B72"/>
    <w:rsid w:val="00EB5591"/>
    <w:rsid w:val="00EB74B9"/>
    <w:rsid w:val="00EC431F"/>
    <w:rsid w:val="00EC48F6"/>
    <w:rsid w:val="00EC65F7"/>
    <w:rsid w:val="00ED25E6"/>
    <w:rsid w:val="00ED5516"/>
    <w:rsid w:val="00ED76B9"/>
    <w:rsid w:val="00EE4BB2"/>
    <w:rsid w:val="00EE4F82"/>
    <w:rsid w:val="00EF55DB"/>
    <w:rsid w:val="00EF6934"/>
    <w:rsid w:val="00F04C0B"/>
    <w:rsid w:val="00F05FB5"/>
    <w:rsid w:val="00F06114"/>
    <w:rsid w:val="00F06697"/>
    <w:rsid w:val="00F2155D"/>
    <w:rsid w:val="00F2445D"/>
    <w:rsid w:val="00F25A0C"/>
    <w:rsid w:val="00F2653D"/>
    <w:rsid w:val="00F37B63"/>
    <w:rsid w:val="00F401C6"/>
    <w:rsid w:val="00F43027"/>
    <w:rsid w:val="00F47FE8"/>
    <w:rsid w:val="00F524B7"/>
    <w:rsid w:val="00F55DE7"/>
    <w:rsid w:val="00F60963"/>
    <w:rsid w:val="00F6775A"/>
    <w:rsid w:val="00F67A1C"/>
    <w:rsid w:val="00F773D1"/>
    <w:rsid w:val="00F845E8"/>
    <w:rsid w:val="00F84C08"/>
    <w:rsid w:val="00F90D30"/>
    <w:rsid w:val="00F9724F"/>
    <w:rsid w:val="00FA240D"/>
    <w:rsid w:val="00FA35BD"/>
    <w:rsid w:val="00FA3C02"/>
    <w:rsid w:val="00FA64B2"/>
    <w:rsid w:val="00FB2CD4"/>
    <w:rsid w:val="00FB30FE"/>
    <w:rsid w:val="00FB406E"/>
    <w:rsid w:val="00FB4731"/>
    <w:rsid w:val="00FB7A07"/>
    <w:rsid w:val="00FC12F0"/>
    <w:rsid w:val="00FD1D1F"/>
    <w:rsid w:val="00FD53E5"/>
    <w:rsid w:val="00FE148F"/>
    <w:rsid w:val="00FE6B69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84EE1"/>
  <w15:chartTrackingRefBased/>
  <w15:docId w15:val="{FC3C36DB-C160-43FD-8994-2DDF985D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52ED"/>
    <w:rPr>
      <w:caps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pPr>
      <w:jc w:val="both"/>
    </w:pPr>
    <w:rPr>
      <w:lang w:val="x-none"/>
    </w:rPr>
  </w:style>
  <w:style w:type="character" w:styleId="Hipersaitas">
    <w:name w:val="Hyperlink"/>
    <w:semiHidden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link w:val="PoratDiagrama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semiHidden/>
    <w:rsid w:val="00CC437A"/>
    <w:rPr>
      <w:caps/>
      <w:sz w:val="24"/>
      <w:lang w:eastAsia="en-US"/>
    </w:rPr>
  </w:style>
  <w:style w:type="character" w:customStyle="1" w:styleId="AntratsDiagrama">
    <w:name w:val="Antraštės Diagrama"/>
    <w:link w:val="Antrats"/>
    <w:uiPriority w:val="99"/>
    <w:rsid w:val="00655CE1"/>
    <w:rPr>
      <w:caps/>
      <w:sz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Antrat">
    <w:name w:val="caption"/>
    <w:basedOn w:val="prastasis"/>
    <w:next w:val="prastasis"/>
    <w:qFormat/>
    <w:rsid w:val="00204420"/>
    <w:pPr>
      <w:jc w:val="center"/>
    </w:pPr>
    <w:rPr>
      <w:b/>
    </w:rPr>
  </w:style>
  <w:style w:type="table" w:styleId="Lentelstinklelis">
    <w:name w:val="Table Grid"/>
    <w:basedOn w:val="prastojilente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A0E84"/>
    <w:rPr>
      <w:sz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3A0E84"/>
    <w:rPr>
      <w:caps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0E8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A0E84"/>
    <w:rPr>
      <w:b/>
      <w:bCs/>
      <w:caps/>
      <w:lang w:eastAsia="en-US"/>
    </w:rPr>
  </w:style>
  <w:style w:type="paragraph" w:styleId="Pataisymai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03623F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PoratDiagrama">
    <w:name w:val="Poraštė Diagrama"/>
    <w:link w:val="Porat"/>
    <w:semiHidden/>
    <w:rsid w:val="00CC52ED"/>
    <w:rPr>
      <w:cap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D86E-78E5-44A8-A17C-7BF617BA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2</TotalTime>
  <Pages>1</Pages>
  <Words>1409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Alė Mašalienė</cp:lastModifiedBy>
  <cp:revision>3</cp:revision>
  <cp:lastPrinted>2024-06-17T12:00:00Z</cp:lastPrinted>
  <dcterms:created xsi:type="dcterms:W3CDTF">2025-11-25T07:04:00Z</dcterms:created>
  <dcterms:modified xsi:type="dcterms:W3CDTF">2025-11-25T07:05:00Z</dcterms:modified>
</cp:coreProperties>
</file>