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FDC6A" w14:textId="77777777" w:rsidR="00CC52ED" w:rsidRPr="00AB690F" w:rsidRDefault="00CC52ED" w:rsidP="00AB690F">
      <w:pPr>
        <w:tabs>
          <w:tab w:val="center" w:pos="4153"/>
          <w:tab w:val="right" w:pos="8306"/>
        </w:tabs>
        <w:rPr>
          <w:caps w:val="0"/>
          <w:color w:val="000000"/>
          <w:szCs w:val="24"/>
          <w:lang w:val="en-US"/>
        </w:rPr>
      </w:pPr>
    </w:p>
    <w:p w14:paraId="2247C186" w14:textId="77777777" w:rsidR="007E1E30" w:rsidRDefault="007E1E30" w:rsidP="00FF2882">
      <w:pPr>
        <w:tabs>
          <w:tab w:val="center" w:pos="4153"/>
          <w:tab w:val="left" w:pos="6390"/>
          <w:tab w:val="right" w:pos="8306"/>
        </w:tabs>
        <w:ind w:left="6390" w:firstLine="4242"/>
        <w:rPr>
          <w:caps w:val="0"/>
          <w:color w:val="000000"/>
          <w:szCs w:val="24"/>
        </w:rPr>
      </w:pPr>
      <w:r>
        <w:rPr>
          <w:caps w:val="0"/>
          <w:color w:val="000000"/>
          <w:szCs w:val="24"/>
        </w:rPr>
        <w:t>PATVIRTINTA</w:t>
      </w:r>
    </w:p>
    <w:p w14:paraId="35D8048D" w14:textId="77777777" w:rsidR="00CC52ED" w:rsidRPr="00CC52ED" w:rsidRDefault="00CC52ED" w:rsidP="00FF2882">
      <w:pPr>
        <w:tabs>
          <w:tab w:val="center" w:pos="4153"/>
          <w:tab w:val="left" w:pos="6390"/>
          <w:tab w:val="right" w:pos="8306"/>
        </w:tabs>
        <w:ind w:left="6390" w:firstLine="4242"/>
        <w:rPr>
          <w:caps w:val="0"/>
          <w:color w:val="000000"/>
          <w:szCs w:val="24"/>
          <w:lang w:val="x-none"/>
        </w:rPr>
      </w:pPr>
      <w:r w:rsidRPr="00CC52ED">
        <w:rPr>
          <w:caps w:val="0"/>
          <w:color w:val="000000"/>
          <w:szCs w:val="24"/>
          <w:lang w:val="x-none"/>
        </w:rPr>
        <w:t xml:space="preserve">Nacionalinės žemės tarnybos </w:t>
      </w:r>
    </w:p>
    <w:p w14:paraId="3B336B04" w14:textId="77777777" w:rsidR="00CC52ED" w:rsidRPr="00CC52ED" w:rsidRDefault="00CC52ED" w:rsidP="00FF2882">
      <w:pPr>
        <w:tabs>
          <w:tab w:val="center" w:pos="4153"/>
          <w:tab w:val="left" w:pos="6390"/>
          <w:tab w:val="right" w:pos="8306"/>
        </w:tabs>
        <w:ind w:left="6390" w:firstLine="4242"/>
        <w:rPr>
          <w:caps w:val="0"/>
          <w:color w:val="000000"/>
          <w:szCs w:val="24"/>
          <w:lang w:val="x-none"/>
        </w:rPr>
      </w:pPr>
      <w:r w:rsidRPr="00CC52ED">
        <w:rPr>
          <w:caps w:val="0"/>
          <w:color w:val="000000"/>
          <w:szCs w:val="24"/>
          <w:lang w:val="x-none"/>
        </w:rPr>
        <w:t xml:space="preserve">prie </w:t>
      </w:r>
      <w:r w:rsidR="00913289">
        <w:rPr>
          <w:caps w:val="0"/>
          <w:color w:val="000000"/>
          <w:szCs w:val="24"/>
          <w:lang w:val="x-none"/>
        </w:rPr>
        <w:t>Aplinkos</w:t>
      </w:r>
      <w:r w:rsidRPr="00CC52ED">
        <w:rPr>
          <w:caps w:val="0"/>
          <w:color w:val="000000"/>
          <w:szCs w:val="24"/>
          <w:lang w:val="x-none"/>
        </w:rPr>
        <w:t xml:space="preserve"> ministerijos</w:t>
      </w:r>
    </w:p>
    <w:p w14:paraId="3E9D5178" w14:textId="77777777" w:rsidR="00CC52ED" w:rsidRPr="00CC52ED" w:rsidRDefault="00AB690F" w:rsidP="00FF2882">
      <w:pPr>
        <w:tabs>
          <w:tab w:val="center" w:pos="4153"/>
          <w:tab w:val="left" w:pos="6390"/>
          <w:tab w:val="right" w:pos="8306"/>
        </w:tabs>
        <w:ind w:left="6390" w:firstLine="4242"/>
        <w:rPr>
          <w:caps w:val="0"/>
          <w:color w:val="000000"/>
          <w:szCs w:val="24"/>
          <w:lang w:val="x-none"/>
        </w:rPr>
      </w:pPr>
      <w:r w:rsidRPr="006A2640">
        <w:rPr>
          <w:caps w:val="0"/>
          <w:color w:val="000000"/>
          <w:szCs w:val="24"/>
          <w:lang w:val="pt-BR"/>
        </w:rPr>
        <w:t xml:space="preserve">Klaipėdos </w:t>
      </w:r>
      <w:r w:rsidR="00913289" w:rsidRPr="006A2640">
        <w:rPr>
          <w:caps w:val="0"/>
          <w:color w:val="000000"/>
          <w:szCs w:val="24"/>
          <w:lang w:val="pt-BR"/>
        </w:rPr>
        <w:t>apygardos žemės tvarkymo</w:t>
      </w:r>
    </w:p>
    <w:p w14:paraId="344B3A57" w14:textId="77777777" w:rsidR="00CC52ED" w:rsidRPr="00AB690F" w:rsidRDefault="00913289" w:rsidP="00FF2882">
      <w:pPr>
        <w:tabs>
          <w:tab w:val="center" w:pos="4153"/>
          <w:tab w:val="left" w:pos="6390"/>
          <w:tab w:val="right" w:pos="8306"/>
        </w:tabs>
        <w:ind w:left="6390" w:firstLine="4242"/>
        <w:rPr>
          <w:caps w:val="0"/>
          <w:color w:val="000000"/>
          <w:szCs w:val="24"/>
        </w:rPr>
      </w:pPr>
      <w:r w:rsidRPr="006A2640">
        <w:rPr>
          <w:caps w:val="0"/>
          <w:color w:val="000000"/>
          <w:szCs w:val="24"/>
          <w:lang w:val="pt-BR"/>
        </w:rPr>
        <w:t>ir administravimo skyriaus vedėjo</w:t>
      </w:r>
      <w:r w:rsidR="00AB690F" w:rsidRPr="006A2640">
        <w:rPr>
          <w:caps w:val="0"/>
          <w:color w:val="000000"/>
          <w:szCs w:val="24"/>
          <w:lang w:val="pt-BR"/>
        </w:rPr>
        <w:t xml:space="preserve"> </w:t>
      </w:r>
    </w:p>
    <w:p w14:paraId="4509FBF7" w14:textId="292F0DC0" w:rsidR="00913289" w:rsidRPr="00CC52ED" w:rsidRDefault="00913289" w:rsidP="00EB341F">
      <w:pPr>
        <w:tabs>
          <w:tab w:val="center" w:pos="4153"/>
          <w:tab w:val="left" w:pos="6390"/>
          <w:tab w:val="right" w:pos="8306"/>
        </w:tabs>
        <w:ind w:left="6390" w:firstLine="4242"/>
        <w:jc w:val="right"/>
        <w:rPr>
          <w:caps w:val="0"/>
          <w:color w:val="000000"/>
          <w:szCs w:val="24"/>
          <w:lang w:val="x-none"/>
        </w:rPr>
      </w:pPr>
      <w:r>
        <w:rPr>
          <w:caps w:val="0"/>
          <w:color w:val="000000"/>
          <w:szCs w:val="24"/>
          <w:lang w:val="x-none"/>
        </w:rPr>
        <w:t>20</w:t>
      </w:r>
      <w:r>
        <w:rPr>
          <w:caps w:val="0"/>
          <w:color w:val="000000"/>
          <w:szCs w:val="24"/>
        </w:rPr>
        <w:t>2</w:t>
      </w:r>
      <w:r w:rsidR="00622B62">
        <w:rPr>
          <w:caps w:val="0"/>
          <w:color w:val="000000"/>
          <w:szCs w:val="24"/>
        </w:rPr>
        <w:t>5</w:t>
      </w:r>
      <w:r>
        <w:rPr>
          <w:caps w:val="0"/>
          <w:color w:val="000000"/>
          <w:szCs w:val="24"/>
        </w:rPr>
        <w:t xml:space="preserve"> </w:t>
      </w:r>
      <w:r w:rsidRPr="00CC52ED">
        <w:rPr>
          <w:caps w:val="0"/>
          <w:color w:val="000000"/>
          <w:szCs w:val="24"/>
          <w:lang w:val="x-none"/>
        </w:rPr>
        <w:t xml:space="preserve">m. </w:t>
      </w:r>
      <w:r w:rsidR="00622B62">
        <w:rPr>
          <w:caps w:val="0"/>
          <w:color w:val="000000"/>
          <w:szCs w:val="24"/>
          <w:lang w:val="x-none"/>
        </w:rPr>
        <w:t>lapkričio</w:t>
      </w:r>
      <w:r w:rsidRPr="001542DE">
        <w:rPr>
          <w:caps w:val="0"/>
          <w:color w:val="000000"/>
          <w:szCs w:val="24"/>
        </w:rPr>
        <w:t xml:space="preserve"> </w:t>
      </w:r>
      <w:r w:rsidR="001B5A19">
        <w:rPr>
          <w:caps w:val="0"/>
          <w:color w:val="000000"/>
          <w:szCs w:val="24"/>
        </w:rPr>
        <w:t>7</w:t>
      </w:r>
      <w:r w:rsidRPr="001542DE">
        <w:rPr>
          <w:caps w:val="0"/>
          <w:color w:val="000000"/>
          <w:szCs w:val="24"/>
        </w:rPr>
        <w:t xml:space="preserve"> </w:t>
      </w:r>
      <w:r w:rsidRPr="00CC52ED">
        <w:rPr>
          <w:caps w:val="0"/>
          <w:color w:val="000000"/>
          <w:szCs w:val="24"/>
          <w:lang w:val="x-none"/>
        </w:rPr>
        <w:t xml:space="preserve">d. įsakymu </w:t>
      </w:r>
      <w:r w:rsidR="001542DE">
        <w:rPr>
          <w:caps w:val="0"/>
          <w:color w:val="000000"/>
          <w:szCs w:val="24"/>
          <w:lang w:val="x-none"/>
        </w:rPr>
        <w:t>Nr.</w:t>
      </w:r>
      <w:r w:rsidR="001855CB">
        <w:rPr>
          <w:caps w:val="0"/>
          <w:color w:val="000000"/>
          <w:szCs w:val="24"/>
          <w:lang w:val="x-none"/>
        </w:rPr>
        <w:t>4RKĮ-</w:t>
      </w:r>
      <w:r w:rsidR="001B5A19">
        <w:rPr>
          <w:caps w:val="0"/>
          <w:color w:val="000000"/>
          <w:szCs w:val="24"/>
          <w:lang w:val="x-none"/>
        </w:rPr>
        <w:t>641-(15.4</w:t>
      </w:r>
      <w:r w:rsidR="00EB341F">
        <w:rPr>
          <w:caps w:val="0"/>
          <w:color w:val="000000"/>
          <w:szCs w:val="24"/>
          <w:lang w:val="x-none"/>
        </w:rPr>
        <w:t>.6 E.)</w:t>
      </w:r>
    </w:p>
    <w:p w14:paraId="2B13FCD6" w14:textId="77777777" w:rsidR="00CC52ED" w:rsidRDefault="00CC52ED" w:rsidP="00EB341F">
      <w:pPr>
        <w:widowControl w:val="0"/>
        <w:tabs>
          <w:tab w:val="left" w:pos="9498"/>
        </w:tabs>
        <w:jc w:val="right"/>
        <w:rPr>
          <w:caps w:val="0"/>
          <w:szCs w:val="24"/>
        </w:rPr>
      </w:pPr>
    </w:p>
    <w:p w14:paraId="38D769DF" w14:textId="77777777" w:rsidR="00AD1BDD" w:rsidRPr="00CC52ED" w:rsidRDefault="00AD1BDD" w:rsidP="00CC52ED">
      <w:pPr>
        <w:widowControl w:val="0"/>
        <w:tabs>
          <w:tab w:val="left" w:pos="9498"/>
        </w:tabs>
        <w:jc w:val="both"/>
        <w:rPr>
          <w:caps w:val="0"/>
          <w:szCs w:val="24"/>
        </w:rPr>
      </w:pPr>
    </w:p>
    <w:p w14:paraId="3B055878" w14:textId="77777777" w:rsidR="002F1F4B" w:rsidRDefault="003855B7" w:rsidP="00CC4985">
      <w:pPr>
        <w:pStyle w:val="Caption"/>
        <w:contextualSpacing/>
        <w:rPr>
          <w:color w:val="000000"/>
          <w:spacing w:val="-2"/>
          <w:szCs w:val="24"/>
        </w:rPr>
      </w:pPr>
      <w:r w:rsidRPr="00E83E13">
        <w:rPr>
          <w:color w:val="000000"/>
          <w:spacing w:val="-2"/>
          <w:szCs w:val="24"/>
          <w:lang w:val="x-none"/>
        </w:rPr>
        <w:t xml:space="preserve">Asmenų, pateikusių prašymus </w:t>
      </w:r>
      <w:r>
        <w:rPr>
          <w:color w:val="000000"/>
          <w:spacing w:val="-2"/>
          <w:szCs w:val="24"/>
        </w:rPr>
        <w:t>PERDUOTI</w:t>
      </w:r>
      <w:r>
        <w:rPr>
          <w:color w:val="000000"/>
          <w:spacing w:val="-2"/>
          <w:szCs w:val="24"/>
          <w:lang w:val="x-none"/>
        </w:rPr>
        <w:t xml:space="preserve"> ar </w:t>
      </w:r>
      <w:r>
        <w:rPr>
          <w:color w:val="000000"/>
          <w:spacing w:val="-2"/>
          <w:szCs w:val="24"/>
        </w:rPr>
        <w:t>SUTEIKTI</w:t>
      </w:r>
      <w:r w:rsidRPr="00E83E13">
        <w:rPr>
          <w:color w:val="000000"/>
          <w:spacing w:val="-2"/>
          <w:szCs w:val="24"/>
          <w:lang w:val="x-none"/>
        </w:rPr>
        <w:t xml:space="preserve"> nuosavybėn neatlygintinai</w:t>
      </w:r>
      <w:r>
        <w:rPr>
          <w:color w:val="000000"/>
          <w:spacing w:val="-2"/>
          <w:szCs w:val="24"/>
        </w:rPr>
        <w:t xml:space="preserve"> </w:t>
      </w:r>
      <w:r w:rsidRPr="00817D98">
        <w:rPr>
          <w:color w:val="000000"/>
          <w:spacing w:val="-2"/>
          <w:szCs w:val="24"/>
        </w:rPr>
        <w:t>žemės, miško sklypus ar vandens telkinius</w:t>
      </w:r>
      <w:r w:rsidRPr="00E83E13">
        <w:rPr>
          <w:color w:val="000000"/>
          <w:spacing w:val="-2"/>
          <w:szCs w:val="24"/>
          <w:lang w:val="x-none"/>
        </w:rPr>
        <w:t xml:space="preserve">, </w:t>
      </w:r>
      <w:r w:rsidRPr="00817D98">
        <w:rPr>
          <w:color w:val="000000"/>
          <w:spacing w:val="-2"/>
          <w:szCs w:val="24"/>
        </w:rPr>
        <w:t xml:space="preserve">taip pat parduoti, išnuomoti, perduoti neatlygintinai naudotis arba patikėjimo teise valstybinės žemės sklypus </w:t>
      </w:r>
      <w:r w:rsidR="00AB690F">
        <w:rPr>
          <w:color w:val="000000"/>
          <w:spacing w:val="-2"/>
          <w:szCs w:val="24"/>
        </w:rPr>
        <w:t>Klaipėdos</w:t>
      </w:r>
      <w:r w:rsidRPr="00817D98">
        <w:rPr>
          <w:color w:val="000000"/>
          <w:spacing w:val="-2"/>
          <w:szCs w:val="24"/>
        </w:rPr>
        <w:t xml:space="preserve"> apskrities </w:t>
      </w:r>
      <w:r w:rsidR="00AB690F">
        <w:rPr>
          <w:color w:val="000000"/>
          <w:spacing w:val="-2"/>
          <w:szCs w:val="24"/>
        </w:rPr>
        <w:t>klaipėdos</w:t>
      </w:r>
      <w:r w:rsidRPr="00817D98">
        <w:rPr>
          <w:color w:val="000000"/>
          <w:spacing w:val="-2"/>
          <w:szCs w:val="24"/>
        </w:rPr>
        <w:t xml:space="preserve"> rajono (savivaldybės) </w:t>
      </w:r>
      <w:r w:rsidR="00CE3912">
        <w:rPr>
          <w:color w:val="000000"/>
          <w:spacing w:val="-2"/>
          <w:szCs w:val="24"/>
        </w:rPr>
        <w:t>dovilų s</w:t>
      </w:r>
      <w:r w:rsidRPr="00817D98">
        <w:rPr>
          <w:color w:val="000000"/>
          <w:spacing w:val="-2"/>
          <w:szCs w:val="24"/>
        </w:rPr>
        <w:t>eniūnijos</w:t>
      </w:r>
      <w:r w:rsidRPr="00817D98">
        <w:rPr>
          <w:color w:val="000000"/>
          <w:spacing w:val="-2"/>
          <w:szCs w:val="24"/>
          <w:lang w:val="x-none"/>
        </w:rPr>
        <w:t xml:space="preserve"> </w:t>
      </w:r>
    </w:p>
    <w:p w14:paraId="571FBFDF" w14:textId="77777777" w:rsidR="003855B7" w:rsidRDefault="00782798" w:rsidP="00CC4985">
      <w:pPr>
        <w:pStyle w:val="Caption"/>
        <w:contextualSpacing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</w:rPr>
        <w:t xml:space="preserve">Baičių </w:t>
      </w:r>
      <w:r w:rsidR="00AB690F">
        <w:rPr>
          <w:color w:val="000000"/>
          <w:spacing w:val="-2"/>
          <w:szCs w:val="24"/>
        </w:rPr>
        <w:t xml:space="preserve"> </w:t>
      </w:r>
      <w:r w:rsidR="003855B7" w:rsidRPr="00E83E13">
        <w:rPr>
          <w:color w:val="000000"/>
          <w:spacing w:val="-2"/>
          <w:szCs w:val="24"/>
        </w:rPr>
        <w:t xml:space="preserve">kadastro vietovėje, </w:t>
      </w:r>
      <w:r w:rsidR="003855B7" w:rsidRPr="00C57012">
        <w:rPr>
          <w:color w:val="000000"/>
          <w:spacing w:val="-2"/>
          <w:szCs w:val="24"/>
        </w:rPr>
        <w:t>sąrašas</w:t>
      </w:r>
    </w:p>
    <w:p w14:paraId="7810A467" w14:textId="77777777" w:rsidR="002B53C0" w:rsidRDefault="002B53C0" w:rsidP="00CC52ED">
      <w:pPr>
        <w:jc w:val="both"/>
        <w:rPr>
          <w:b/>
          <w:caps w:val="0"/>
          <w:sz w:val="22"/>
          <w:szCs w:val="22"/>
        </w:rPr>
      </w:pPr>
    </w:p>
    <w:p w14:paraId="317FEDD1" w14:textId="77777777" w:rsidR="001542DE" w:rsidRDefault="001542DE" w:rsidP="001542DE">
      <w:pPr>
        <w:jc w:val="both"/>
        <w:rPr>
          <w:b/>
          <w:caps w:val="0"/>
          <w:szCs w:val="24"/>
        </w:rPr>
      </w:pPr>
      <w:r>
        <w:rPr>
          <w:b/>
          <w:caps w:val="0"/>
          <w:szCs w:val="24"/>
        </w:rPr>
        <w:t>X</w:t>
      </w:r>
      <w:r w:rsidRPr="00CC52ED">
        <w:rPr>
          <w:b/>
          <w:caps w:val="0"/>
          <w:szCs w:val="24"/>
        </w:rPr>
        <w:t>. Perduodami nuosavybėn neatlygintinai lygiaverčiai turėtiesiems žemės sklypai, miškas ir vandens telkiniai kitiems Žemės reformos įstatymo              10 straipsnio 1 dalies 8 ir 9 punktuose nenurodytiems piliečiams.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2835"/>
        <w:gridCol w:w="1701"/>
        <w:gridCol w:w="1701"/>
        <w:gridCol w:w="2409"/>
        <w:gridCol w:w="3261"/>
      </w:tblGrid>
      <w:tr w:rsidR="001542DE" w:rsidRPr="00CC52ED" w14:paraId="3C5C056E" w14:textId="77777777" w:rsidTr="001F5E44">
        <w:trPr>
          <w:trHeight w:val="2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D34212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Eil. Nr.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9A6988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Piliečio (-ės) vardas, pavardė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CF5AB4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Išvados gavimo teritoriniame skyriuje registracijos data ir numeris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6C21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Pagal Išvadą turi teisę gauti konkrečios rūšies nekilnojamąjį turtą*</w:t>
            </w:r>
          </w:p>
        </w:tc>
      </w:tr>
      <w:tr w:rsidR="001542DE" w:rsidRPr="00CC52ED" w14:paraId="470C6AA1" w14:textId="77777777" w:rsidTr="001F5E44">
        <w:trPr>
          <w:trHeight w:val="55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3154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35EF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0A8A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F525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tik žemės plotą</w:t>
            </w:r>
          </w:p>
          <w:p w14:paraId="2569824E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(vertė Eur)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B975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tik miško plotą</w:t>
            </w:r>
          </w:p>
          <w:p w14:paraId="58AFB683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(vertė Eur)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A6D7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piliečio pasirinkimu ‒ žemės arba miško plotą</w:t>
            </w:r>
          </w:p>
          <w:p w14:paraId="6F826B7B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(vertė Eur)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4AB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piliečio pasirinkimu ‒ žemės, miško, ar vandens telkinio plotą</w:t>
            </w:r>
          </w:p>
          <w:p w14:paraId="49F13F0B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(vertė Eur)</w:t>
            </w:r>
          </w:p>
        </w:tc>
      </w:tr>
      <w:tr w:rsidR="001542DE" w:rsidRPr="00CC52ED" w14:paraId="3C5CD7FC" w14:textId="77777777" w:rsidTr="001F5E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6FF7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2986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EEDE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97C9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CB65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9F36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92F7" w14:textId="77777777" w:rsidR="001542DE" w:rsidRPr="00B24A05" w:rsidRDefault="001542DE" w:rsidP="001F5E44">
            <w:pPr>
              <w:jc w:val="center"/>
              <w:rPr>
                <w:caps w:val="0"/>
                <w:sz w:val="23"/>
                <w:szCs w:val="23"/>
              </w:rPr>
            </w:pPr>
            <w:r w:rsidRPr="00B24A05">
              <w:rPr>
                <w:caps w:val="0"/>
                <w:sz w:val="23"/>
                <w:szCs w:val="23"/>
              </w:rPr>
              <w:t>7</w:t>
            </w:r>
          </w:p>
        </w:tc>
      </w:tr>
      <w:tr w:rsidR="0090693B" w:rsidRPr="00DD4272" w14:paraId="05917616" w14:textId="77777777" w:rsidTr="001F5E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E3D2" w14:textId="6C69457D" w:rsidR="0090693B" w:rsidRDefault="005361B6" w:rsidP="001F5E44">
            <w:pPr>
              <w:jc w:val="center"/>
              <w:rPr>
                <w:caps w:val="0"/>
                <w:sz w:val="23"/>
                <w:szCs w:val="23"/>
              </w:rPr>
            </w:pPr>
            <w:r>
              <w:rPr>
                <w:caps w:val="0"/>
                <w:sz w:val="23"/>
                <w:szCs w:val="23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514" w14:textId="2DADA449" w:rsidR="0090693B" w:rsidRDefault="00F624CB" w:rsidP="001F5E44">
            <w:pPr>
              <w:jc w:val="center"/>
              <w:rPr>
                <w:caps w:val="0"/>
                <w:sz w:val="23"/>
                <w:szCs w:val="23"/>
              </w:rPr>
            </w:pPr>
            <w:r>
              <w:rPr>
                <w:caps w:val="0"/>
                <w:sz w:val="23"/>
                <w:szCs w:val="23"/>
              </w:rPr>
              <w:t>J</w:t>
            </w:r>
            <w:r w:rsidR="001B5A19">
              <w:rPr>
                <w:caps w:val="0"/>
                <w:sz w:val="23"/>
                <w:szCs w:val="23"/>
              </w:rPr>
              <w:t>.</w:t>
            </w:r>
            <w:r>
              <w:rPr>
                <w:caps w:val="0"/>
                <w:sz w:val="23"/>
                <w:szCs w:val="23"/>
              </w:rPr>
              <w:t xml:space="preserve"> Š</w:t>
            </w:r>
            <w:r w:rsidR="001B5A19">
              <w:rPr>
                <w:caps w:val="0"/>
                <w:sz w:val="23"/>
                <w:szCs w:val="23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F86C" w14:textId="2956302B" w:rsidR="0090693B" w:rsidRDefault="00F624CB" w:rsidP="001F5E44">
            <w:pPr>
              <w:jc w:val="center"/>
              <w:rPr>
                <w:caps w:val="0"/>
                <w:sz w:val="23"/>
                <w:szCs w:val="23"/>
                <w:lang w:val="en-US"/>
              </w:rPr>
            </w:pPr>
            <w:r>
              <w:rPr>
                <w:caps w:val="0"/>
                <w:sz w:val="23"/>
                <w:szCs w:val="23"/>
                <w:lang w:val="en-US"/>
              </w:rPr>
              <w:t>2</w:t>
            </w:r>
            <w:r w:rsidR="00FF3672">
              <w:rPr>
                <w:caps w:val="0"/>
                <w:sz w:val="23"/>
                <w:szCs w:val="23"/>
                <w:lang w:val="en-US"/>
              </w:rPr>
              <w:t>000-05-24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1E00" w14:textId="2EE34F0A" w:rsidR="0090693B" w:rsidRDefault="005E1E61" w:rsidP="001F5E44">
            <w:pPr>
              <w:jc w:val="center"/>
              <w:rPr>
                <w:caps w:val="0"/>
                <w:sz w:val="23"/>
                <w:szCs w:val="23"/>
              </w:rPr>
            </w:pPr>
            <w:r>
              <w:rPr>
                <w:caps w:val="0"/>
                <w:sz w:val="23"/>
                <w:szCs w:val="23"/>
              </w:rPr>
              <w:t>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CE1" w14:textId="615BF9E3" w:rsidR="0090693B" w:rsidRDefault="005E1E61" w:rsidP="001F5E44">
            <w:pPr>
              <w:jc w:val="center"/>
              <w:rPr>
                <w:caps w:val="0"/>
                <w:sz w:val="23"/>
                <w:szCs w:val="23"/>
              </w:rPr>
            </w:pPr>
            <w:r>
              <w:rPr>
                <w:caps w:val="0"/>
                <w:sz w:val="23"/>
                <w:szCs w:val="23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9646" w14:textId="208E6FB4" w:rsidR="0090693B" w:rsidRDefault="005E1E61" w:rsidP="001F5E44">
            <w:pPr>
              <w:jc w:val="center"/>
              <w:rPr>
                <w:caps w:val="0"/>
                <w:sz w:val="23"/>
                <w:szCs w:val="23"/>
              </w:rPr>
            </w:pPr>
            <w:r>
              <w:rPr>
                <w:caps w:val="0"/>
                <w:sz w:val="23"/>
                <w:szCs w:val="23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E0A8" w14:textId="136017FF" w:rsidR="0090693B" w:rsidRDefault="005E1E61" w:rsidP="001F5E44">
            <w:pPr>
              <w:jc w:val="center"/>
              <w:rPr>
                <w:caps w:val="0"/>
                <w:sz w:val="23"/>
                <w:szCs w:val="23"/>
              </w:rPr>
            </w:pPr>
            <w:r>
              <w:rPr>
                <w:caps w:val="0"/>
                <w:sz w:val="23"/>
                <w:szCs w:val="23"/>
              </w:rPr>
              <w:t>-</w:t>
            </w:r>
          </w:p>
        </w:tc>
      </w:tr>
    </w:tbl>
    <w:p w14:paraId="5129F414" w14:textId="77777777" w:rsidR="00E91C52" w:rsidRDefault="00E91C52" w:rsidP="00865259">
      <w:pPr>
        <w:jc w:val="both"/>
        <w:rPr>
          <w:b/>
          <w:caps w:val="0"/>
          <w:szCs w:val="24"/>
        </w:rPr>
      </w:pPr>
    </w:p>
    <w:p w14:paraId="51858A71" w14:textId="77777777" w:rsidR="00865259" w:rsidRDefault="00865259" w:rsidP="00865259">
      <w:pPr>
        <w:jc w:val="both"/>
        <w:rPr>
          <w:b/>
          <w:caps w:val="0"/>
          <w:szCs w:val="24"/>
        </w:rPr>
      </w:pPr>
      <w:r>
        <w:rPr>
          <w:b/>
          <w:caps w:val="0"/>
          <w:szCs w:val="24"/>
        </w:rPr>
        <w:t xml:space="preserve">XII. Parduodami, nuomojami, perduodami neatlygintinai naudotis ar patikėjimo teise žemės sklypai kitais įstatymų nustatytais atvejais.  </w:t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38"/>
        <w:gridCol w:w="2265"/>
        <w:gridCol w:w="850"/>
        <w:gridCol w:w="1276"/>
        <w:gridCol w:w="1417"/>
        <w:gridCol w:w="851"/>
        <w:gridCol w:w="1417"/>
        <w:gridCol w:w="1418"/>
        <w:gridCol w:w="850"/>
        <w:gridCol w:w="1418"/>
      </w:tblGrid>
      <w:tr w:rsidR="00865259" w14:paraId="537DA256" w14:textId="77777777" w:rsidTr="004B4C4B">
        <w:trPr>
          <w:trHeight w:val="288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EF77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Eil. Nr.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569C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Fizinio asmens vardas, pavardė ar juridinio asmens arba kitos užsienio organizacijos pavadinimas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8938" w14:textId="77777777" w:rsidR="00865259" w:rsidRDefault="00865259" w:rsidP="008727DD">
            <w:pPr>
              <w:ind w:left="-108" w:right="-111"/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 skyriuje data ir numeris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0E93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 gauti žemės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E017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 gauti miško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9F29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 gauti vandens telkinio</w:t>
            </w:r>
          </w:p>
        </w:tc>
      </w:tr>
      <w:tr w:rsidR="00865259" w14:paraId="6E0A10A2" w14:textId="77777777" w:rsidTr="004B4C4B">
        <w:trPr>
          <w:trHeight w:val="73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B129" w14:textId="77777777" w:rsidR="00865259" w:rsidRDefault="00865259" w:rsidP="003F0886">
            <w:pPr>
              <w:rPr>
                <w:caps w:val="0"/>
                <w:szCs w:val="24"/>
              </w:rPr>
            </w:pPr>
          </w:p>
        </w:tc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254B" w14:textId="77777777" w:rsidR="00865259" w:rsidRDefault="00865259" w:rsidP="003F0886">
            <w:pPr>
              <w:rPr>
                <w:caps w:val="0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9F50" w14:textId="77777777" w:rsidR="00865259" w:rsidRDefault="00865259" w:rsidP="008727DD">
            <w:pPr>
              <w:ind w:left="-108" w:right="-111"/>
              <w:rPr>
                <w:caps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9DA6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6D79BE1F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9CC6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gavimo</w:t>
            </w:r>
          </w:p>
          <w:p w14:paraId="24AE5F54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tikslas**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D5AF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6EF2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295A019F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0414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gavimo</w:t>
            </w:r>
          </w:p>
          <w:p w14:paraId="119272DF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tikslas**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9560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5ED6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380B2537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70EB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gavimo</w:t>
            </w:r>
          </w:p>
          <w:p w14:paraId="65BBBB37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tikslas**</w:t>
            </w:r>
          </w:p>
        </w:tc>
      </w:tr>
      <w:tr w:rsidR="00865259" w14:paraId="3FACB5C7" w14:textId="77777777" w:rsidTr="004B4C4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0706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2182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5822" w14:textId="77777777" w:rsidR="00865259" w:rsidRDefault="00865259" w:rsidP="008727DD">
            <w:pPr>
              <w:ind w:left="-108" w:right="-111"/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FD5F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0A71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5E39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B45C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E671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5FA8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8B5F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7F1A" w14:textId="77777777" w:rsidR="00865259" w:rsidRDefault="00865259" w:rsidP="003F0886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11</w:t>
            </w:r>
          </w:p>
        </w:tc>
      </w:tr>
      <w:tr w:rsidR="00230C33" w14:paraId="641286C1" w14:textId="77777777" w:rsidTr="004B4C4B">
        <w:trPr>
          <w:trHeight w:val="30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66902" w14:textId="77777777" w:rsidR="00230C33" w:rsidRPr="00F232F5" w:rsidRDefault="00230C33" w:rsidP="003F0886">
            <w:pPr>
              <w:rPr>
                <w:caps w:val="0"/>
                <w:sz w:val="22"/>
                <w:szCs w:val="22"/>
                <w:lang w:eastAsia="lt-LT"/>
              </w:rPr>
            </w:pPr>
            <w:r w:rsidRPr="00F232F5">
              <w:rPr>
                <w:caps w:val="0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76A23" w14:textId="3DD37F7B" w:rsidR="00230C33" w:rsidRPr="009F2E52" w:rsidRDefault="00F02680" w:rsidP="003F0886">
            <w:pPr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M</w:t>
            </w:r>
            <w:r w:rsidR="001B5A19">
              <w:rPr>
                <w:caps w:val="0"/>
                <w:szCs w:val="24"/>
                <w:lang w:eastAsia="lt-LT"/>
              </w:rPr>
              <w:t>.</w:t>
            </w:r>
            <w:r>
              <w:rPr>
                <w:caps w:val="0"/>
                <w:szCs w:val="24"/>
                <w:lang w:eastAsia="lt-LT"/>
              </w:rPr>
              <w:t xml:space="preserve"> T</w:t>
            </w:r>
            <w:r w:rsidR="001B5A19">
              <w:rPr>
                <w:caps w:val="0"/>
                <w:szCs w:val="24"/>
                <w:lang w:eastAsia="lt-LT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F9695" w14:textId="2AD87E42" w:rsidR="00230C33" w:rsidRDefault="00E975CA" w:rsidP="008727DD">
            <w:pPr>
              <w:ind w:left="-108" w:right="-111"/>
              <w:rPr>
                <w:caps w:val="0"/>
                <w:sz w:val="20"/>
                <w:lang w:eastAsia="lt-LT"/>
              </w:rPr>
            </w:pPr>
            <w:r>
              <w:rPr>
                <w:caps w:val="0"/>
                <w:sz w:val="20"/>
                <w:lang w:eastAsia="lt-LT"/>
              </w:rPr>
              <w:t>20</w:t>
            </w:r>
            <w:r w:rsidR="001542DE">
              <w:rPr>
                <w:caps w:val="0"/>
                <w:sz w:val="20"/>
                <w:lang w:eastAsia="lt-LT"/>
              </w:rPr>
              <w:t>2</w:t>
            </w:r>
            <w:r w:rsidR="00FF24B4">
              <w:rPr>
                <w:caps w:val="0"/>
                <w:sz w:val="20"/>
                <w:lang w:eastAsia="lt-LT"/>
              </w:rPr>
              <w:t>5</w:t>
            </w:r>
            <w:r>
              <w:rPr>
                <w:caps w:val="0"/>
                <w:sz w:val="20"/>
                <w:lang w:eastAsia="lt-LT"/>
              </w:rPr>
              <w:t>-</w:t>
            </w:r>
            <w:r w:rsidR="00FF24B4">
              <w:rPr>
                <w:caps w:val="0"/>
                <w:sz w:val="20"/>
                <w:lang w:eastAsia="lt-LT"/>
              </w:rPr>
              <w:t>10</w:t>
            </w:r>
            <w:r>
              <w:rPr>
                <w:caps w:val="0"/>
                <w:sz w:val="20"/>
                <w:lang w:eastAsia="lt-LT"/>
              </w:rPr>
              <w:t>-</w:t>
            </w:r>
            <w:r w:rsidR="00F67B52">
              <w:rPr>
                <w:caps w:val="0"/>
                <w:sz w:val="20"/>
                <w:lang w:eastAsia="lt-LT"/>
              </w:rPr>
              <w:t>0</w:t>
            </w:r>
            <w:r w:rsidR="00FF24B4">
              <w:rPr>
                <w:caps w:val="0"/>
                <w:sz w:val="20"/>
                <w:lang w:eastAsia="lt-LT"/>
              </w:rPr>
              <w:t>2</w:t>
            </w:r>
            <w:r>
              <w:rPr>
                <w:caps w:val="0"/>
                <w:sz w:val="20"/>
                <w:lang w:eastAsia="lt-LT"/>
              </w:rPr>
              <w:t xml:space="preserve"> Nr.1</w:t>
            </w:r>
            <w:r w:rsidR="00FF24B4">
              <w:rPr>
                <w:caps w:val="0"/>
                <w:sz w:val="20"/>
                <w:lang w:eastAsia="lt-LT"/>
              </w:rPr>
              <w:t>G</w:t>
            </w:r>
            <w:r>
              <w:rPr>
                <w:caps w:val="0"/>
                <w:sz w:val="20"/>
                <w:lang w:eastAsia="lt-LT"/>
              </w:rPr>
              <w:t>P-</w:t>
            </w:r>
            <w:r w:rsidR="00FF24B4">
              <w:rPr>
                <w:caps w:val="0"/>
                <w:sz w:val="20"/>
                <w:lang w:eastAsia="lt-LT"/>
              </w:rPr>
              <w:t>43892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0B21E" w14:textId="2F3BE92C" w:rsidR="00230C33" w:rsidRPr="00BE124B" w:rsidRDefault="00FF24B4" w:rsidP="003F0886">
            <w:pPr>
              <w:rPr>
                <w:caps w:val="0"/>
                <w:sz w:val="22"/>
                <w:szCs w:val="22"/>
                <w:lang w:eastAsia="lt-LT"/>
              </w:rPr>
            </w:pPr>
            <w:r>
              <w:rPr>
                <w:caps w:val="0"/>
                <w:sz w:val="22"/>
                <w:szCs w:val="22"/>
                <w:lang w:eastAsia="lt-LT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DD03D" w14:textId="77777777" w:rsidR="00230C33" w:rsidRDefault="0005255A" w:rsidP="00A273C1">
            <w:pPr>
              <w:jc w:val="center"/>
              <w:rPr>
                <w:caps w:val="0"/>
                <w:szCs w:val="24"/>
                <w:lang w:val="en-AU"/>
              </w:rPr>
            </w:pPr>
            <w:proofErr w:type="spellStart"/>
            <w:r>
              <w:rPr>
                <w:caps w:val="0"/>
                <w:szCs w:val="24"/>
                <w:lang w:val="en-AU"/>
              </w:rPr>
              <w:t>nuoma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A7580" w14:textId="77777777" w:rsidR="00230C33" w:rsidRDefault="00230C33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A71F7" w14:textId="77777777" w:rsidR="00230C33" w:rsidRDefault="00230C33">
            <w:pPr>
              <w:jc w:val="center"/>
              <w:rPr>
                <w:caps w:val="0"/>
                <w:sz w:val="20"/>
                <w:lang w:eastAsia="lt-LT"/>
              </w:rPr>
            </w:pPr>
            <w:r>
              <w:rPr>
                <w:caps w:val="0"/>
                <w:sz w:val="20"/>
                <w:lang w:eastAsia="lt-LT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2C8A1" w14:textId="77777777" w:rsidR="00230C33" w:rsidRDefault="00230C33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79ACA" w14:textId="77777777" w:rsidR="00230C33" w:rsidRDefault="00230C33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A3137" w14:textId="77777777" w:rsidR="00230C33" w:rsidRDefault="00230C33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EF24F" w14:textId="77777777" w:rsidR="00230C33" w:rsidRDefault="00230C33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-</w:t>
            </w:r>
          </w:p>
        </w:tc>
      </w:tr>
    </w:tbl>
    <w:p w14:paraId="3E38DDBC" w14:textId="77777777" w:rsidR="000B328F" w:rsidRDefault="003E2103" w:rsidP="001855CB">
      <w:pPr>
        <w:pStyle w:val="Header"/>
        <w:widowControl w:val="0"/>
        <w:tabs>
          <w:tab w:val="left" w:pos="11340"/>
        </w:tabs>
        <w:ind w:left="3969"/>
        <w:jc w:val="both"/>
        <w:rPr>
          <w:caps w:val="0"/>
          <w:szCs w:val="24"/>
          <w:lang w:val="lt-LT"/>
        </w:rPr>
      </w:pPr>
      <w:r>
        <w:rPr>
          <w:caps w:val="0"/>
          <w:szCs w:val="24"/>
          <w:lang w:val="lt-LT"/>
        </w:rPr>
        <w:t xml:space="preserve">                            _____________________</w:t>
      </w:r>
    </w:p>
    <w:p w14:paraId="269F4625" w14:textId="77777777" w:rsidR="000B328F" w:rsidRDefault="000B328F" w:rsidP="001855CB">
      <w:pPr>
        <w:pStyle w:val="Header"/>
        <w:widowControl w:val="0"/>
        <w:jc w:val="both"/>
        <w:rPr>
          <w:caps w:val="0"/>
          <w:szCs w:val="24"/>
          <w:lang w:val="lt-LT"/>
        </w:rPr>
      </w:pPr>
    </w:p>
    <w:sectPr w:rsidR="000B328F" w:rsidSect="00F82E63">
      <w:headerReference w:type="even" r:id="rId8"/>
      <w:headerReference w:type="default" r:id="rId9"/>
      <w:footerReference w:type="even" r:id="rId10"/>
      <w:footerReference w:type="default" r:id="rId11"/>
      <w:pgSz w:w="16840" w:h="11907" w:orient="landscape" w:code="9"/>
      <w:pgMar w:top="630" w:right="567" w:bottom="426" w:left="1134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91470" w14:textId="77777777" w:rsidR="008D3216" w:rsidRDefault="008D3216">
      <w:r>
        <w:separator/>
      </w:r>
    </w:p>
  </w:endnote>
  <w:endnote w:type="continuationSeparator" w:id="0">
    <w:p w14:paraId="2B62191C" w14:textId="77777777" w:rsidR="008D3216" w:rsidRDefault="008D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498C3" w14:textId="77777777" w:rsidR="00CC52ED" w:rsidRDefault="00CC52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A55373" w14:textId="77777777" w:rsidR="00CC52ED" w:rsidRDefault="00CC5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0AB2" w14:textId="77777777" w:rsidR="00CC52ED" w:rsidRDefault="00CC52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325D" w14:textId="77777777" w:rsidR="008D3216" w:rsidRDefault="008D3216">
      <w:r>
        <w:separator/>
      </w:r>
    </w:p>
  </w:footnote>
  <w:footnote w:type="continuationSeparator" w:id="0">
    <w:p w14:paraId="7756AD2D" w14:textId="77777777" w:rsidR="008D3216" w:rsidRDefault="008D3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409C" w14:textId="77777777" w:rsidR="00CC52ED" w:rsidRDefault="00CC52E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EE4E14" w14:textId="77777777" w:rsidR="00CC52ED" w:rsidRDefault="00CC5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2B92" w14:textId="77777777" w:rsidR="002B53C0" w:rsidRDefault="002B53C0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F927B1" w:rsidRPr="00F927B1">
      <w:rPr>
        <w:noProof/>
        <w:lang w:val="lt-LT"/>
      </w:rPr>
      <w:t>2</w:t>
    </w:r>
    <w:r>
      <w:fldChar w:fldCharType="end"/>
    </w:r>
  </w:p>
  <w:p w14:paraId="0EBF2FEC" w14:textId="77777777" w:rsidR="002B53C0" w:rsidRDefault="002B53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6642015">
    <w:abstractNumId w:val="4"/>
  </w:num>
  <w:num w:numId="2" w16cid:durableId="732973025">
    <w:abstractNumId w:val="13"/>
  </w:num>
  <w:num w:numId="3" w16cid:durableId="1324429682">
    <w:abstractNumId w:val="10"/>
  </w:num>
  <w:num w:numId="4" w16cid:durableId="582446431">
    <w:abstractNumId w:val="5"/>
  </w:num>
  <w:num w:numId="5" w16cid:durableId="296881381">
    <w:abstractNumId w:val="12"/>
  </w:num>
  <w:num w:numId="6" w16cid:durableId="1378235355">
    <w:abstractNumId w:val="8"/>
  </w:num>
  <w:num w:numId="7" w16cid:durableId="634486073">
    <w:abstractNumId w:val="9"/>
  </w:num>
  <w:num w:numId="8" w16cid:durableId="1447235547">
    <w:abstractNumId w:val="6"/>
  </w:num>
  <w:num w:numId="9" w16cid:durableId="31658554">
    <w:abstractNumId w:val="11"/>
  </w:num>
  <w:num w:numId="10" w16cid:durableId="1542747375">
    <w:abstractNumId w:val="7"/>
  </w:num>
  <w:num w:numId="11" w16cid:durableId="939679763">
    <w:abstractNumId w:val="0"/>
  </w:num>
  <w:num w:numId="12" w16cid:durableId="2073965277">
    <w:abstractNumId w:val="3"/>
  </w:num>
  <w:num w:numId="13" w16cid:durableId="200168391">
    <w:abstractNumId w:val="2"/>
  </w:num>
  <w:num w:numId="14" w16cid:durableId="909313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oNotTrackMove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E31"/>
    <w:rsid w:val="00002C61"/>
    <w:rsid w:val="00005A18"/>
    <w:rsid w:val="00012A0C"/>
    <w:rsid w:val="00020E1C"/>
    <w:rsid w:val="000336C7"/>
    <w:rsid w:val="00034F9C"/>
    <w:rsid w:val="0003623F"/>
    <w:rsid w:val="00040641"/>
    <w:rsid w:val="000442D4"/>
    <w:rsid w:val="000448A6"/>
    <w:rsid w:val="00051C9C"/>
    <w:rsid w:val="0005255A"/>
    <w:rsid w:val="0005371F"/>
    <w:rsid w:val="00064722"/>
    <w:rsid w:val="000660A1"/>
    <w:rsid w:val="00067E9F"/>
    <w:rsid w:val="00070861"/>
    <w:rsid w:val="00070CE4"/>
    <w:rsid w:val="00075F21"/>
    <w:rsid w:val="00087E69"/>
    <w:rsid w:val="00090863"/>
    <w:rsid w:val="00092136"/>
    <w:rsid w:val="000932FC"/>
    <w:rsid w:val="00093979"/>
    <w:rsid w:val="00095535"/>
    <w:rsid w:val="000A50E8"/>
    <w:rsid w:val="000A5D7B"/>
    <w:rsid w:val="000B328F"/>
    <w:rsid w:val="000D098B"/>
    <w:rsid w:val="000D540E"/>
    <w:rsid w:val="000E14AC"/>
    <w:rsid w:val="000F3BF9"/>
    <w:rsid w:val="00100462"/>
    <w:rsid w:val="00122331"/>
    <w:rsid w:val="00124C1D"/>
    <w:rsid w:val="00135E71"/>
    <w:rsid w:val="00147073"/>
    <w:rsid w:val="001503F2"/>
    <w:rsid w:val="001542DE"/>
    <w:rsid w:val="001549FB"/>
    <w:rsid w:val="0016132B"/>
    <w:rsid w:val="00165066"/>
    <w:rsid w:val="001855CB"/>
    <w:rsid w:val="001971CD"/>
    <w:rsid w:val="001A5C9C"/>
    <w:rsid w:val="001B5A19"/>
    <w:rsid w:val="001C1176"/>
    <w:rsid w:val="001C2E26"/>
    <w:rsid w:val="001D1FCF"/>
    <w:rsid w:val="001D5EB8"/>
    <w:rsid w:val="001D6A2C"/>
    <w:rsid w:val="001E40A8"/>
    <w:rsid w:val="001F3626"/>
    <w:rsid w:val="001F41FF"/>
    <w:rsid w:val="001F5E44"/>
    <w:rsid w:val="001F66FF"/>
    <w:rsid w:val="00204420"/>
    <w:rsid w:val="002169E3"/>
    <w:rsid w:val="00216F68"/>
    <w:rsid w:val="002244F5"/>
    <w:rsid w:val="00225D7E"/>
    <w:rsid w:val="00230C33"/>
    <w:rsid w:val="0023102E"/>
    <w:rsid w:val="0024379B"/>
    <w:rsid w:val="002577E0"/>
    <w:rsid w:val="00272B34"/>
    <w:rsid w:val="00275FB8"/>
    <w:rsid w:val="0028073E"/>
    <w:rsid w:val="0028252F"/>
    <w:rsid w:val="00284A0A"/>
    <w:rsid w:val="002855AC"/>
    <w:rsid w:val="00292085"/>
    <w:rsid w:val="002953BC"/>
    <w:rsid w:val="00296D79"/>
    <w:rsid w:val="00296FAC"/>
    <w:rsid w:val="002A28D1"/>
    <w:rsid w:val="002A423D"/>
    <w:rsid w:val="002B53C0"/>
    <w:rsid w:val="002C44D3"/>
    <w:rsid w:val="002C7E78"/>
    <w:rsid w:val="002D1025"/>
    <w:rsid w:val="002E490E"/>
    <w:rsid w:val="002E620B"/>
    <w:rsid w:val="002E6CD7"/>
    <w:rsid w:val="002E7A2E"/>
    <w:rsid w:val="002F1F4B"/>
    <w:rsid w:val="002F4DD5"/>
    <w:rsid w:val="00301697"/>
    <w:rsid w:val="00310F14"/>
    <w:rsid w:val="00316431"/>
    <w:rsid w:val="00317F98"/>
    <w:rsid w:val="00333949"/>
    <w:rsid w:val="00345E84"/>
    <w:rsid w:val="0034665E"/>
    <w:rsid w:val="003475AE"/>
    <w:rsid w:val="0035041E"/>
    <w:rsid w:val="00361935"/>
    <w:rsid w:val="003671BA"/>
    <w:rsid w:val="00367839"/>
    <w:rsid w:val="003712E9"/>
    <w:rsid w:val="003728B1"/>
    <w:rsid w:val="00373201"/>
    <w:rsid w:val="00377801"/>
    <w:rsid w:val="003855B7"/>
    <w:rsid w:val="00386782"/>
    <w:rsid w:val="00396A5A"/>
    <w:rsid w:val="003A0E84"/>
    <w:rsid w:val="003A3303"/>
    <w:rsid w:val="003A37E8"/>
    <w:rsid w:val="003A4B73"/>
    <w:rsid w:val="003A530A"/>
    <w:rsid w:val="003A5AD4"/>
    <w:rsid w:val="003B20A9"/>
    <w:rsid w:val="003B4838"/>
    <w:rsid w:val="003B5203"/>
    <w:rsid w:val="003C12E4"/>
    <w:rsid w:val="003C6481"/>
    <w:rsid w:val="003D3DBE"/>
    <w:rsid w:val="003D53A5"/>
    <w:rsid w:val="003D542D"/>
    <w:rsid w:val="003D54DF"/>
    <w:rsid w:val="003E2103"/>
    <w:rsid w:val="003E5AE7"/>
    <w:rsid w:val="003F0886"/>
    <w:rsid w:val="003F7F97"/>
    <w:rsid w:val="00401BCF"/>
    <w:rsid w:val="00401F81"/>
    <w:rsid w:val="004042B7"/>
    <w:rsid w:val="00405E45"/>
    <w:rsid w:val="00406592"/>
    <w:rsid w:val="004116AF"/>
    <w:rsid w:val="00425D75"/>
    <w:rsid w:val="0042655E"/>
    <w:rsid w:val="00435C83"/>
    <w:rsid w:val="00437FAF"/>
    <w:rsid w:val="00440DDD"/>
    <w:rsid w:val="004426AC"/>
    <w:rsid w:val="0045165E"/>
    <w:rsid w:val="00456200"/>
    <w:rsid w:val="00461BA8"/>
    <w:rsid w:val="00475BAC"/>
    <w:rsid w:val="004761E0"/>
    <w:rsid w:val="0047708B"/>
    <w:rsid w:val="0048079E"/>
    <w:rsid w:val="00484E0D"/>
    <w:rsid w:val="00487B41"/>
    <w:rsid w:val="004908A0"/>
    <w:rsid w:val="004963DA"/>
    <w:rsid w:val="004A5910"/>
    <w:rsid w:val="004A5C6B"/>
    <w:rsid w:val="004B4C4B"/>
    <w:rsid w:val="004C0FFF"/>
    <w:rsid w:val="004C1576"/>
    <w:rsid w:val="004D32C3"/>
    <w:rsid w:val="004D32E9"/>
    <w:rsid w:val="004D5749"/>
    <w:rsid w:val="004D5F98"/>
    <w:rsid w:val="004D71BE"/>
    <w:rsid w:val="004E1330"/>
    <w:rsid w:val="004E7C3B"/>
    <w:rsid w:val="004E7ED6"/>
    <w:rsid w:val="004F3FE1"/>
    <w:rsid w:val="004F5032"/>
    <w:rsid w:val="004F7B4F"/>
    <w:rsid w:val="004F7BDE"/>
    <w:rsid w:val="00504C69"/>
    <w:rsid w:val="005117CF"/>
    <w:rsid w:val="00512094"/>
    <w:rsid w:val="00521295"/>
    <w:rsid w:val="00521ED9"/>
    <w:rsid w:val="00526174"/>
    <w:rsid w:val="005361B6"/>
    <w:rsid w:val="00541627"/>
    <w:rsid w:val="00544E3B"/>
    <w:rsid w:val="00550D23"/>
    <w:rsid w:val="0055617A"/>
    <w:rsid w:val="00560077"/>
    <w:rsid w:val="00561111"/>
    <w:rsid w:val="00592322"/>
    <w:rsid w:val="005A5670"/>
    <w:rsid w:val="005B098B"/>
    <w:rsid w:val="005B0997"/>
    <w:rsid w:val="005B3625"/>
    <w:rsid w:val="005B7E48"/>
    <w:rsid w:val="005D2E2D"/>
    <w:rsid w:val="005D2E6D"/>
    <w:rsid w:val="005D699B"/>
    <w:rsid w:val="005E01D9"/>
    <w:rsid w:val="005E1348"/>
    <w:rsid w:val="005E1E61"/>
    <w:rsid w:val="005E4A0A"/>
    <w:rsid w:val="005E50DE"/>
    <w:rsid w:val="005E53ED"/>
    <w:rsid w:val="005E5729"/>
    <w:rsid w:val="005F1108"/>
    <w:rsid w:val="005F638C"/>
    <w:rsid w:val="006003AF"/>
    <w:rsid w:val="00602CFE"/>
    <w:rsid w:val="00610DE2"/>
    <w:rsid w:val="006168C9"/>
    <w:rsid w:val="00617787"/>
    <w:rsid w:val="006179BD"/>
    <w:rsid w:val="00622B62"/>
    <w:rsid w:val="00625AB6"/>
    <w:rsid w:val="00634319"/>
    <w:rsid w:val="00644971"/>
    <w:rsid w:val="00645BD4"/>
    <w:rsid w:val="00646512"/>
    <w:rsid w:val="006523E0"/>
    <w:rsid w:val="00655CE1"/>
    <w:rsid w:val="00656B61"/>
    <w:rsid w:val="00660C4A"/>
    <w:rsid w:val="006647E5"/>
    <w:rsid w:val="00665008"/>
    <w:rsid w:val="00667E41"/>
    <w:rsid w:val="00677796"/>
    <w:rsid w:val="00677B5E"/>
    <w:rsid w:val="0068241E"/>
    <w:rsid w:val="00687624"/>
    <w:rsid w:val="00695355"/>
    <w:rsid w:val="00697B09"/>
    <w:rsid w:val="006A2640"/>
    <w:rsid w:val="006A7467"/>
    <w:rsid w:val="006B0B05"/>
    <w:rsid w:val="006B61AD"/>
    <w:rsid w:val="006C0393"/>
    <w:rsid w:val="006C079B"/>
    <w:rsid w:val="006D5725"/>
    <w:rsid w:val="006D7B34"/>
    <w:rsid w:val="006F5CEC"/>
    <w:rsid w:val="007119E9"/>
    <w:rsid w:val="007126C3"/>
    <w:rsid w:val="00716348"/>
    <w:rsid w:val="00721F3F"/>
    <w:rsid w:val="00730476"/>
    <w:rsid w:val="00733EB3"/>
    <w:rsid w:val="00735536"/>
    <w:rsid w:val="00745B53"/>
    <w:rsid w:val="0074719D"/>
    <w:rsid w:val="0075068B"/>
    <w:rsid w:val="00761E84"/>
    <w:rsid w:val="0076333A"/>
    <w:rsid w:val="007651D8"/>
    <w:rsid w:val="00773DFC"/>
    <w:rsid w:val="00777FA5"/>
    <w:rsid w:val="00781701"/>
    <w:rsid w:val="00782798"/>
    <w:rsid w:val="00783818"/>
    <w:rsid w:val="007A7457"/>
    <w:rsid w:val="007B16A7"/>
    <w:rsid w:val="007B4117"/>
    <w:rsid w:val="007B564A"/>
    <w:rsid w:val="007D30FB"/>
    <w:rsid w:val="007E1E30"/>
    <w:rsid w:val="007E32A4"/>
    <w:rsid w:val="007E5727"/>
    <w:rsid w:val="007E63F9"/>
    <w:rsid w:val="007F13D0"/>
    <w:rsid w:val="007F2762"/>
    <w:rsid w:val="00801C11"/>
    <w:rsid w:val="00810BC2"/>
    <w:rsid w:val="00817672"/>
    <w:rsid w:val="0082285D"/>
    <w:rsid w:val="008304B4"/>
    <w:rsid w:val="00837008"/>
    <w:rsid w:val="00837D5E"/>
    <w:rsid w:val="008523C8"/>
    <w:rsid w:val="00855499"/>
    <w:rsid w:val="008621F7"/>
    <w:rsid w:val="00865259"/>
    <w:rsid w:val="008727DD"/>
    <w:rsid w:val="008751B8"/>
    <w:rsid w:val="00876883"/>
    <w:rsid w:val="00886B59"/>
    <w:rsid w:val="00892400"/>
    <w:rsid w:val="00896092"/>
    <w:rsid w:val="008A3078"/>
    <w:rsid w:val="008B550D"/>
    <w:rsid w:val="008C19EB"/>
    <w:rsid w:val="008C3CBC"/>
    <w:rsid w:val="008C7519"/>
    <w:rsid w:val="008D05A0"/>
    <w:rsid w:val="008D1A7F"/>
    <w:rsid w:val="008D3216"/>
    <w:rsid w:val="008D6C25"/>
    <w:rsid w:val="008D7EF3"/>
    <w:rsid w:val="008F0239"/>
    <w:rsid w:val="008F1E63"/>
    <w:rsid w:val="009056E8"/>
    <w:rsid w:val="0090693B"/>
    <w:rsid w:val="00907D68"/>
    <w:rsid w:val="00913289"/>
    <w:rsid w:val="00924BBA"/>
    <w:rsid w:val="009270EF"/>
    <w:rsid w:val="009426B0"/>
    <w:rsid w:val="00950FAD"/>
    <w:rsid w:val="00961791"/>
    <w:rsid w:val="00970AD2"/>
    <w:rsid w:val="00977642"/>
    <w:rsid w:val="0099133C"/>
    <w:rsid w:val="009920F4"/>
    <w:rsid w:val="00993A96"/>
    <w:rsid w:val="00995DE9"/>
    <w:rsid w:val="00997578"/>
    <w:rsid w:val="009A39FC"/>
    <w:rsid w:val="009A6E46"/>
    <w:rsid w:val="009B39D4"/>
    <w:rsid w:val="009B43D6"/>
    <w:rsid w:val="009C3831"/>
    <w:rsid w:val="009D0A89"/>
    <w:rsid w:val="009D6B12"/>
    <w:rsid w:val="009E25CE"/>
    <w:rsid w:val="009E33CB"/>
    <w:rsid w:val="009E6726"/>
    <w:rsid w:val="009E74EF"/>
    <w:rsid w:val="009F2E52"/>
    <w:rsid w:val="009F3924"/>
    <w:rsid w:val="00A0250B"/>
    <w:rsid w:val="00A03CCA"/>
    <w:rsid w:val="00A273C1"/>
    <w:rsid w:val="00A33B65"/>
    <w:rsid w:val="00A33DF5"/>
    <w:rsid w:val="00A364AD"/>
    <w:rsid w:val="00A42E3E"/>
    <w:rsid w:val="00A55E31"/>
    <w:rsid w:val="00A563F4"/>
    <w:rsid w:val="00A60466"/>
    <w:rsid w:val="00A617C5"/>
    <w:rsid w:val="00A62EBC"/>
    <w:rsid w:val="00A67A58"/>
    <w:rsid w:val="00A70378"/>
    <w:rsid w:val="00A7200E"/>
    <w:rsid w:val="00A812E2"/>
    <w:rsid w:val="00A81BC5"/>
    <w:rsid w:val="00A84B3F"/>
    <w:rsid w:val="00A92F27"/>
    <w:rsid w:val="00A94A00"/>
    <w:rsid w:val="00A95D35"/>
    <w:rsid w:val="00AA43D4"/>
    <w:rsid w:val="00AA6270"/>
    <w:rsid w:val="00AB14AD"/>
    <w:rsid w:val="00AB2BF7"/>
    <w:rsid w:val="00AB690F"/>
    <w:rsid w:val="00AB710A"/>
    <w:rsid w:val="00AC2137"/>
    <w:rsid w:val="00AC4873"/>
    <w:rsid w:val="00AD115A"/>
    <w:rsid w:val="00AD1BDD"/>
    <w:rsid w:val="00AD5468"/>
    <w:rsid w:val="00AE7562"/>
    <w:rsid w:val="00AF1079"/>
    <w:rsid w:val="00AF30F4"/>
    <w:rsid w:val="00AF4503"/>
    <w:rsid w:val="00AF71A5"/>
    <w:rsid w:val="00B24A05"/>
    <w:rsid w:val="00B30376"/>
    <w:rsid w:val="00B33625"/>
    <w:rsid w:val="00B41054"/>
    <w:rsid w:val="00B45B34"/>
    <w:rsid w:val="00B46C74"/>
    <w:rsid w:val="00B46ED7"/>
    <w:rsid w:val="00B47921"/>
    <w:rsid w:val="00B51477"/>
    <w:rsid w:val="00B52D8A"/>
    <w:rsid w:val="00B548C3"/>
    <w:rsid w:val="00B63A7B"/>
    <w:rsid w:val="00B64296"/>
    <w:rsid w:val="00B746B9"/>
    <w:rsid w:val="00B90895"/>
    <w:rsid w:val="00B943E6"/>
    <w:rsid w:val="00B956C3"/>
    <w:rsid w:val="00BA2237"/>
    <w:rsid w:val="00BA7E74"/>
    <w:rsid w:val="00BB2B04"/>
    <w:rsid w:val="00BB7979"/>
    <w:rsid w:val="00BD0614"/>
    <w:rsid w:val="00BD46CD"/>
    <w:rsid w:val="00BE124B"/>
    <w:rsid w:val="00BF1C45"/>
    <w:rsid w:val="00BF7250"/>
    <w:rsid w:val="00C00DCE"/>
    <w:rsid w:val="00C03660"/>
    <w:rsid w:val="00C0688D"/>
    <w:rsid w:val="00C12696"/>
    <w:rsid w:val="00C1375A"/>
    <w:rsid w:val="00C13D79"/>
    <w:rsid w:val="00C17085"/>
    <w:rsid w:val="00C30B52"/>
    <w:rsid w:val="00C322FD"/>
    <w:rsid w:val="00C426E7"/>
    <w:rsid w:val="00C44B90"/>
    <w:rsid w:val="00C50A01"/>
    <w:rsid w:val="00C54AE8"/>
    <w:rsid w:val="00C6111D"/>
    <w:rsid w:val="00C61443"/>
    <w:rsid w:val="00C64D33"/>
    <w:rsid w:val="00C656FC"/>
    <w:rsid w:val="00C7212E"/>
    <w:rsid w:val="00C84ADC"/>
    <w:rsid w:val="00C90873"/>
    <w:rsid w:val="00C92E07"/>
    <w:rsid w:val="00CA11CC"/>
    <w:rsid w:val="00CA4FA0"/>
    <w:rsid w:val="00CB1DD8"/>
    <w:rsid w:val="00CB3A71"/>
    <w:rsid w:val="00CB58FB"/>
    <w:rsid w:val="00CC1A6D"/>
    <w:rsid w:val="00CC365B"/>
    <w:rsid w:val="00CC437A"/>
    <w:rsid w:val="00CC4985"/>
    <w:rsid w:val="00CC52ED"/>
    <w:rsid w:val="00CC7CC4"/>
    <w:rsid w:val="00CD5574"/>
    <w:rsid w:val="00CE013D"/>
    <w:rsid w:val="00CE3912"/>
    <w:rsid w:val="00CE3A11"/>
    <w:rsid w:val="00CF1A03"/>
    <w:rsid w:val="00CF6C82"/>
    <w:rsid w:val="00D013C6"/>
    <w:rsid w:val="00D018BB"/>
    <w:rsid w:val="00D135FC"/>
    <w:rsid w:val="00D1525A"/>
    <w:rsid w:val="00D406DC"/>
    <w:rsid w:val="00D460F6"/>
    <w:rsid w:val="00D54DC2"/>
    <w:rsid w:val="00D55893"/>
    <w:rsid w:val="00D55C65"/>
    <w:rsid w:val="00D57940"/>
    <w:rsid w:val="00D61F30"/>
    <w:rsid w:val="00D63C35"/>
    <w:rsid w:val="00D661DB"/>
    <w:rsid w:val="00D674A2"/>
    <w:rsid w:val="00D706B6"/>
    <w:rsid w:val="00D77339"/>
    <w:rsid w:val="00D8334C"/>
    <w:rsid w:val="00D86601"/>
    <w:rsid w:val="00D92C26"/>
    <w:rsid w:val="00DA6CE9"/>
    <w:rsid w:val="00DB40F5"/>
    <w:rsid w:val="00DB51BF"/>
    <w:rsid w:val="00DB701F"/>
    <w:rsid w:val="00DC2CF3"/>
    <w:rsid w:val="00DD0CEB"/>
    <w:rsid w:val="00DD242E"/>
    <w:rsid w:val="00DD2E94"/>
    <w:rsid w:val="00DD4272"/>
    <w:rsid w:val="00DD66A0"/>
    <w:rsid w:val="00DE3AD9"/>
    <w:rsid w:val="00DE777C"/>
    <w:rsid w:val="00DF18F7"/>
    <w:rsid w:val="00DF19BB"/>
    <w:rsid w:val="00E00297"/>
    <w:rsid w:val="00E017E0"/>
    <w:rsid w:val="00E1441E"/>
    <w:rsid w:val="00E1770C"/>
    <w:rsid w:val="00E30F3A"/>
    <w:rsid w:val="00E316B2"/>
    <w:rsid w:val="00E348EB"/>
    <w:rsid w:val="00E36A8D"/>
    <w:rsid w:val="00E4050B"/>
    <w:rsid w:val="00E41375"/>
    <w:rsid w:val="00E46071"/>
    <w:rsid w:val="00E5000F"/>
    <w:rsid w:val="00E574F4"/>
    <w:rsid w:val="00E63F49"/>
    <w:rsid w:val="00E67F3A"/>
    <w:rsid w:val="00E714D4"/>
    <w:rsid w:val="00E74429"/>
    <w:rsid w:val="00E75242"/>
    <w:rsid w:val="00E775C5"/>
    <w:rsid w:val="00E908C3"/>
    <w:rsid w:val="00E91A7D"/>
    <w:rsid w:val="00E91C52"/>
    <w:rsid w:val="00E9516E"/>
    <w:rsid w:val="00E9700A"/>
    <w:rsid w:val="00E975CA"/>
    <w:rsid w:val="00EA3C25"/>
    <w:rsid w:val="00EB341F"/>
    <w:rsid w:val="00EB74B9"/>
    <w:rsid w:val="00EC469D"/>
    <w:rsid w:val="00ED02A9"/>
    <w:rsid w:val="00ED76B9"/>
    <w:rsid w:val="00EE4BB2"/>
    <w:rsid w:val="00EE4F82"/>
    <w:rsid w:val="00EE719B"/>
    <w:rsid w:val="00F02680"/>
    <w:rsid w:val="00F04C0B"/>
    <w:rsid w:val="00F05AE9"/>
    <w:rsid w:val="00F06114"/>
    <w:rsid w:val="00F2155D"/>
    <w:rsid w:val="00F232F5"/>
    <w:rsid w:val="00F37B63"/>
    <w:rsid w:val="00F401C6"/>
    <w:rsid w:val="00F403E8"/>
    <w:rsid w:val="00F43027"/>
    <w:rsid w:val="00F60963"/>
    <w:rsid w:val="00F624CB"/>
    <w:rsid w:val="00F6775A"/>
    <w:rsid w:val="00F67A1C"/>
    <w:rsid w:val="00F67B52"/>
    <w:rsid w:val="00F773D1"/>
    <w:rsid w:val="00F82E63"/>
    <w:rsid w:val="00F84C08"/>
    <w:rsid w:val="00F90D30"/>
    <w:rsid w:val="00F927B1"/>
    <w:rsid w:val="00FA3348"/>
    <w:rsid w:val="00FA35BD"/>
    <w:rsid w:val="00FA3C02"/>
    <w:rsid w:val="00FA64B2"/>
    <w:rsid w:val="00FB2CD4"/>
    <w:rsid w:val="00FB30FE"/>
    <w:rsid w:val="00FB406E"/>
    <w:rsid w:val="00FB4731"/>
    <w:rsid w:val="00FB7A07"/>
    <w:rsid w:val="00FE148F"/>
    <w:rsid w:val="00FF24B4"/>
    <w:rsid w:val="00FF2882"/>
    <w:rsid w:val="00FF3672"/>
    <w:rsid w:val="00FF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1F25B6"/>
  <w15:chartTrackingRefBased/>
  <w15:docId w15:val="{E1D2A6B9-1A8C-4A68-B49D-0B94CC98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3C0"/>
    <w:rPr>
      <w:caps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character" w:customStyle="1" w:styleId="FooterChar">
    <w:name w:val="Footer Char"/>
    <w:link w:val="Footer"/>
    <w:semiHidden/>
    <w:rsid w:val="00CC52ED"/>
    <w:rPr>
      <w:cap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6D171-4806-4054-9755-A4AA8655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ZUD</dc:creator>
  <cp:keywords/>
  <cp:lastModifiedBy>Diana Pačkauskienė</cp:lastModifiedBy>
  <cp:revision>4</cp:revision>
  <cp:lastPrinted>2021-05-26T04:37:00Z</cp:lastPrinted>
  <dcterms:created xsi:type="dcterms:W3CDTF">2025-11-07T07:25:00Z</dcterms:created>
  <dcterms:modified xsi:type="dcterms:W3CDTF">2025-11-07T07:26:00Z</dcterms:modified>
</cp:coreProperties>
</file>