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8075" w14:textId="58EAF0A0" w:rsidR="00CE013D" w:rsidRDefault="00CE013D" w:rsidP="00F6775A">
      <w:pPr>
        <w:jc w:val="center"/>
        <w:rPr>
          <w:sz w:val="10"/>
        </w:rPr>
      </w:pPr>
    </w:p>
    <w:p w14:paraId="38388076" w14:textId="77777777" w:rsidR="00C92E07" w:rsidRPr="0018637B" w:rsidRDefault="00C92E07">
      <w:pPr>
        <w:ind w:left="-540" w:hanging="90"/>
        <w:jc w:val="center"/>
        <w:rPr>
          <w:szCs w:val="24"/>
        </w:rPr>
      </w:pPr>
    </w:p>
    <w:p w14:paraId="713D5672" w14:textId="3614CCF9" w:rsidR="004524FB" w:rsidRPr="004524FB" w:rsidRDefault="004524FB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b/>
          <w:caps w:val="0"/>
          <w:sz w:val="28"/>
          <w:szCs w:val="28"/>
        </w:rPr>
      </w:pPr>
      <w:r w:rsidRPr="004524FB">
        <w:rPr>
          <w:rFonts w:eastAsia="Calibri"/>
          <w:b/>
          <w:caps w:val="0"/>
          <w:sz w:val="28"/>
          <w:szCs w:val="28"/>
        </w:rPr>
        <w:t>Dėl parengt</w:t>
      </w:r>
      <w:r w:rsidR="002F7B4B"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Start w:id="0" w:name="_Hlk176855053"/>
      <w:r w:rsidR="002F7B4B">
        <w:rPr>
          <w:rFonts w:eastAsia="Calibri"/>
          <w:b/>
          <w:caps w:val="0"/>
          <w:sz w:val="28"/>
          <w:szCs w:val="28"/>
        </w:rPr>
        <w:t>Mostiškių</w:t>
      </w:r>
      <w:r w:rsidR="00245A2F">
        <w:rPr>
          <w:rFonts w:eastAsia="Calibri"/>
          <w:b/>
          <w:caps w:val="0"/>
          <w:sz w:val="28"/>
          <w:szCs w:val="28"/>
        </w:rPr>
        <w:t xml:space="preserve">, Lavoriškių, Sudervės, </w:t>
      </w:r>
      <w:proofErr w:type="spellStart"/>
      <w:r w:rsidR="00245A2F">
        <w:rPr>
          <w:rFonts w:eastAsia="Calibri"/>
          <w:b/>
          <w:caps w:val="0"/>
          <w:sz w:val="28"/>
          <w:szCs w:val="28"/>
        </w:rPr>
        <w:t>Sužionių</w:t>
      </w:r>
      <w:proofErr w:type="spellEnd"/>
      <w:r w:rsidR="00245A2F">
        <w:rPr>
          <w:rFonts w:eastAsia="Calibri"/>
          <w:b/>
          <w:caps w:val="0"/>
          <w:sz w:val="28"/>
          <w:szCs w:val="28"/>
        </w:rPr>
        <w:t>, Juodšilių ir Kyviškių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End w:id="0"/>
      <w:r w:rsidRPr="004524FB">
        <w:rPr>
          <w:rFonts w:eastAsia="Calibri"/>
          <w:b/>
          <w:caps w:val="0"/>
          <w:sz w:val="28"/>
          <w:szCs w:val="28"/>
        </w:rPr>
        <w:t>kadastro vietov</w:t>
      </w:r>
      <w:r w:rsidR="00245A2F">
        <w:rPr>
          <w:rFonts w:eastAsia="Calibri"/>
          <w:b/>
          <w:caps w:val="0"/>
          <w:sz w:val="28"/>
          <w:szCs w:val="28"/>
        </w:rPr>
        <w:t>ių</w:t>
      </w:r>
      <w:r w:rsidRPr="004524FB">
        <w:rPr>
          <w:rFonts w:eastAsia="Calibri"/>
          <w:b/>
          <w:caps w:val="0"/>
          <w:sz w:val="28"/>
          <w:szCs w:val="28"/>
        </w:rPr>
        <w:t xml:space="preserve"> žemės reformos žemėtvarkos projekt</w:t>
      </w:r>
      <w:r w:rsidR="00245A2F"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viešo svarstymo</w:t>
      </w:r>
    </w:p>
    <w:p w14:paraId="432FB45B" w14:textId="6D491F31" w:rsidR="0091333B" w:rsidRDefault="004524FB" w:rsidP="001F1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4524FB">
        <w:rPr>
          <w:rFonts w:eastAsia="Calibri"/>
          <w:caps w:val="0"/>
          <w:sz w:val="28"/>
          <w:szCs w:val="28"/>
        </w:rPr>
        <w:t>Nacionalinės žemės tarnybos prie Aplinkos ministerijos Vilniaus apygardos žemės tvarkymo ir administravimo skyrius</w:t>
      </w:r>
      <w:r w:rsidR="00B033AB">
        <w:rPr>
          <w:rFonts w:eastAsia="Calibri"/>
          <w:caps w:val="0"/>
          <w:sz w:val="28"/>
          <w:szCs w:val="28"/>
        </w:rPr>
        <w:t xml:space="preserve"> (toliau – Skyrius)</w:t>
      </w:r>
      <w:r w:rsidRPr="004524FB">
        <w:rPr>
          <w:rFonts w:eastAsia="Calibri"/>
          <w:caps w:val="0"/>
          <w:sz w:val="28"/>
          <w:szCs w:val="28"/>
        </w:rPr>
        <w:t xml:space="preserve"> informuoja, kad </w:t>
      </w:r>
      <w:r w:rsidR="0091333B" w:rsidRPr="004524FB">
        <w:rPr>
          <w:rFonts w:eastAsia="Calibri"/>
          <w:caps w:val="0"/>
          <w:sz w:val="28"/>
          <w:szCs w:val="28"/>
        </w:rPr>
        <w:t>nuo 202</w:t>
      </w:r>
      <w:r w:rsidR="002307D9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>-0</w:t>
      </w:r>
      <w:r w:rsidR="002307D9">
        <w:rPr>
          <w:rFonts w:eastAsia="Calibri"/>
          <w:caps w:val="0"/>
          <w:sz w:val="28"/>
          <w:szCs w:val="28"/>
        </w:rPr>
        <w:t>6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6F2A97">
        <w:rPr>
          <w:rFonts w:eastAsia="Calibri"/>
          <w:caps w:val="0"/>
          <w:sz w:val="28"/>
          <w:szCs w:val="28"/>
        </w:rPr>
        <w:t>13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  <w:vertAlign w:val="superscript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iki 202</w:t>
      </w:r>
      <w:r w:rsidR="002307D9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2307D9">
        <w:rPr>
          <w:rFonts w:eastAsia="Calibri"/>
          <w:caps w:val="0"/>
          <w:sz w:val="28"/>
          <w:szCs w:val="28"/>
        </w:rPr>
        <w:t>06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B741A2">
        <w:rPr>
          <w:rFonts w:eastAsia="Calibri"/>
          <w:caps w:val="0"/>
          <w:sz w:val="28"/>
          <w:szCs w:val="28"/>
        </w:rPr>
        <w:t>2</w:t>
      </w:r>
      <w:r w:rsidR="006F2A97">
        <w:rPr>
          <w:rFonts w:eastAsia="Calibri"/>
          <w:caps w:val="0"/>
          <w:sz w:val="28"/>
          <w:szCs w:val="28"/>
        </w:rPr>
        <w:t>7</w:t>
      </w:r>
      <w:r w:rsidR="0091333B" w:rsidRPr="004524FB">
        <w:rPr>
          <w:rFonts w:eastAsia="Calibri"/>
          <w:caps w:val="0"/>
          <w:sz w:val="28"/>
          <w:szCs w:val="28"/>
        </w:rPr>
        <w:t xml:space="preserve">, </w:t>
      </w:r>
      <w:r w:rsidR="0091333B">
        <w:rPr>
          <w:rFonts w:eastAsia="Calibri"/>
          <w:caps w:val="0"/>
          <w:sz w:val="28"/>
          <w:szCs w:val="28"/>
        </w:rPr>
        <w:t>antradieniais</w:t>
      </w:r>
      <w:r w:rsidR="0091333B" w:rsidRPr="004524FB">
        <w:rPr>
          <w:rFonts w:eastAsia="Calibri"/>
          <w:caps w:val="0"/>
          <w:sz w:val="28"/>
          <w:szCs w:val="28"/>
        </w:rPr>
        <w:t xml:space="preserve"> nuo 8:00 iki 1</w:t>
      </w:r>
      <w:r w:rsidR="00B741A2">
        <w:rPr>
          <w:rFonts w:eastAsia="Calibri"/>
          <w:caps w:val="0"/>
          <w:sz w:val="28"/>
          <w:szCs w:val="28"/>
        </w:rPr>
        <w:t>2</w:t>
      </w:r>
      <w:r w:rsidR="0091333B" w:rsidRPr="004524FB">
        <w:rPr>
          <w:rFonts w:eastAsia="Calibri"/>
          <w:caps w:val="0"/>
          <w:sz w:val="28"/>
          <w:szCs w:val="28"/>
        </w:rPr>
        <w:t xml:space="preserve">:00 val., patalpose, esančiose </w:t>
      </w:r>
      <w:r w:rsidR="0091333B" w:rsidRPr="00B72357">
        <w:rPr>
          <w:rFonts w:eastAsia="Calibri"/>
          <w:caps w:val="0"/>
          <w:sz w:val="28"/>
          <w:szCs w:val="28"/>
        </w:rPr>
        <w:t>Birutės g. 27, Trakai</w:t>
      </w:r>
      <w:r w:rsidR="0091333B" w:rsidRPr="004524FB">
        <w:rPr>
          <w:rFonts w:eastAsia="Calibri"/>
          <w:caps w:val="0"/>
          <w:sz w:val="28"/>
          <w:szCs w:val="28"/>
        </w:rPr>
        <w:t xml:space="preserve"> (</w:t>
      </w:r>
      <w:r w:rsidR="0091333B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 xml:space="preserve"> kab.) bus viešai svarstom</w:t>
      </w:r>
      <w:r w:rsidR="006F2A97">
        <w:rPr>
          <w:rFonts w:eastAsia="Calibri"/>
          <w:caps w:val="0"/>
          <w:sz w:val="28"/>
          <w:szCs w:val="28"/>
        </w:rPr>
        <w:t>i</w:t>
      </w:r>
      <w:r w:rsidR="0091333B" w:rsidRPr="004524FB">
        <w:rPr>
          <w:rFonts w:eastAsia="Calibri"/>
          <w:caps w:val="0"/>
          <w:sz w:val="28"/>
          <w:szCs w:val="28"/>
        </w:rPr>
        <w:t xml:space="preserve"> parengt</w:t>
      </w:r>
      <w:r w:rsidR="006F2A97">
        <w:rPr>
          <w:rFonts w:eastAsia="Calibri"/>
          <w:caps w:val="0"/>
          <w:sz w:val="28"/>
          <w:szCs w:val="28"/>
        </w:rPr>
        <w:t>i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6F2A97">
        <w:rPr>
          <w:rFonts w:eastAsia="Calibri"/>
          <w:caps w:val="0"/>
          <w:sz w:val="28"/>
          <w:szCs w:val="28"/>
        </w:rPr>
        <w:t>Vilniaus</w:t>
      </w:r>
      <w:r w:rsidR="003F7017">
        <w:rPr>
          <w:rFonts w:eastAsia="Calibri"/>
          <w:caps w:val="0"/>
          <w:sz w:val="28"/>
          <w:szCs w:val="28"/>
        </w:rPr>
        <w:t xml:space="preserve"> rajono</w:t>
      </w:r>
      <w:r w:rsidR="0091333B" w:rsidRPr="004524FB">
        <w:rPr>
          <w:rFonts w:eastAsia="Calibri"/>
          <w:caps w:val="0"/>
          <w:sz w:val="28"/>
          <w:szCs w:val="28"/>
        </w:rPr>
        <w:t xml:space="preserve"> savivaldybės </w:t>
      </w:r>
      <w:r w:rsidR="006F2A97" w:rsidRPr="006F2A97">
        <w:rPr>
          <w:rFonts w:eastAsia="Calibri"/>
          <w:caps w:val="0"/>
          <w:sz w:val="28"/>
          <w:szCs w:val="28"/>
        </w:rPr>
        <w:t xml:space="preserve">Mostiškių, Lavoriškių, Sudervės, </w:t>
      </w:r>
      <w:proofErr w:type="spellStart"/>
      <w:r w:rsidR="006F2A97" w:rsidRPr="006F2A97">
        <w:rPr>
          <w:rFonts w:eastAsia="Calibri"/>
          <w:caps w:val="0"/>
          <w:sz w:val="28"/>
          <w:szCs w:val="28"/>
        </w:rPr>
        <w:t>Sužionių</w:t>
      </w:r>
      <w:proofErr w:type="spellEnd"/>
      <w:r w:rsidR="006F2A97" w:rsidRPr="006F2A97">
        <w:rPr>
          <w:rFonts w:eastAsia="Calibri"/>
          <w:caps w:val="0"/>
          <w:sz w:val="28"/>
          <w:szCs w:val="28"/>
        </w:rPr>
        <w:t>, Juodšilių ir Kyviškių</w:t>
      </w:r>
      <w:r w:rsidR="003F7017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kadastro vietov</w:t>
      </w:r>
      <w:r w:rsidR="006F2A97">
        <w:rPr>
          <w:rFonts w:eastAsia="Calibri"/>
          <w:caps w:val="0"/>
          <w:sz w:val="28"/>
          <w:szCs w:val="28"/>
        </w:rPr>
        <w:t>ių</w:t>
      </w:r>
      <w:r w:rsidR="0091333B" w:rsidRPr="004524FB">
        <w:rPr>
          <w:rFonts w:eastAsia="Calibri"/>
          <w:caps w:val="0"/>
          <w:sz w:val="28"/>
          <w:szCs w:val="28"/>
        </w:rPr>
        <w:t xml:space="preserve"> žemės reformos žemėtvarkos projekta</w:t>
      </w:r>
      <w:r w:rsidR="006F2A97">
        <w:rPr>
          <w:rFonts w:eastAsia="Calibri"/>
          <w:caps w:val="0"/>
          <w:sz w:val="28"/>
          <w:szCs w:val="28"/>
        </w:rPr>
        <w:t>i</w:t>
      </w:r>
      <w:r w:rsidR="00207DF0">
        <w:rPr>
          <w:rFonts w:eastAsia="Calibri"/>
          <w:caps w:val="0"/>
          <w:sz w:val="28"/>
          <w:szCs w:val="28"/>
        </w:rPr>
        <w:t xml:space="preserve"> (toliau – Projekta</w:t>
      </w:r>
      <w:r w:rsidR="006F2A97">
        <w:rPr>
          <w:rFonts w:eastAsia="Calibri"/>
          <w:caps w:val="0"/>
          <w:sz w:val="28"/>
          <w:szCs w:val="28"/>
        </w:rPr>
        <w:t>i</w:t>
      </w:r>
      <w:r w:rsidR="00207DF0">
        <w:rPr>
          <w:rFonts w:eastAsia="Calibri"/>
          <w:caps w:val="0"/>
          <w:sz w:val="28"/>
          <w:szCs w:val="28"/>
        </w:rPr>
        <w:t>)</w:t>
      </w:r>
      <w:r w:rsidR="0091333B" w:rsidRPr="004524FB">
        <w:rPr>
          <w:rFonts w:eastAsia="Calibri"/>
          <w:caps w:val="0"/>
          <w:sz w:val="28"/>
          <w:szCs w:val="28"/>
        </w:rPr>
        <w:t>. Projekt</w:t>
      </w:r>
      <w:r w:rsidR="006F2A97">
        <w:rPr>
          <w:rFonts w:eastAsia="Calibri"/>
          <w:caps w:val="0"/>
          <w:sz w:val="28"/>
          <w:szCs w:val="28"/>
        </w:rPr>
        <w:t>ų</w:t>
      </w:r>
      <w:r w:rsidR="0091333B" w:rsidRPr="004524FB">
        <w:rPr>
          <w:rFonts w:eastAsia="Calibri"/>
          <w:caps w:val="0"/>
          <w:sz w:val="28"/>
          <w:szCs w:val="28"/>
        </w:rPr>
        <w:t xml:space="preserve"> autorius eksponuojant </w:t>
      </w:r>
      <w:r w:rsidR="00915E42">
        <w:rPr>
          <w:rFonts w:eastAsia="Calibri"/>
          <w:caps w:val="0"/>
          <w:sz w:val="28"/>
          <w:szCs w:val="28"/>
        </w:rPr>
        <w:t>P</w:t>
      </w:r>
      <w:r w:rsidR="0091333B" w:rsidRPr="004524FB">
        <w:rPr>
          <w:rFonts w:eastAsia="Calibri"/>
          <w:caps w:val="0"/>
          <w:sz w:val="28"/>
          <w:szCs w:val="28"/>
        </w:rPr>
        <w:t>rojekt</w:t>
      </w:r>
      <w:r w:rsidR="006F2A97">
        <w:rPr>
          <w:rFonts w:eastAsia="Calibri"/>
          <w:caps w:val="0"/>
          <w:sz w:val="28"/>
          <w:szCs w:val="28"/>
        </w:rPr>
        <w:t>us</w:t>
      </w:r>
      <w:r w:rsidR="0091333B" w:rsidRPr="004524FB">
        <w:rPr>
          <w:rFonts w:eastAsia="Calibri"/>
          <w:caps w:val="0"/>
          <w:sz w:val="28"/>
          <w:szCs w:val="28"/>
        </w:rPr>
        <w:t xml:space="preserve"> dalyvaus </w:t>
      </w:r>
      <w:r w:rsidR="0091333B">
        <w:rPr>
          <w:rFonts w:eastAsia="Calibri"/>
          <w:caps w:val="0"/>
          <w:sz w:val="28"/>
          <w:szCs w:val="28"/>
        </w:rPr>
        <w:t>antr</w:t>
      </w:r>
      <w:r w:rsidR="0091333B" w:rsidRPr="004524FB">
        <w:rPr>
          <w:rFonts w:eastAsia="Calibri"/>
          <w:caps w:val="0"/>
          <w:sz w:val="28"/>
          <w:szCs w:val="28"/>
        </w:rPr>
        <w:t xml:space="preserve">adieniais nuo </w:t>
      </w:r>
      <w:r w:rsidR="00B741A2">
        <w:rPr>
          <w:rFonts w:eastAsia="Calibri"/>
          <w:caps w:val="0"/>
          <w:sz w:val="28"/>
          <w:szCs w:val="28"/>
        </w:rPr>
        <w:t>9</w:t>
      </w:r>
      <w:r w:rsidR="0091333B" w:rsidRPr="004524FB">
        <w:rPr>
          <w:rFonts w:eastAsia="Calibri"/>
          <w:caps w:val="0"/>
          <w:sz w:val="28"/>
          <w:szCs w:val="28"/>
        </w:rPr>
        <w:t xml:space="preserve"> val. iki </w:t>
      </w:r>
      <w:r w:rsidR="00B741A2">
        <w:rPr>
          <w:rFonts w:eastAsia="Calibri"/>
          <w:caps w:val="0"/>
          <w:sz w:val="28"/>
          <w:szCs w:val="28"/>
        </w:rPr>
        <w:t>12</w:t>
      </w:r>
      <w:r w:rsidR="0091333B" w:rsidRPr="004524FB">
        <w:rPr>
          <w:rFonts w:eastAsia="Calibri"/>
          <w:caps w:val="0"/>
          <w:sz w:val="28"/>
          <w:szCs w:val="28"/>
        </w:rPr>
        <w:t xml:space="preserve"> val. </w:t>
      </w:r>
    </w:p>
    <w:p w14:paraId="071CF568" w14:textId="52D8C27D" w:rsidR="001C3FA4" w:rsidRPr="001C3FA4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1C3FA4">
        <w:rPr>
          <w:rFonts w:eastAsia="Calibri"/>
          <w:caps w:val="0"/>
          <w:sz w:val="28"/>
          <w:szCs w:val="28"/>
        </w:rPr>
        <w:t xml:space="preserve">Suinteresuoti asmenys </w:t>
      </w:r>
      <w:r w:rsidR="00207DF0" w:rsidRPr="001C3FA4">
        <w:rPr>
          <w:rFonts w:eastAsia="Calibri"/>
          <w:caps w:val="0"/>
          <w:sz w:val="28"/>
          <w:szCs w:val="28"/>
        </w:rPr>
        <w:t>savo pasiūlymus ir pretenzijas dėl Projekt</w:t>
      </w:r>
      <w:r w:rsidR="006F2A97">
        <w:rPr>
          <w:rFonts w:eastAsia="Calibri"/>
          <w:caps w:val="0"/>
          <w:sz w:val="28"/>
          <w:szCs w:val="28"/>
        </w:rPr>
        <w:t>ų</w:t>
      </w:r>
      <w:r w:rsidR="00207DF0" w:rsidRPr="001C3FA4">
        <w:rPr>
          <w:rFonts w:eastAsia="Calibri"/>
          <w:caps w:val="0"/>
          <w:sz w:val="28"/>
          <w:szCs w:val="28"/>
        </w:rPr>
        <w:t xml:space="preserve"> </w:t>
      </w:r>
      <w:r w:rsidR="00207DF0">
        <w:rPr>
          <w:rFonts w:eastAsia="Calibri"/>
          <w:caps w:val="0"/>
          <w:sz w:val="28"/>
          <w:szCs w:val="28"/>
        </w:rPr>
        <w:t xml:space="preserve">gali teikti </w:t>
      </w:r>
      <w:r w:rsidRPr="001C3FA4">
        <w:rPr>
          <w:rFonts w:eastAsia="Calibri"/>
          <w:caps w:val="0"/>
          <w:sz w:val="28"/>
          <w:szCs w:val="28"/>
        </w:rPr>
        <w:t xml:space="preserve">iki </w:t>
      </w:r>
      <w:r w:rsidR="00207DF0">
        <w:rPr>
          <w:rFonts w:eastAsia="Calibri"/>
          <w:caps w:val="0"/>
          <w:sz w:val="28"/>
          <w:szCs w:val="28"/>
        </w:rPr>
        <w:t>202</w:t>
      </w:r>
      <w:r w:rsidR="00B741A2">
        <w:rPr>
          <w:rFonts w:eastAsia="Calibri"/>
          <w:caps w:val="0"/>
          <w:sz w:val="28"/>
          <w:szCs w:val="28"/>
        </w:rPr>
        <w:t>5</w:t>
      </w:r>
      <w:r w:rsidR="00207DF0">
        <w:rPr>
          <w:rFonts w:eastAsia="Calibri"/>
          <w:caps w:val="0"/>
          <w:sz w:val="28"/>
          <w:szCs w:val="28"/>
        </w:rPr>
        <w:t>-</w:t>
      </w:r>
      <w:r w:rsidR="00B741A2">
        <w:rPr>
          <w:rFonts w:eastAsia="Calibri"/>
          <w:caps w:val="0"/>
          <w:sz w:val="28"/>
          <w:szCs w:val="28"/>
        </w:rPr>
        <w:t>06</w:t>
      </w:r>
      <w:r w:rsidR="00207DF0">
        <w:rPr>
          <w:rFonts w:eastAsia="Calibri"/>
          <w:caps w:val="0"/>
          <w:sz w:val="28"/>
          <w:szCs w:val="28"/>
        </w:rPr>
        <w:t>-</w:t>
      </w:r>
      <w:r w:rsidR="003040FF">
        <w:rPr>
          <w:rFonts w:eastAsia="Calibri"/>
          <w:caps w:val="0"/>
          <w:sz w:val="28"/>
          <w:szCs w:val="28"/>
        </w:rPr>
        <w:t>2</w:t>
      </w:r>
      <w:r w:rsidR="006F2A97">
        <w:rPr>
          <w:rFonts w:eastAsia="Calibri"/>
          <w:caps w:val="0"/>
          <w:sz w:val="28"/>
          <w:szCs w:val="28"/>
        </w:rPr>
        <w:t>7</w:t>
      </w:r>
      <w:r w:rsidRPr="001C3FA4">
        <w:rPr>
          <w:rFonts w:eastAsia="Calibri"/>
          <w:caps w:val="0"/>
          <w:sz w:val="28"/>
          <w:szCs w:val="28"/>
        </w:rPr>
        <w:t xml:space="preserve">. </w:t>
      </w:r>
    </w:p>
    <w:p w14:paraId="65385899" w14:textId="606305DA" w:rsidR="00FA775D" w:rsidRPr="00545C39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Cs w:val="24"/>
        </w:rPr>
      </w:pPr>
      <w:r w:rsidRPr="001C3FA4">
        <w:rPr>
          <w:rFonts w:eastAsia="Calibri"/>
          <w:caps w:val="0"/>
          <w:sz w:val="28"/>
          <w:szCs w:val="28"/>
        </w:rPr>
        <w:t>Projekt</w:t>
      </w:r>
      <w:r w:rsidR="006F2A97">
        <w:rPr>
          <w:rFonts w:eastAsia="Calibri"/>
          <w:caps w:val="0"/>
          <w:sz w:val="28"/>
          <w:szCs w:val="28"/>
        </w:rPr>
        <w:t>ų</w:t>
      </w:r>
      <w:r w:rsidRPr="001C3FA4">
        <w:rPr>
          <w:rFonts w:eastAsia="Calibri"/>
          <w:caps w:val="0"/>
          <w:sz w:val="28"/>
          <w:szCs w:val="28"/>
        </w:rPr>
        <w:t xml:space="preserve"> viešo svarstymo rezultatų aptarimas vyks </w:t>
      </w:r>
      <w:r w:rsidR="004F0757">
        <w:rPr>
          <w:rFonts w:eastAsia="Calibri"/>
          <w:caps w:val="0"/>
          <w:sz w:val="28"/>
          <w:szCs w:val="28"/>
        </w:rPr>
        <w:t>202</w:t>
      </w:r>
      <w:r w:rsidR="003040FF">
        <w:rPr>
          <w:rFonts w:eastAsia="Calibri"/>
          <w:caps w:val="0"/>
          <w:sz w:val="28"/>
          <w:szCs w:val="28"/>
        </w:rPr>
        <w:t>5</w:t>
      </w:r>
      <w:r w:rsidR="004F0757">
        <w:rPr>
          <w:rFonts w:eastAsia="Calibri"/>
          <w:caps w:val="0"/>
          <w:sz w:val="28"/>
          <w:szCs w:val="28"/>
        </w:rPr>
        <w:t>-</w:t>
      </w:r>
      <w:r w:rsidR="003040FF">
        <w:rPr>
          <w:rFonts w:eastAsia="Calibri"/>
          <w:caps w:val="0"/>
          <w:sz w:val="28"/>
          <w:szCs w:val="28"/>
        </w:rPr>
        <w:t>07</w:t>
      </w:r>
      <w:r w:rsidR="004F0757">
        <w:rPr>
          <w:rFonts w:eastAsia="Calibri"/>
          <w:caps w:val="0"/>
          <w:sz w:val="28"/>
          <w:szCs w:val="28"/>
        </w:rPr>
        <w:t>-</w:t>
      </w:r>
      <w:r w:rsidR="006F2A97">
        <w:rPr>
          <w:rFonts w:eastAsia="Calibri"/>
          <w:caps w:val="0"/>
          <w:sz w:val="28"/>
          <w:szCs w:val="28"/>
        </w:rPr>
        <w:t>10</w:t>
      </w:r>
      <w:r w:rsidRPr="001C3FA4">
        <w:rPr>
          <w:rFonts w:eastAsia="Calibri"/>
          <w:caps w:val="0"/>
          <w:sz w:val="28"/>
          <w:szCs w:val="28"/>
        </w:rPr>
        <w:t xml:space="preserve"> Skyriuje adresu Birutės g. 27, Trakai, </w:t>
      </w:r>
      <w:r w:rsidR="004F0757">
        <w:rPr>
          <w:rFonts w:eastAsia="Calibri"/>
          <w:caps w:val="0"/>
          <w:sz w:val="28"/>
          <w:szCs w:val="28"/>
        </w:rPr>
        <w:t>5</w:t>
      </w:r>
      <w:r w:rsidRPr="001C3FA4">
        <w:rPr>
          <w:rFonts w:eastAsia="Calibri"/>
          <w:caps w:val="0"/>
          <w:sz w:val="28"/>
          <w:szCs w:val="28"/>
        </w:rPr>
        <w:t xml:space="preserve"> kab.</w:t>
      </w:r>
    </w:p>
    <w:p w14:paraId="0DA577B8" w14:textId="77777777" w:rsidR="002B3C16" w:rsidRDefault="002B3C16" w:rsidP="00EA7CE3">
      <w:pPr>
        <w:jc w:val="both"/>
        <w:rPr>
          <w:caps w:val="0"/>
        </w:rPr>
      </w:pPr>
    </w:p>
    <w:p w14:paraId="6A5BCA6F" w14:textId="471FE69C" w:rsidR="00BA6D30" w:rsidRDefault="00BA6D30" w:rsidP="0086129C">
      <w:pPr>
        <w:jc w:val="both"/>
        <w:rPr>
          <w:caps w:val="0"/>
        </w:rPr>
      </w:pPr>
      <w:r w:rsidRPr="00BA6D30">
        <w:rPr>
          <w:caps w:val="0"/>
        </w:rPr>
        <w:t xml:space="preserve">                         </w:t>
      </w:r>
    </w:p>
    <w:p w14:paraId="2E8BE012" w14:textId="77777777" w:rsidR="00BA6D30" w:rsidRPr="0086129C" w:rsidRDefault="00BA6D30" w:rsidP="0086129C">
      <w:pPr>
        <w:jc w:val="both"/>
        <w:rPr>
          <w:caps w:val="0"/>
        </w:rPr>
      </w:pPr>
    </w:p>
    <w:sectPr w:rsidR="00BA6D30" w:rsidRPr="0086129C" w:rsidSect="00F13114">
      <w:headerReference w:type="even" r:id="rId11"/>
      <w:footerReference w:type="even" r:id="rId12"/>
      <w:footerReference w:type="default" r:id="rId13"/>
      <w:pgSz w:w="11907" w:h="16840" w:code="9"/>
      <w:pgMar w:top="567" w:right="567" w:bottom="340" w:left="1304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52A4C" w14:textId="77777777" w:rsidR="008C2090" w:rsidRDefault="008C2090">
      <w:r>
        <w:separator/>
      </w:r>
    </w:p>
  </w:endnote>
  <w:endnote w:type="continuationSeparator" w:id="0">
    <w:p w14:paraId="0454ED17" w14:textId="77777777" w:rsidR="008C2090" w:rsidRDefault="008C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2" w14:textId="77777777" w:rsidR="00CE013D" w:rsidRDefault="00CE013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880E3" w14:textId="77777777" w:rsidR="00CE013D" w:rsidRDefault="00CE01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4" w14:textId="77777777" w:rsidR="00CE013D" w:rsidRDefault="00CE013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B4F3E" w14:textId="77777777" w:rsidR="008C2090" w:rsidRDefault="008C2090">
      <w:r>
        <w:separator/>
      </w:r>
    </w:p>
  </w:footnote>
  <w:footnote w:type="continuationSeparator" w:id="0">
    <w:p w14:paraId="5F74FCA4" w14:textId="77777777" w:rsidR="008C2090" w:rsidRDefault="008C2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DE" w14:textId="77777777" w:rsidR="00CE013D" w:rsidRDefault="00CE01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880DF" w14:textId="77777777" w:rsidR="00CE013D" w:rsidRDefault="00CE01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158A"/>
    <w:multiLevelType w:val="multilevel"/>
    <w:tmpl w:val="2DA0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013CA4"/>
    <w:multiLevelType w:val="hybridMultilevel"/>
    <w:tmpl w:val="DC649E12"/>
    <w:lvl w:ilvl="0" w:tplc="0427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9488301">
    <w:abstractNumId w:val="1"/>
  </w:num>
  <w:num w:numId="2" w16cid:durableId="368724208">
    <w:abstractNumId w:val="3"/>
  </w:num>
  <w:num w:numId="3" w16cid:durableId="1500609117">
    <w:abstractNumId w:val="0"/>
  </w:num>
  <w:num w:numId="4" w16cid:durableId="14147363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proofState w:spelling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6B24"/>
    <w:rsid w:val="00013376"/>
    <w:rsid w:val="00014A66"/>
    <w:rsid w:val="00014EE6"/>
    <w:rsid w:val="00025796"/>
    <w:rsid w:val="00027F84"/>
    <w:rsid w:val="00035119"/>
    <w:rsid w:val="00036F0A"/>
    <w:rsid w:val="00037323"/>
    <w:rsid w:val="00040523"/>
    <w:rsid w:val="00050723"/>
    <w:rsid w:val="00051763"/>
    <w:rsid w:val="000543F1"/>
    <w:rsid w:val="00061BE3"/>
    <w:rsid w:val="000633D0"/>
    <w:rsid w:val="00065BF9"/>
    <w:rsid w:val="000672B5"/>
    <w:rsid w:val="00067E9F"/>
    <w:rsid w:val="00071EFF"/>
    <w:rsid w:val="00072A34"/>
    <w:rsid w:val="000826A3"/>
    <w:rsid w:val="00091133"/>
    <w:rsid w:val="000A4D1C"/>
    <w:rsid w:val="000A5D7B"/>
    <w:rsid w:val="000A6A87"/>
    <w:rsid w:val="000B27A1"/>
    <w:rsid w:val="000C6D2C"/>
    <w:rsid w:val="000D7E37"/>
    <w:rsid w:val="000E4543"/>
    <w:rsid w:val="000F26E8"/>
    <w:rsid w:val="000F2790"/>
    <w:rsid w:val="000F31B6"/>
    <w:rsid w:val="00105EBC"/>
    <w:rsid w:val="00111AB4"/>
    <w:rsid w:val="001165DF"/>
    <w:rsid w:val="00134FE1"/>
    <w:rsid w:val="00135DDF"/>
    <w:rsid w:val="0013708C"/>
    <w:rsid w:val="001374E3"/>
    <w:rsid w:val="001414BC"/>
    <w:rsid w:val="00145F3F"/>
    <w:rsid w:val="001533D9"/>
    <w:rsid w:val="00156454"/>
    <w:rsid w:val="00157257"/>
    <w:rsid w:val="0016268B"/>
    <w:rsid w:val="0017047B"/>
    <w:rsid w:val="00173EF6"/>
    <w:rsid w:val="001750A3"/>
    <w:rsid w:val="001808BB"/>
    <w:rsid w:val="00185376"/>
    <w:rsid w:val="0018637B"/>
    <w:rsid w:val="00186A02"/>
    <w:rsid w:val="001870E0"/>
    <w:rsid w:val="001A17A4"/>
    <w:rsid w:val="001A4C4E"/>
    <w:rsid w:val="001A52DC"/>
    <w:rsid w:val="001C1176"/>
    <w:rsid w:val="001C2E26"/>
    <w:rsid w:val="001C3A83"/>
    <w:rsid w:val="001C3FA4"/>
    <w:rsid w:val="001C49C6"/>
    <w:rsid w:val="001D0982"/>
    <w:rsid w:val="001D336A"/>
    <w:rsid w:val="001D4C58"/>
    <w:rsid w:val="001D6F69"/>
    <w:rsid w:val="001E00AE"/>
    <w:rsid w:val="001E5CCC"/>
    <w:rsid w:val="001F08AF"/>
    <w:rsid w:val="001F132D"/>
    <w:rsid w:val="001F39D5"/>
    <w:rsid w:val="00200273"/>
    <w:rsid w:val="00201CD5"/>
    <w:rsid w:val="00205D21"/>
    <w:rsid w:val="002065AE"/>
    <w:rsid w:val="002070E9"/>
    <w:rsid w:val="00207DF0"/>
    <w:rsid w:val="00210734"/>
    <w:rsid w:val="00211CBC"/>
    <w:rsid w:val="002129EC"/>
    <w:rsid w:val="00213000"/>
    <w:rsid w:val="00213240"/>
    <w:rsid w:val="00213C38"/>
    <w:rsid w:val="0021536A"/>
    <w:rsid w:val="002307D9"/>
    <w:rsid w:val="00231A58"/>
    <w:rsid w:val="00234CBD"/>
    <w:rsid w:val="00236C10"/>
    <w:rsid w:val="002402F0"/>
    <w:rsid w:val="00245A2F"/>
    <w:rsid w:val="00252CC6"/>
    <w:rsid w:val="00266D0C"/>
    <w:rsid w:val="00270AFC"/>
    <w:rsid w:val="00270D79"/>
    <w:rsid w:val="00273B16"/>
    <w:rsid w:val="00274837"/>
    <w:rsid w:val="00275FB8"/>
    <w:rsid w:val="0028177F"/>
    <w:rsid w:val="00283BE9"/>
    <w:rsid w:val="00284C16"/>
    <w:rsid w:val="00286DF6"/>
    <w:rsid w:val="00286F8B"/>
    <w:rsid w:val="002873D1"/>
    <w:rsid w:val="00293884"/>
    <w:rsid w:val="00295DE1"/>
    <w:rsid w:val="002A1D06"/>
    <w:rsid w:val="002A503B"/>
    <w:rsid w:val="002B07D8"/>
    <w:rsid w:val="002B3C16"/>
    <w:rsid w:val="002C12FD"/>
    <w:rsid w:val="002C583C"/>
    <w:rsid w:val="002E3CA4"/>
    <w:rsid w:val="002E3F2E"/>
    <w:rsid w:val="002E7EF1"/>
    <w:rsid w:val="002F7B4B"/>
    <w:rsid w:val="003040FF"/>
    <w:rsid w:val="00306616"/>
    <w:rsid w:val="00306DA9"/>
    <w:rsid w:val="0031214C"/>
    <w:rsid w:val="00313178"/>
    <w:rsid w:val="0031383D"/>
    <w:rsid w:val="00316D3E"/>
    <w:rsid w:val="00317D22"/>
    <w:rsid w:val="003304CE"/>
    <w:rsid w:val="00332EB2"/>
    <w:rsid w:val="003334EA"/>
    <w:rsid w:val="00334CBD"/>
    <w:rsid w:val="003369C0"/>
    <w:rsid w:val="003419B3"/>
    <w:rsid w:val="00343524"/>
    <w:rsid w:val="00344785"/>
    <w:rsid w:val="003475AE"/>
    <w:rsid w:val="0035041E"/>
    <w:rsid w:val="0035468A"/>
    <w:rsid w:val="003671BA"/>
    <w:rsid w:val="0036740F"/>
    <w:rsid w:val="00367D78"/>
    <w:rsid w:val="00371159"/>
    <w:rsid w:val="003728B1"/>
    <w:rsid w:val="0037376D"/>
    <w:rsid w:val="0038069B"/>
    <w:rsid w:val="0039205B"/>
    <w:rsid w:val="003A5564"/>
    <w:rsid w:val="003A7107"/>
    <w:rsid w:val="003B6BC1"/>
    <w:rsid w:val="003C7CEE"/>
    <w:rsid w:val="003D32DD"/>
    <w:rsid w:val="003E40CA"/>
    <w:rsid w:val="003F7017"/>
    <w:rsid w:val="00400C87"/>
    <w:rsid w:val="00405824"/>
    <w:rsid w:val="004211F9"/>
    <w:rsid w:val="0043285F"/>
    <w:rsid w:val="00434429"/>
    <w:rsid w:val="00434EB0"/>
    <w:rsid w:val="004370D2"/>
    <w:rsid w:val="00440DDD"/>
    <w:rsid w:val="00450239"/>
    <w:rsid w:val="004524FB"/>
    <w:rsid w:val="00452FE4"/>
    <w:rsid w:val="00454CB6"/>
    <w:rsid w:val="00455287"/>
    <w:rsid w:val="00461E9C"/>
    <w:rsid w:val="00462885"/>
    <w:rsid w:val="00463740"/>
    <w:rsid w:val="00466ABB"/>
    <w:rsid w:val="00472831"/>
    <w:rsid w:val="00474675"/>
    <w:rsid w:val="00482AEA"/>
    <w:rsid w:val="00484B49"/>
    <w:rsid w:val="0048765F"/>
    <w:rsid w:val="004904A0"/>
    <w:rsid w:val="004952BD"/>
    <w:rsid w:val="00495625"/>
    <w:rsid w:val="004A3A89"/>
    <w:rsid w:val="004A6916"/>
    <w:rsid w:val="004B4453"/>
    <w:rsid w:val="004C1159"/>
    <w:rsid w:val="004C1C57"/>
    <w:rsid w:val="004C1D01"/>
    <w:rsid w:val="004C360B"/>
    <w:rsid w:val="004C7E21"/>
    <w:rsid w:val="004D444E"/>
    <w:rsid w:val="004E0E32"/>
    <w:rsid w:val="004E5306"/>
    <w:rsid w:val="004F0757"/>
    <w:rsid w:val="004F3075"/>
    <w:rsid w:val="00512626"/>
    <w:rsid w:val="00512DF1"/>
    <w:rsid w:val="00513D6A"/>
    <w:rsid w:val="00526174"/>
    <w:rsid w:val="00527214"/>
    <w:rsid w:val="00533BED"/>
    <w:rsid w:val="00536B71"/>
    <w:rsid w:val="005428AE"/>
    <w:rsid w:val="005448D6"/>
    <w:rsid w:val="00545C39"/>
    <w:rsid w:val="00550D23"/>
    <w:rsid w:val="00551CD6"/>
    <w:rsid w:val="00551DB3"/>
    <w:rsid w:val="005577F3"/>
    <w:rsid w:val="005603DB"/>
    <w:rsid w:val="0056636A"/>
    <w:rsid w:val="00570FB0"/>
    <w:rsid w:val="005812F1"/>
    <w:rsid w:val="00583EFA"/>
    <w:rsid w:val="00584065"/>
    <w:rsid w:val="00585496"/>
    <w:rsid w:val="005916FA"/>
    <w:rsid w:val="005955E9"/>
    <w:rsid w:val="005A787F"/>
    <w:rsid w:val="005B098B"/>
    <w:rsid w:val="005B3DCD"/>
    <w:rsid w:val="005B7E48"/>
    <w:rsid w:val="005D244B"/>
    <w:rsid w:val="005D5BDE"/>
    <w:rsid w:val="005D7923"/>
    <w:rsid w:val="005E4A0A"/>
    <w:rsid w:val="005E53ED"/>
    <w:rsid w:val="005F4931"/>
    <w:rsid w:val="005F4A26"/>
    <w:rsid w:val="005F63CD"/>
    <w:rsid w:val="00606CC3"/>
    <w:rsid w:val="006168C9"/>
    <w:rsid w:val="006179BD"/>
    <w:rsid w:val="006222F3"/>
    <w:rsid w:val="006409A1"/>
    <w:rsid w:val="00642211"/>
    <w:rsid w:val="0064307F"/>
    <w:rsid w:val="00644971"/>
    <w:rsid w:val="0065403C"/>
    <w:rsid w:val="00654F20"/>
    <w:rsid w:val="00655CE1"/>
    <w:rsid w:val="00656013"/>
    <w:rsid w:val="006712C5"/>
    <w:rsid w:val="00681952"/>
    <w:rsid w:val="00681ADE"/>
    <w:rsid w:val="00684304"/>
    <w:rsid w:val="0069081F"/>
    <w:rsid w:val="00697448"/>
    <w:rsid w:val="006A015A"/>
    <w:rsid w:val="006A7467"/>
    <w:rsid w:val="006B0838"/>
    <w:rsid w:val="006B0B05"/>
    <w:rsid w:val="006B1608"/>
    <w:rsid w:val="006B26A8"/>
    <w:rsid w:val="006B4AC7"/>
    <w:rsid w:val="006C0DAA"/>
    <w:rsid w:val="006C194A"/>
    <w:rsid w:val="006C355A"/>
    <w:rsid w:val="006D2095"/>
    <w:rsid w:val="006D58A2"/>
    <w:rsid w:val="006D6522"/>
    <w:rsid w:val="006E00D4"/>
    <w:rsid w:val="006E3B71"/>
    <w:rsid w:val="006F1A1A"/>
    <w:rsid w:val="006F24FB"/>
    <w:rsid w:val="006F2A97"/>
    <w:rsid w:val="006F46C6"/>
    <w:rsid w:val="006F6202"/>
    <w:rsid w:val="006F6FEB"/>
    <w:rsid w:val="00707827"/>
    <w:rsid w:val="00716D59"/>
    <w:rsid w:val="00720049"/>
    <w:rsid w:val="007224AF"/>
    <w:rsid w:val="00722583"/>
    <w:rsid w:val="00724701"/>
    <w:rsid w:val="00725B16"/>
    <w:rsid w:val="00726530"/>
    <w:rsid w:val="00732066"/>
    <w:rsid w:val="00733EB3"/>
    <w:rsid w:val="00742DED"/>
    <w:rsid w:val="0075068B"/>
    <w:rsid w:val="00751E00"/>
    <w:rsid w:val="00752E2E"/>
    <w:rsid w:val="00761C12"/>
    <w:rsid w:val="007642D8"/>
    <w:rsid w:val="0076708D"/>
    <w:rsid w:val="00770EF0"/>
    <w:rsid w:val="0077154C"/>
    <w:rsid w:val="007718EA"/>
    <w:rsid w:val="00774AA3"/>
    <w:rsid w:val="0077777B"/>
    <w:rsid w:val="00783468"/>
    <w:rsid w:val="00783818"/>
    <w:rsid w:val="00786714"/>
    <w:rsid w:val="00786966"/>
    <w:rsid w:val="00790296"/>
    <w:rsid w:val="00792BE5"/>
    <w:rsid w:val="007963AC"/>
    <w:rsid w:val="00797EED"/>
    <w:rsid w:val="007A4236"/>
    <w:rsid w:val="007B372F"/>
    <w:rsid w:val="007C4E3A"/>
    <w:rsid w:val="007C7D52"/>
    <w:rsid w:val="007D26FA"/>
    <w:rsid w:val="007E0ADA"/>
    <w:rsid w:val="007E2981"/>
    <w:rsid w:val="007E4228"/>
    <w:rsid w:val="007F323B"/>
    <w:rsid w:val="007F3641"/>
    <w:rsid w:val="007F3678"/>
    <w:rsid w:val="007F6195"/>
    <w:rsid w:val="007F68A5"/>
    <w:rsid w:val="008020F3"/>
    <w:rsid w:val="00815614"/>
    <w:rsid w:val="00816B69"/>
    <w:rsid w:val="0082557D"/>
    <w:rsid w:val="00826D47"/>
    <w:rsid w:val="00836E81"/>
    <w:rsid w:val="00837008"/>
    <w:rsid w:val="0084136F"/>
    <w:rsid w:val="00842432"/>
    <w:rsid w:val="00842E6B"/>
    <w:rsid w:val="008456FC"/>
    <w:rsid w:val="008460A0"/>
    <w:rsid w:val="00847AF7"/>
    <w:rsid w:val="008520FC"/>
    <w:rsid w:val="00855C3F"/>
    <w:rsid w:val="00857FA7"/>
    <w:rsid w:val="00860C8E"/>
    <w:rsid w:val="0086129C"/>
    <w:rsid w:val="008621F7"/>
    <w:rsid w:val="00862AED"/>
    <w:rsid w:val="0087048A"/>
    <w:rsid w:val="00876883"/>
    <w:rsid w:val="00880530"/>
    <w:rsid w:val="00882655"/>
    <w:rsid w:val="008842F0"/>
    <w:rsid w:val="00886B59"/>
    <w:rsid w:val="00892400"/>
    <w:rsid w:val="008930D9"/>
    <w:rsid w:val="00894F53"/>
    <w:rsid w:val="008A4112"/>
    <w:rsid w:val="008A4DF1"/>
    <w:rsid w:val="008A5483"/>
    <w:rsid w:val="008A7198"/>
    <w:rsid w:val="008B2B6C"/>
    <w:rsid w:val="008C19EB"/>
    <w:rsid w:val="008C2090"/>
    <w:rsid w:val="008C4001"/>
    <w:rsid w:val="008C425A"/>
    <w:rsid w:val="008D1C4C"/>
    <w:rsid w:val="008D58A2"/>
    <w:rsid w:val="008D5D6B"/>
    <w:rsid w:val="008D6C25"/>
    <w:rsid w:val="008F4080"/>
    <w:rsid w:val="00900DA1"/>
    <w:rsid w:val="009056E8"/>
    <w:rsid w:val="00907BEC"/>
    <w:rsid w:val="0091333B"/>
    <w:rsid w:val="00915E42"/>
    <w:rsid w:val="009203E6"/>
    <w:rsid w:val="00923A5B"/>
    <w:rsid w:val="009270EF"/>
    <w:rsid w:val="0093025F"/>
    <w:rsid w:val="00931771"/>
    <w:rsid w:val="009375BE"/>
    <w:rsid w:val="009460AC"/>
    <w:rsid w:val="00956ACB"/>
    <w:rsid w:val="00961A5A"/>
    <w:rsid w:val="00971868"/>
    <w:rsid w:val="00976C53"/>
    <w:rsid w:val="009873EC"/>
    <w:rsid w:val="009901D5"/>
    <w:rsid w:val="00991336"/>
    <w:rsid w:val="0099133C"/>
    <w:rsid w:val="00991A6C"/>
    <w:rsid w:val="0099302D"/>
    <w:rsid w:val="0099473E"/>
    <w:rsid w:val="00995DE9"/>
    <w:rsid w:val="00996031"/>
    <w:rsid w:val="009B43D6"/>
    <w:rsid w:val="009C039C"/>
    <w:rsid w:val="009C1D43"/>
    <w:rsid w:val="009C5238"/>
    <w:rsid w:val="009C67EA"/>
    <w:rsid w:val="009C73C8"/>
    <w:rsid w:val="009C746C"/>
    <w:rsid w:val="009D64BB"/>
    <w:rsid w:val="009E0142"/>
    <w:rsid w:val="009E132E"/>
    <w:rsid w:val="009E33CB"/>
    <w:rsid w:val="009F02C6"/>
    <w:rsid w:val="009F3D32"/>
    <w:rsid w:val="009F59EA"/>
    <w:rsid w:val="009F79D8"/>
    <w:rsid w:val="00A0151B"/>
    <w:rsid w:val="00A07422"/>
    <w:rsid w:val="00A12201"/>
    <w:rsid w:val="00A126D5"/>
    <w:rsid w:val="00A13963"/>
    <w:rsid w:val="00A14D17"/>
    <w:rsid w:val="00A23D71"/>
    <w:rsid w:val="00A325D3"/>
    <w:rsid w:val="00A35820"/>
    <w:rsid w:val="00A40B7B"/>
    <w:rsid w:val="00A46DDA"/>
    <w:rsid w:val="00A5050F"/>
    <w:rsid w:val="00A51450"/>
    <w:rsid w:val="00A515D8"/>
    <w:rsid w:val="00A546D0"/>
    <w:rsid w:val="00A54C6B"/>
    <w:rsid w:val="00A55E31"/>
    <w:rsid w:val="00A563F4"/>
    <w:rsid w:val="00A570C8"/>
    <w:rsid w:val="00A609BE"/>
    <w:rsid w:val="00A60E22"/>
    <w:rsid w:val="00A61DDF"/>
    <w:rsid w:val="00A66A79"/>
    <w:rsid w:val="00A724AD"/>
    <w:rsid w:val="00A738C2"/>
    <w:rsid w:val="00A75703"/>
    <w:rsid w:val="00A75E02"/>
    <w:rsid w:val="00A824A3"/>
    <w:rsid w:val="00A84B3F"/>
    <w:rsid w:val="00A94081"/>
    <w:rsid w:val="00AA7F73"/>
    <w:rsid w:val="00AB6A12"/>
    <w:rsid w:val="00AC20EA"/>
    <w:rsid w:val="00AC2137"/>
    <w:rsid w:val="00AC3A31"/>
    <w:rsid w:val="00AD5859"/>
    <w:rsid w:val="00AE4B74"/>
    <w:rsid w:val="00AE67BF"/>
    <w:rsid w:val="00AE6D55"/>
    <w:rsid w:val="00AF1BE3"/>
    <w:rsid w:val="00B02852"/>
    <w:rsid w:val="00B033AB"/>
    <w:rsid w:val="00B038F9"/>
    <w:rsid w:val="00B03FD9"/>
    <w:rsid w:val="00B047F0"/>
    <w:rsid w:val="00B04B48"/>
    <w:rsid w:val="00B209CA"/>
    <w:rsid w:val="00B32B7D"/>
    <w:rsid w:val="00B33213"/>
    <w:rsid w:val="00B37B8F"/>
    <w:rsid w:val="00B443F2"/>
    <w:rsid w:val="00B45102"/>
    <w:rsid w:val="00B45B34"/>
    <w:rsid w:val="00B56B12"/>
    <w:rsid w:val="00B62921"/>
    <w:rsid w:val="00B70A3E"/>
    <w:rsid w:val="00B72357"/>
    <w:rsid w:val="00B741A2"/>
    <w:rsid w:val="00B7794C"/>
    <w:rsid w:val="00B80D9D"/>
    <w:rsid w:val="00B9115C"/>
    <w:rsid w:val="00B94184"/>
    <w:rsid w:val="00B948AB"/>
    <w:rsid w:val="00BA0F3A"/>
    <w:rsid w:val="00BA2249"/>
    <w:rsid w:val="00BA6D30"/>
    <w:rsid w:val="00BB406B"/>
    <w:rsid w:val="00BB4DBA"/>
    <w:rsid w:val="00BC4AA4"/>
    <w:rsid w:val="00BD02C7"/>
    <w:rsid w:val="00BD0614"/>
    <w:rsid w:val="00BD2C3E"/>
    <w:rsid w:val="00BD7B65"/>
    <w:rsid w:val="00BE4F05"/>
    <w:rsid w:val="00BF47AE"/>
    <w:rsid w:val="00BF5C19"/>
    <w:rsid w:val="00C01201"/>
    <w:rsid w:val="00C051B2"/>
    <w:rsid w:val="00C12696"/>
    <w:rsid w:val="00C13BEC"/>
    <w:rsid w:val="00C22C4E"/>
    <w:rsid w:val="00C25F21"/>
    <w:rsid w:val="00C30B52"/>
    <w:rsid w:val="00C30F6A"/>
    <w:rsid w:val="00C31819"/>
    <w:rsid w:val="00C41E87"/>
    <w:rsid w:val="00C44B90"/>
    <w:rsid w:val="00C46A8B"/>
    <w:rsid w:val="00C47AFF"/>
    <w:rsid w:val="00C51834"/>
    <w:rsid w:val="00C5211F"/>
    <w:rsid w:val="00C55500"/>
    <w:rsid w:val="00C57AEA"/>
    <w:rsid w:val="00C61443"/>
    <w:rsid w:val="00C62154"/>
    <w:rsid w:val="00C65AB8"/>
    <w:rsid w:val="00C71A91"/>
    <w:rsid w:val="00C72AFA"/>
    <w:rsid w:val="00C80FA8"/>
    <w:rsid w:val="00C87205"/>
    <w:rsid w:val="00C90725"/>
    <w:rsid w:val="00C92E07"/>
    <w:rsid w:val="00CA0AAE"/>
    <w:rsid w:val="00CA1D73"/>
    <w:rsid w:val="00CA4FA0"/>
    <w:rsid w:val="00CB0187"/>
    <w:rsid w:val="00CB1DD8"/>
    <w:rsid w:val="00CB49AC"/>
    <w:rsid w:val="00CC25B8"/>
    <w:rsid w:val="00CC437A"/>
    <w:rsid w:val="00CC4C3E"/>
    <w:rsid w:val="00CD5133"/>
    <w:rsid w:val="00CE013D"/>
    <w:rsid w:val="00CF0CD0"/>
    <w:rsid w:val="00CF1A03"/>
    <w:rsid w:val="00CF4166"/>
    <w:rsid w:val="00CF6A33"/>
    <w:rsid w:val="00D06F4C"/>
    <w:rsid w:val="00D11D12"/>
    <w:rsid w:val="00D13B32"/>
    <w:rsid w:val="00D15AA8"/>
    <w:rsid w:val="00D30D2E"/>
    <w:rsid w:val="00D363C5"/>
    <w:rsid w:val="00D40F24"/>
    <w:rsid w:val="00D41824"/>
    <w:rsid w:val="00D42D8B"/>
    <w:rsid w:val="00D437DA"/>
    <w:rsid w:val="00D4616D"/>
    <w:rsid w:val="00D52484"/>
    <w:rsid w:val="00D6382A"/>
    <w:rsid w:val="00D6394E"/>
    <w:rsid w:val="00D72219"/>
    <w:rsid w:val="00D740B1"/>
    <w:rsid w:val="00D839C5"/>
    <w:rsid w:val="00D85E2B"/>
    <w:rsid w:val="00D90D3D"/>
    <w:rsid w:val="00D91ED8"/>
    <w:rsid w:val="00DA3AFE"/>
    <w:rsid w:val="00DA4B7A"/>
    <w:rsid w:val="00DA5C33"/>
    <w:rsid w:val="00DA7CEF"/>
    <w:rsid w:val="00DB056F"/>
    <w:rsid w:val="00DB27C3"/>
    <w:rsid w:val="00DB51BF"/>
    <w:rsid w:val="00DB5306"/>
    <w:rsid w:val="00DB701F"/>
    <w:rsid w:val="00DC526C"/>
    <w:rsid w:val="00DD242E"/>
    <w:rsid w:val="00DD4973"/>
    <w:rsid w:val="00DD50C0"/>
    <w:rsid w:val="00DD5593"/>
    <w:rsid w:val="00DD66A0"/>
    <w:rsid w:val="00DE3726"/>
    <w:rsid w:val="00DE72F7"/>
    <w:rsid w:val="00DF44D4"/>
    <w:rsid w:val="00DF6659"/>
    <w:rsid w:val="00E00297"/>
    <w:rsid w:val="00E03E5B"/>
    <w:rsid w:val="00E04CC2"/>
    <w:rsid w:val="00E07A97"/>
    <w:rsid w:val="00E101FD"/>
    <w:rsid w:val="00E2720B"/>
    <w:rsid w:val="00E2766F"/>
    <w:rsid w:val="00E27ECF"/>
    <w:rsid w:val="00E32469"/>
    <w:rsid w:val="00E32AF0"/>
    <w:rsid w:val="00E32CFB"/>
    <w:rsid w:val="00E348EB"/>
    <w:rsid w:val="00E365E9"/>
    <w:rsid w:val="00E36A8D"/>
    <w:rsid w:val="00E375B5"/>
    <w:rsid w:val="00E376E2"/>
    <w:rsid w:val="00E4050B"/>
    <w:rsid w:val="00E44DBA"/>
    <w:rsid w:val="00E46208"/>
    <w:rsid w:val="00E500E2"/>
    <w:rsid w:val="00E56A1B"/>
    <w:rsid w:val="00E65180"/>
    <w:rsid w:val="00E665C3"/>
    <w:rsid w:val="00E74429"/>
    <w:rsid w:val="00E7446B"/>
    <w:rsid w:val="00E756F8"/>
    <w:rsid w:val="00E775D0"/>
    <w:rsid w:val="00E8071E"/>
    <w:rsid w:val="00E84548"/>
    <w:rsid w:val="00EA2D3B"/>
    <w:rsid w:val="00EA3A72"/>
    <w:rsid w:val="00EA703E"/>
    <w:rsid w:val="00EA7CE3"/>
    <w:rsid w:val="00EB168F"/>
    <w:rsid w:val="00EB1F87"/>
    <w:rsid w:val="00EB2F84"/>
    <w:rsid w:val="00EB3E90"/>
    <w:rsid w:val="00EB7487"/>
    <w:rsid w:val="00EC195B"/>
    <w:rsid w:val="00EC464C"/>
    <w:rsid w:val="00ED1602"/>
    <w:rsid w:val="00ED2137"/>
    <w:rsid w:val="00ED668E"/>
    <w:rsid w:val="00ED7827"/>
    <w:rsid w:val="00ED7D0B"/>
    <w:rsid w:val="00EE4F82"/>
    <w:rsid w:val="00EF4827"/>
    <w:rsid w:val="00EF6C8A"/>
    <w:rsid w:val="00F02CAD"/>
    <w:rsid w:val="00F03261"/>
    <w:rsid w:val="00F04C0B"/>
    <w:rsid w:val="00F13114"/>
    <w:rsid w:val="00F17EB2"/>
    <w:rsid w:val="00F21AD7"/>
    <w:rsid w:val="00F241D9"/>
    <w:rsid w:val="00F37CFF"/>
    <w:rsid w:val="00F401C6"/>
    <w:rsid w:val="00F459FE"/>
    <w:rsid w:val="00F5110F"/>
    <w:rsid w:val="00F520A8"/>
    <w:rsid w:val="00F56451"/>
    <w:rsid w:val="00F57532"/>
    <w:rsid w:val="00F6775A"/>
    <w:rsid w:val="00F72087"/>
    <w:rsid w:val="00F7399C"/>
    <w:rsid w:val="00F74133"/>
    <w:rsid w:val="00F83CB6"/>
    <w:rsid w:val="00F85486"/>
    <w:rsid w:val="00F93DA0"/>
    <w:rsid w:val="00F9686A"/>
    <w:rsid w:val="00FA3C02"/>
    <w:rsid w:val="00FA64B2"/>
    <w:rsid w:val="00FA6F3A"/>
    <w:rsid w:val="00FA775D"/>
    <w:rsid w:val="00FB406E"/>
    <w:rsid w:val="00FB6894"/>
    <w:rsid w:val="00FD15CF"/>
    <w:rsid w:val="00FE008C"/>
    <w:rsid w:val="00FE1B3D"/>
    <w:rsid w:val="00FE58DE"/>
    <w:rsid w:val="00FF22B3"/>
    <w:rsid w:val="00FF4A04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88075"/>
  <w15:docId w15:val="{D6D0BC56-0C55-40BA-BEB9-700E4C93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aps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aliases w:val="Diagrama,Char, Diagrama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aliases w:val="Diagrama Char,Char Char, Diagrama Char"/>
    <w:link w:val="Header"/>
    <w:uiPriority w:val="99"/>
    <w:rsid w:val="00655CE1"/>
    <w:rPr>
      <w:caps/>
      <w:sz w:val="24"/>
      <w:lang w:eastAsia="en-US"/>
    </w:rPr>
  </w:style>
  <w:style w:type="paragraph" w:customStyle="1" w:styleId="Apacia">
    <w:name w:val="Apacia"/>
    <w:basedOn w:val="Normal"/>
    <w:qFormat/>
    <w:rsid w:val="009375BE"/>
    <w:rPr>
      <w:caps w:val="0"/>
      <w:sz w:val="20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072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50723"/>
    <w:rPr>
      <w:caps/>
      <w:sz w:val="24"/>
      <w:lang w:eastAsia="en-US"/>
    </w:rPr>
  </w:style>
  <w:style w:type="character" w:customStyle="1" w:styleId="Heading1Char">
    <w:name w:val="Heading 1 Char"/>
    <w:link w:val="Heading1"/>
    <w:rsid w:val="00201CD5"/>
    <w:rPr>
      <w:rFonts w:ascii="TimesLT" w:hAnsi="TimesLT"/>
      <w:b/>
      <w:sz w:val="28"/>
      <w:lang w:eastAsia="en-US"/>
    </w:rPr>
  </w:style>
  <w:style w:type="paragraph" w:styleId="Caption">
    <w:name w:val="caption"/>
    <w:basedOn w:val="Normal"/>
    <w:next w:val="Normal"/>
    <w:qFormat/>
    <w:rsid w:val="006C0DAA"/>
    <w:pPr>
      <w:spacing w:before="120" w:after="120"/>
    </w:pPr>
    <w:rPr>
      <w:b/>
      <w:caps w:val="0"/>
      <w:sz w:val="20"/>
    </w:rPr>
  </w:style>
  <w:style w:type="character" w:customStyle="1" w:styleId="clear1">
    <w:name w:val="clear1"/>
    <w:rsid w:val="00BB406B"/>
  </w:style>
  <w:style w:type="paragraph" w:styleId="CommentText">
    <w:name w:val="annotation text"/>
    <w:basedOn w:val="Normal"/>
    <w:link w:val="CommentTextChar"/>
    <w:uiPriority w:val="99"/>
    <w:semiHidden/>
    <w:unhideWhenUsed/>
    <w:rsid w:val="00BB406B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BB406B"/>
    <w:rPr>
      <w:cap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50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7" ma:contentTypeDescription="Create a new document." ma:contentTypeScope="" ma:versionID="c73d27199877aa4f2b95ef107c7a1563">
  <xsd:schema xmlns:xsd="http://www.w3.org/2001/XMLSchema" xmlns:xs="http://www.w3.org/2001/XMLSchema" xmlns:p="http://schemas.microsoft.com/office/2006/metadata/properties" xmlns:ns3="1e667967-4867-4948-86ce-22661c346013" xmlns:ns4="ce76500c-bd3f-4b19-b468-3b89e0985467" targetNamespace="http://schemas.microsoft.com/office/2006/metadata/properties" ma:root="true" ma:fieldsID="1f29294b5e36f0b536eaa701db36fa46" ns3:_="" ns4:_="">
    <xsd:import namespace="1e667967-4867-4948-86ce-22661c346013"/>
    <xsd:import namespace="ce76500c-bd3f-4b19-b468-3b89e09854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500c-bd3f-4b19-b468-3b89e0985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F94AA-7F25-4255-A8EA-F0EA12860E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7BC1BC-9851-4082-809F-DDA505AD55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CC3AA0-FC8E-4018-8198-125708BD14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1590BB-8B0B-4F28-9800-0F43D111B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ce76500c-bd3f-4b19-b468-3b89e0985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4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Zemetvarkos ir teises departamentas</Company>
  <LinksUpToDate>false</LinksUpToDate>
  <CharactersWithSpaces>941</CharactersWithSpaces>
  <SharedDoc>false</SharedDoc>
  <HLinks>
    <vt:vector size="24" baseType="variant">
      <vt:variant>
        <vt:i4>5308476</vt:i4>
      </vt:variant>
      <vt:variant>
        <vt:i4>9</vt:i4>
      </vt:variant>
      <vt:variant>
        <vt:i4>0</vt:i4>
      </vt:variant>
      <vt:variant>
        <vt:i4>5</vt:i4>
      </vt:variant>
      <vt:variant>
        <vt:lpwstr>mailto:Sonata.Girdvainiene@nzt.lt</vt:lpwstr>
      </vt:variant>
      <vt:variant>
        <vt:lpwstr/>
      </vt:variant>
      <vt:variant>
        <vt:i4>1966187</vt:i4>
      </vt:variant>
      <vt:variant>
        <vt:i4>6</vt:i4>
      </vt:variant>
      <vt:variant>
        <vt:i4>0</vt:i4>
      </vt:variant>
      <vt:variant>
        <vt:i4>5</vt:i4>
      </vt:variant>
      <vt:variant>
        <vt:lpwstr>mailto:greta.macikaite@nzt.lt</vt:lpwstr>
      </vt:variant>
      <vt:variant>
        <vt:lpwstr/>
      </vt:variant>
      <vt:variant>
        <vt:i4>6881349</vt:i4>
      </vt:variant>
      <vt:variant>
        <vt:i4>3</vt:i4>
      </vt:variant>
      <vt:variant>
        <vt:i4>0</vt:i4>
      </vt:variant>
      <vt:variant>
        <vt:i4>5</vt:i4>
      </vt:variant>
      <vt:variant>
        <vt:lpwstr>mailto:silute@nzt.lt</vt:lpwstr>
      </vt:variant>
      <vt:variant>
        <vt:lpwstr/>
      </vt:variant>
      <vt:variant>
        <vt:i4>917610</vt:i4>
      </vt:variant>
      <vt:variant>
        <vt:i4>0</vt:i4>
      </vt:variant>
      <vt:variant>
        <vt:i4>0</vt:i4>
      </vt:variant>
      <vt:variant>
        <vt:i4>5</vt:i4>
      </vt:variant>
      <vt:variant>
        <vt:lpwstr>mailto:dainius.vaitkus@vzf.lt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ZUD</dc:creator>
  <cp:lastModifiedBy>Erika Šumskienė</cp:lastModifiedBy>
  <cp:revision>5</cp:revision>
  <cp:lastPrinted>2022-03-03T14:27:00Z</cp:lastPrinted>
  <dcterms:created xsi:type="dcterms:W3CDTF">2025-06-03T07:31:00Z</dcterms:created>
  <dcterms:modified xsi:type="dcterms:W3CDTF">2025-06-03T07:35:00Z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