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4DBEF7ED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2BB7F764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316905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316905">
        <w:rPr>
          <w:rFonts w:eastAsia="Calibri"/>
          <w:b/>
          <w:caps w:val="0"/>
          <w:sz w:val="28"/>
          <w:szCs w:val="28"/>
        </w:rPr>
        <w:t xml:space="preserve">Onuškio ir </w:t>
      </w:r>
      <w:proofErr w:type="spellStart"/>
      <w:r w:rsidR="00316905">
        <w:rPr>
          <w:rFonts w:eastAsia="Calibri"/>
          <w:b/>
          <w:caps w:val="0"/>
          <w:sz w:val="28"/>
          <w:szCs w:val="28"/>
        </w:rPr>
        <w:t>Ismonių</w:t>
      </w:r>
      <w:proofErr w:type="spellEnd"/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316905">
        <w:rPr>
          <w:rFonts w:eastAsia="Calibri"/>
          <w:b/>
          <w:caps w:val="0"/>
          <w:sz w:val="28"/>
          <w:szCs w:val="28"/>
        </w:rPr>
        <w:t>ių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AC0089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6B24D582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CA195F">
        <w:rPr>
          <w:rFonts w:eastAsia="Calibri"/>
          <w:caps w:val="0"/>
          <w:sz w:val="28"/>
          <w:szCs w:val="28"/>
        </w:rPr>
        <w:t>nuo 202</w:t>
      </w:r>
      <w:r w:rsidR="00B43DA3" w:rsidRPr="00CA195F">
        <w:rPr>
          <w:rFonts w:eastAsia="Calibri"/>
          <w:caps w:val="0"/>
          <w:sz w:val="28"/>
          <w:szCs w:val="28"/>
        </w:rPr>
        <w:t>5</w:t>
      </w:r>
      <w:r w:rsidR="0091333B" w:rsidRPr="00CA195F">
        <w:rPr>
          <w:rFonts w:eastAsia="Calibri"/>
          <w:caps w:val="0"/>
          <w:sz w:val="28"/>
          <w:szCs w:val="28"/>
        </w:rPr>
        <w:t>-</w:t>
      </w:r>
      <w:r w:rsidR="00B43DA3" w:rsidRPr="00CA195F">
        <w:rPr>
          <w:rFonts w:eastAsia="Calibri"/>
          <w:caps w:val="0"/>
          <w:sz w:val="28"/>
          <w:szCs w:val="28"/>
        </w:rPr>
        <w:t>04</w:t>
      </w:r>
      <w:r w:rsidR="0091333B" w:rsidRPr="00CA195F">
        <w:rPr>
          <w:rFonts w:eastAsia="Calibri"/>
          <w:caps w:val="0"/>
          <w:sz w:val="28"/>
          <w:szCs w:val="28"/>
        </w:rPr>
        <w:t>-</w:t>
      </w:r>
      <w:r w:rsidR="00B43DA3" w:rsidRPr="00CA195F">
        <w:rPr>
          <w:rFonts w:eastAsia="Calibri"/>
          <w:caps w:val="0"/>
          <w:sz w:val="28"/>
          <w:szCs w:val="28"/>
        </w:rPr>
        <w:t>04</w:t>
      </w:r>
      <w:r w:rsidR="0091333B" w:rsidRPr="00CA195F">
        <w:rPr>
          <w:rFonts w:eastAsia="Calibri"/>
          <w:caps w:val="0"/>
          <w:sz w:val="28"/>
          <w:szCs w:val="28"/>
        </w:rPr>
        <w:t xml:space="preserve"> </w:t>
      </w:r>
      <w:r w:rsidR="0091333B" w:rsidRPr="00CA195F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CA195F">
        <w:rPr>
          <w:rFonts w:eastAsia="Calibri"/>
          <w:caps w:val="0"/>
          <w:sz w:val="28"/>
          <w:szCs w:val="28"/>
        </w:rPr>
        <w:t>iki 202</w:t>
      </w:r>
      <w:r w:rsidR="00CA195F" w:rsidRPr="00CA195F">
        <w:rPr>
          <w:rFonts w:eastAsia="Calibri"/>
          <w:caps w:val="0"/>
          <w:sz w:val="28"/>
          <w:szCs w:val="28"/>
        </w:rPr>
        <w:t>5</w:t>
      </w:r>
      <w:r w:rsidR="0091333B" w:rsidRPr="00CA195F">
        <w:rPr>
          <w:rFonts w:eastAsia="Calibri"/>
          <w:caps w:val="0"/>
          <w:sz w:val="28"/>
          <w:szCs w:val="28"/>
        </w:rPr>
        <w:t>-</w:t>
      </w:r>
      <w:r w:rsidR="00CA195F" w:rsidRPr="00CA195F">
        <w:rPr>
          <w:rFonts w:eastAsia="Calibri"/>
          <w:caps w:val="0"/>
          <w:sz w:val="28"/>
          <w:szCs w:val="28"/>
        </w:rPr>
        <w:t>04</w:t>
      </w:r>
      <w:r w:rsidR="0091333B" w:rsidRPr="00CA195F">
        <w:rPr>
          <w:rFonts w:eastAsia="Calibri"/>
          <w:caps w:val="0"/>
          <w:sz w:val="28"/>
          <w:szCs w:val="28"/>
        </w:rPr>
        <w:t>-</w:t>
      </w:r>
      <w:r w:rsidR="00CA195F" w:rsidRPr="00CA195F">
        <w:rPr>
          <w:rFonts w:eastAsia="Calibri"/>
          <w:caps w:val="0"/>
          <w:sz w:val="28"/>
          <w:szCs w:val="28"/>
        </w:rPr>
        <w:t>18</w:t>
      </w:r>
      <w:r w:rsidR="0091333B" w:rsidRPr="00CA195F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</w:t>
      </w:r>
      <w:r w:rsidR="009C2BD0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>:00 iki 1</w:t>
      </w:r>
      <w:r w:rsidR="00245C76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91333B" w:rsidRPr="00B72357">
        <w:rPr>
          <w:rFonts w:eastAsia="Calibri"/>
          <w:caps w:val="0"/>
          <w:sz w:val="28"/>
          <w:szCs w:val="28"/>
        </w:rPr>
        <w:t>Birutės g. 27, Trakai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91333B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245C76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245C76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3F7017">
        <w:rPr>
          <w:rFonts w:eastAsia="Calibri"/>
          <w:caps w:val="0"/>
          <w:sz w:val="28"/>
          <w:szCs w:val="28"/>
        </w:rPr>
        <w:t>Trakų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245C76">
        <w:rPr>
          <w:rFonts w:eastAsia="Calibri"/>
          <w:caps w:val="0"/>
          <w:sz w:val="28"/>
          <w:szCs w:val="28"/>
        </w:rPr>
        <w:t xml:space="preserve">Onuškio ir </w:t>
      </w:r>
      <w:proofErr w:type="spellStart"/>
      <w:r w:rsidR="00245C76">
        <w:rPr>
          <w:rFonts w:eastAsia="Calibri"/>
          <w:caps w:val="0"/>
          <w:sz w:val="28"/>
          <w:szCs w:val="28"/>
        </w:rPr>
        <w:t>Ismonių</w:t>
      </w:r>
      <w:proofErr w:type="spellEnd"/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245C76">
        <w:rPr>
          <w:rFonts w:eastAsia="Calibri"/>
          <w:caps w:val="0"/>
          <w:sz w:val="28"/>
          <w:szCs w:val="28"/>
        </w:rPr>
        <w:t>ių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076F70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 xml:space="preserve"> (toliau – Projekta</w:t>
      </w:r>
      <w:r w:rsidR="00076F70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>)</w:t>
      </w:r>
      <w:r w:rsidR="0091333B" w:rsidRPr="004524FB">
        <w:rPr>
          <w:rFonts w:eastAsia="Calibri"/>
          <w:caps w:val="0"/>
          <w:sz w:val="28"/>
          <w:szCs w:val="28"/>
        </w:rPr>
        <w:t>. Projekt</w:t>
      </w:r>
      <w:r w:rsidR="00617C5B">
        <w:rPr>
          <w:rFonts w:eastAsia="Calibri"/>
          <w:caps w:val="0"/>
          <w:sz w:val="28"/>
          <w:szCs w:val="28"/>
        </w:rPr>
        <w:t>ų</w:t>
      </w:r>
      <w:r w:rsidR="0091333B" w:rsidRPr="004524FB">
        <w:rPr>
          <w:rFonts w:eastAsia="Calibri"/>
          <w:caps w:val="0"/>
          <w:sz w:val="28"/>
          <w:szCs w:val="28"/>
        </w:rPr>
        <w:t xml:space="preserve">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076F70">
        <w:rPr>
          <w:rFonts w:eastAsia="Calibri"/>
          <w:caps w:val="0"/>
          <w:sz w:val="28"/>
          <w:szCs w:val="28"/>
        </w:rPr>
        <w:t>us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9C2BD0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 iki </w:t>
      </w:r>
      <w:r w:rsidR="009C2BD0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>:</w:t>
      </w:r>
      <w:r w:rsidR="009C2BD0">
        <w:rPr>
          <w:rFonts w:eastAsia="Calibri"/>
          <w:caps w:val="0"/>
          <w:sz w:val="28"/>
          <w:szCs w:val="28"/>
        </w:rPr>
        <w:t>00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5F10F840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>savo pasiūlymus ir pretenzijas dėl Projekt</w:t>
      </w:r>
      <w:r w:rsidR="009C2BD0">
        <w:rPr>
          <w:rFonts w:eastAsia="Calibri"/>
          <w:caps w:val="0"/>
          <w:sz w:val="28"/>
          <w:szCs w:val="28"/>
        </w:rPr>
        <w:t>ų</w:t>
      </w:r>
      <w:r w:rsidR="00207DF0" w:rsidRPr="001C3FA4">
        <w:rPr>
          <w:rFonts w:eastAsia="Calibri"/>
          <w:caps w:val="0"/>
          <w:sz w:val="28"/>
          <w:szCs w:val="28"/>
        </w:rPr>
        <w:t xml:space="preserve">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 w:rsidRPr="0067196D">
        <w:rPr>
          <w:rFonts w:eastAsia="Calibri"/>
          <w:caps w:val="0"/>
          <w:sz w:val="28"/>
          <w:szCs w:val="28"/>
        </w:rPr>
        <w:t>202</w:t>
      </w:r>
      <w:r w:rsidR="00617C5B" w:rsidRPr="0067196D">
        <w:rPr>
          <w:rFonts w:eastAsia="Calibri"/>
          <w:caps w:val="0"/>
          <w:sz w:val="28"/>
          <w:szCs w:val="28"/>
        </w:rPr>
        <w:t>5</w:t>
      </w:r>
      <w:r w:rsidR="00207DF0" w:rsidRPr="0067196D">
        <w:rPr>
          <w:rFonts w:eastAsia="Calibri"/>
          <w:caps w:val="0"/>
          <w:sz w:val="28"/>
          <w:szCs w:val="28"/>
        </w:rPr>
        <w:t>-</w:t>
      </w:r>
      <w:r w:rsidR="0067196D" w:rsidRPr="0067196D">
        <w:rPr>
          <w:rFonts w:eastAsia="Calibri"/>
          <w:caps w:val="0"/>
          <w:sz w:val="28"/>
          <w:szCs w:val="28"/>
        </w:rPr>
        <w:t>04</w:t>
      </w:r>
      <w:r w:rsidR="00207DF0" w:rsidRPr="0067196D">
        <w:rPr>
          <w:rFonts w:eastAsia="Calibri"/>
          <w:caps w:val="0"/>
          <w:sz w:val="28"/>
          <w:szCs w:val="28"/>
        </w:rPr>
        <w:t>-</w:t>
      </w:r>
      <w:r w:rsidR="0067196D" w:rsidRPr="0067196D">
        <w:rPr>
          <w:rFonts w:eastAsia="Calibri"/>
          <w:caps w:val="0"/>
          <w:sz w:val="28"/>
          <w:szCs w:val="28"/>
        </w:rPr>
        <w:t>18</w:t>
      </w:r>
      <w:r w:rsidRPr="0067196D">
        <w:rPr>
          <w:rFonts w:eastAsia="Calibri"/>
          <w:caps w:val="0"/>
          <w:sz w:val="28"/>
          <w:szCs w:val="28"/>
        </w:rPr>
        <w:t xml:space="preserve">. </w:t>
      </w:r>
    </w:p>
    <w:p w14:paraId="2D6DF21A" w14:textId="216E4895" w:rsidR="009F7CAF" w:rsidRPr="009F7CAF" w:rsidRDefault="001C3FA4" w:rsidP="009F7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 w:rsidR="004341CE"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 w:rsidR="004F0757" w:rsidRPr="0067196D">
        <w:rPr>
          <w:rFonts w:eastAsia="Calibri"/>
          <w:caps w:val="0"/>
          <w:sz w:val="28"/>
          <w:szCs w:val="28"/>
        </w:rPr>
        <w:t>202</w:t>
      </w:r>
      <w:r w:rsidR="0067196D" w:rsidRPr="0067196D">
        <w:rPr>
          <w:rFonts w:eastAsia="Calibri"/>
          <w:caps w:val="0"/>
          <w:sz w:val="28"/>
          <w:szCs w:val="28"/>
        </w:rPr>
        <w:t>5</w:t>
      </w:r>
      <w:r w:rsidR="004F0757" w:rsidRPr="0067196D">
        <w:rPr>
          <w:rFonts w:eastAsia="Calibri"/>
          <w:caps w:val="0"/>
          <w:sz w:val="28"/>
          <w:szCs w:val="28"/>
        </w:rPr>
        <w:t>-</w:t>
      </w:r>
      <w:r w:rsidR="0067196D" w:rsidRPr="0067196D">
        <w:rPr>
          <w:rFonts w:eastAsia="Calibri"/>
          <w:caps w:val="0"/>
          <w:sz w:val="28"/>
          <w:szCs w:val="28"/>
        </w:rPr>
        <w:t>05</w:t>
      </w:r>
      <w:r w:rsidR="004F0757" w:rsidRPr="0067196D">
        <w:rPr>
          <w:rFonts w:eastAsia="Calibri"/>
          <w:caps w:val="0"/>
          <w:sz w:val="28"/>
          <w:szCs w:val="28"/>
        </w:rPr>
        <w:t>-</w:t>
      </w:r>
      <w:r w:rsidR="0067196D" w:rsidRPr="0067196D">
        <w:rPr>
          <w:rFonts w:eastAsia="Calibri"/>
          <w:caps w:val="0"/>
          <w:sz w:val="28"/>
          <w:szCs w:val="28"/>
        </w:rPr>
        <w:t>12</w:t>
      </w:r>
      <w:r w:rsidRPr="0067196D">
        <w:rPr>
          <w:rFonts w:eastAsia="Calibri"/>
          <w:caps w:val="0"/>
          <w:sz w:val="28"/>
          <w:szCs w:val="28"/>
        </w:rPr>
        <w:t xml:space="preserve"> </w:t>
      </w:r>
      <w:r w:rsidRPr="001C3FA4">
        <w:rPr>
          <w:rFonts w:eastAsia="Calibri"/>
          <w:caps w:val="0"/>
          <w:sz w:val="28"/>
          <w:szCs w:val="28"/>
        </w:rPr>
        <w:t xml:space="preserve">Skyriuje adresu Birutės g. 27, Trakai, </w:t>
      </w:r>
      <w:r w:rsidR="004F0757">
        <w:rPr>
          <w:rFonts w:eastAsia="Calibri"/>
          <w:caps w:val="0"/>
          <w:sz w:val="28"/>
          <w:szCs w:val="28"/>
        </w:rPr>
        <w:t>5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sectPr w:rsidR="002B3C16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01E46" w14:textId="77777777" w:rsidR="00302C02" w:rsidRDefault="00302C02">
      <w:r>
        <w:separator/>
      </w:r>
    </w:p>
  </w:endnote>
  <w:endnote w:type="continuationSeparator" w:id="0">
    <w:p w14:paraId="23D334FA" w14:textId="77777777" w:rsidR="00302C02" w:rsidRDefault="0030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E3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5A86" w14:textId="77777777" w:rsidR="00302C02" w:rsidRDefault="00302C02">
      <w:r>
        <w:separator/>
      </w:r>
    </w:p>
  </w:footnote>
  <w:footnote w:type="continuationSeparator" w:id="0">
    <w:p w14:paraId="77E9CA77" w14:textId="77777777" w:rsidR="00302C02" w:rsidRDefault="0030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DF" w14:textId="77777777" w:rsidR="00CE013D" w:rsidRDefault="00CE0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0890217">
    <w:abstractNumId w:val="1"/>
  </w:num>
  <w:num w:numId="2" w16cid:durableId="968127588">
    <w:abstractNumId w:val="3"/>
  </w:num>
  <w:num w:numId="3" w16cid:durableId="1432240268">
    <w:abstractNumId w:val="0"/>
  </w:num>
  <w:num w:numId="4" w16cid:durableId="1546866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3F41"/>
    <w:rsid w:val="00035119"/>
    <w:rsid w:val="00036F0A"/>
    <w:rsid w:val="00037323"/>
    <w:rsid w:val="00040523"/>
    <w:rsid w:val="00050723"/>
    <w:rsid w:val="00051763"/>
    <w:rsid w:val="000543F1"/>
    <w:rsid w:val="00061BE3"/>
    <w:rsid w:val="00065BF9"/>
    <w:rsid w:val="000672B5"/>
    <w:rsid w:val="00067E9F"/>
    <w:rsid w:val="00071EFF"/>
    <w:rsid w:val="00072A34"/>
    <w:rsid w:val="00076F70"/>
    <w:rsid w:val="00081F82"/>
    <w:rsid w:val="000826A3"/>
    <w:rsid w:val="00091133"/>
    <w:rsid w:val="000A4D1C"/>
    <w:rsid w:val="000A5D7B"/>
    <w:rsid w:val="000A6A87"/>
    <w:rsid w:val="000B27A1"/>
    <w:rsid w:val="000B6862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263"/>
    <w:rsid w:val="001808BB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9EC"/>
    <w:rsid w:val="00213000"/>
    <w:rsid w:val="00213240"/>
    <w:rsid w:val="00213C38"/>
    <w:rsid w:val="0021536A"/>
    <w:rsid w:val="00231A58"/>
    <w:rsid w:val="00234CBD"/>
    <w:rsid w:val="00236C10"/>
    <w:rsid w:val="002402F0"/>
    <w:rsid w:val="00245C76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302C02"/>
    <w:rsid w:val="00306616"/>
    <w:rsid w:val="00306DA9"/>
    <w:rsid w:val="0031214C"/>
    <w:rsid w:val="00313178"/>
    <w:rsid w:val="0031383D"/>
    <w:rsid w:val="00316905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7CEE"/>
    <w:rsid w:val="003D32DD"/>
    <w:rsid w:val="003E40CA"/>
    <w:rsid w:val="003F7017"/>
    <w:rsid w:val="00405824"/>
    <w:rsid w:val="004211F9"/>
    <w:rsid w:val="0043285F"/>
    <w:rsid w:val="004341CE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17C5B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7196D"/>
    <w:rsid w:val="00681952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530B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E456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2BD0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9F7CAF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0089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3DA3"/>
    <w:rsid w:val="00B443F2"/>
    <w:rsid w:val="00B45102"/>
    <w:rsid w:val="00B45B34"/>
    <w:rsid w:val="00B56B12"/>
    <w:rsid w:val="00B62921"/>
    <w:rsid w:val="00B70A3E"/>
    <w:rsid w:val="00B72357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D02C7"/>
    <w:rsid w:val="00BD0614"/>
    <w:rsid w:val="00BD2C3E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5AB8"/>
    <w:rsid w:val="00C71A91"/>
    <w:rsid w:val="00C72AFA"/>
    <w:rsid w:val="00C80FA8"/>
    <w:rsid w:val="00C87205"/>
    <w:rsid w:val="00C90725"/>
    <w:rsid w:val="00C92CF2"/>
    <w:rsid w:val="00C92E07"/>
    <w:rsid w:val="00CA0AAE"/>
    <w:rsid w:val="00CA195F"/>
    <w:rsid w:val="00CA1D73"/>
    <w:rsid w:val="00CA4FA0"/>
    <w:rsid w:val="00CB0187"/>
    <w:rsid w:val="00CB1DD8"/>
    <w:rsid w:val="00CB49AC"/>
    <w:rsid w:val="00CC25B8"/>
    <w:rsid w:val="00CC437A"/>
    <w:rsid w:val="00CC4C3E"/>
    <w:rsid w:val="00CC5F26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616D"/>
    <w:rsid w:val="00D52484"/>
    <w:rsid w:val="00D6382A"/>
    <w:rsid w:val="00D6394E"/>
    <w:rsid w:val="00D72219"/>
    <w:rsid w:val="00D740B1"/>
    <w:rsid w:val="00D839C5"/>
    <w:rsid w:val="00D85E2B"/>
    <w:rsid w:val="00D90D3D"/>
    <w:rsid w:val="00D91ED8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A37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aliases w:val="Diagrama,Char, Diagrama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aliases w:val="Diagrama Char,Char Char, Diagrama Char"/>
    <w:link w:val="Header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50723"/>
    <w:rPr>
      <w:caps/>
      <w:sz w:val="24"/>
      <w:lang w:eastAsia="en-US"/>
    </w:rPr>
  </w:style>
  <w:style w:type="character" w:customStyle="1" w:styleId="Heading1Char">
    <w:name w:val="Heading 1 Char"/>
    <w:link w:val="Heading1"/>
    <w:rsid w:val="00201CD5"/>
    <w:rPr>
      <w:rFonts w:ascii="TimesLT" w:hAnsi="TimesLT"/>
      <w:b/>
      <w:sz w:val="28"/>
      <w:lang w:eastAsia="en-US"/>
    </w:rPr>
  </w:style>
  <w:style w:type="paragraph" w:styleId="Caption">
    <w:name w:val="caption"/>
    <w:basedOn w:val="Normal"/>
    <w:next w:val="Normal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CommentText">
    <w:name w:val="annotation text"/>
    <w:basedOn w:val="Normal"/>
    <w:link w:val="CommentTextChar"/>
    <w:uiPriority w:val="99"/>
    <w:semiHidden/>
    <w:unhideWhenUsed/>
    <w:rsid w:val="00BB406B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B406B"/>
    <w:rPr>
      <w:cap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825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Erika Šumskienė</cp:lastModifiedBy>
  <cp:revision>3</cp:revision>
  <cp:lastPrinted>2022-03-03T14:27:00Z</cp:lastPrinted>
  <dcterms:created xsi:type="dcterms:W3CDTF">2025-03-28T09:28:00Z</dcterms:created>
  <dcterms:modified xsi:type="dcterms:W3CDTF">2025-03-28T09:29:00Z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