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56FE3" w14:textId="7213BEED" w:rsidR="00C409D8" w:rsidRPr="00E0533C" w:rsidRDefault="004723CF" w:rsidP="00F6775A">
      <w:pPr>
        <w:jc w:val="center"/>
      </w:pPr>
      <w:r>
        <w:rPr>
          <w:noProof/>
        </w:rPr>
        <w:drawing>
          <wp:inline distT="0" distB="0" distL="0" distR="0" wp14:anchorId="6F66AFE1" wp14:editId="0BC3D01E">
            <wp:extent cx="552450" cy="561975"/>
            <wp:effectExtent l="0" t="0" r="0" b="0"/>
            <wp:docPr id="1990181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209E4" w14:textId="77777777" w:rsidR="00C92E07" w:rsidRPr="00C409D8" w:rsidRDefault="00C409D8" w:rsidP="00C409D8">
      <w:pPr>
        <w:rPr>
          <w:b/>
          <w:caps w:val="0"/>
          <w:szCs w:val="24"/>
        </w:rPr>
      </w:pPr>
      <w:r>
        <w:rPr>
          <w:caps w:val="0"/>
          <w:szCs w:val="24"/>
        </w:rPr>
        <w:t xml:space="preserve">    </w:t>
      </w:r>
    </w:p>
    <w:tbl>
      <w:tblPr>
        <w:tblW w:w="977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462"/>
        <w:gridCol w:w="5310"/>
      </w:tblGrid>
      <w:tr w:rsidR="00CE013D" w:rsidRPr="00F6775A" w14:paraId="748F6980" w14:textId="77777777" w:rsidTr="00426727">
        <w:trPr>
          <w:cantSplit/>
          <w:trHeight w:val="1074"/>
        </w:trPr>
        <w:tc>
          <w:tcPr>
            <w:tcW w:w="9772" w:type="dxa"/>
            <w:gridSpan w:val="2"/>
          </w:tcPr>
          <w:p w14:paraId="46525308" w14:textId="77777777" w:rsidR="00CE013D" w:rsidRPr="007642D8" w:rsidRDefault="00CE013D" w:rsidP="00C92E07">
            <w:pPr>
              <w:jc w:val="center"/>
              <w:rPr>
                <w:b/>
                <w:sz w:val="28"/>
                <w:szCs w:val="28"/>
              </w:rPr>
            </w:pPr>
            <w:r w:rsidRPr="007642D8">
              <w:rPr>
                <w:b/>
                <w:sz w:val="28"/>
                <w:szCs w:val="28"/>
              </w:rPr>
              <w:t>Nacionalinė</w:t>
            </w:r>
            <w:r w:rsidR="00484B49" w:rsidRPr="007642D8">
              <w:rPr>
                <w:b/>
                <w:sz w:val="28"/>
                <w:szCs w:val="28"/>
              </w:rPr>
              <w:t>s</w:t>
            </w:r>
            <w:r w:rsidRPr="007642D8">
              <w:rPr>
                <w:b/>
                <w:sz w:val="28"/>
                <w:szCs w:val="28"/>
              </w:rPr>
              <w:t xml:space="preserve"> žemės tarnyb</w:t>
            </w:r>
            <w:r w:rsidR="00484B49" w:rsidRPr="007642D8">
              <w:rPr>
                <w:b/>
                <w:sz w:val="28"/>
                <w:szCs w:val="28"/>
              </w:rPr>
              <w:t>os</w:t>
            </w:r>
          </w:p>
          <w:p w14:paraId="5F4846A0" w14:textId="77777777" w:rsidR="00CE013D" w:rsidRPr="007642D8" w:rsidRDefault="00CE013D" w:rsidP="00C92E07">
            <w:pPr>
              <w:pStyle w:val="Heading1"/>
              <w:ind w:left="0" w:firstLine="34"/>
              <w:rPr>
                <w:rFonts w:ascii="Times New Roman" w:hAnsi="Times New Roman"/>
                <w:caps/>
                <w:szCs w:val="28"/>
              </w:rPr>
            </w:pPr>
            <w:r w:rsidRPr="007642D8">
              <w:rPr>
                <w:rFonts w:ascii="Times New Roman" w:hAnsi="Times New Roman"/>
                <w:caps/>
                <w:szCs w:val="28"/>
              </w:rPr>
              <w:t xml:space="preserve">PRIE </w:t>
            </w:r>
            <w:r w:rsidR="00796A0F">
              <w:rPr>
                <w:rFonts w:ascii="Times New Roman" w:hAnsi="Times New Roman"/>
                <w:caps/>
                <w:szCs w:val="28"/>
              </w:rPr>
              <w:t>Aplinkos</w:t>
            </w:r>
            <w:r w:rsidRPr="007642D8">
              <w:rPr>
                <w:rFonts w:ascii="Times New Roman" w:hAnsi="Times New Roman"/>
                <w:caps/>
                <w:szCs w:val="28"/>
              </w:rPr>
              <w:t xml:space="preserve"> MINISTERIJOS</w:t>
            </w:r>
          </w:p>
          <w:p w14:paraId="578A6D49" w14:textId="061DCDDF" w:rsidR="00CE013D" w:rsidRPr="00027137" w:rsidRDefault="0021052C" w:rsidP="00027137">
            <w:pPr>
              <w:ind w:firstLine="34"/>
              <w:rPr>
                <w:b/>
                <w:szCs w:val="24"/>
              </w:rPr>
            </w:pPr>
            <w:r w:rsidRPr="00027137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0BE818A" wp14:editId="21249542">
                      <wp:simplePos x="0" y="0"/>
                      <wp:positionH relativeFrom="column">
                        <wp:posOffset>4664075</wp:posOffset>
                      </wp:positionH>
                      <wp:positionV relativeFrom="paragraph">
                        <wp:posOffset>200660</wp:posOffset>
                      </wp:positionV>
                      <wp:extent cx="1524000" cy="365125"/>
                      <wp:effectExtent l="0" t="0" r="0" b="0"/>
                      <wp:wrapNone/>
                      <wp:docPr id="183525796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365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06AB00" w14:textId="0003E57B" w:rsidR="00CE013D" w:rsidRPr="004B1754" w:rsidRDefault="00981CFC" w:rsidP="00FB406E">
                                  <w:r>
                                    <w:t>1</w:t>
                                  </w:r>
                                  <w:r w:rsidR="004B1754">
                                    <w:t xml:space="preserve">SD- </w:t>
                                  </w:r>
                                  <w:r w:rsidR="0021052C">
                                    <w:t xml:space="preserve">  </w:t>
                                  </w:r>
                                  <w:r w:rsidR="004B1754">
                                    <w:t xml:space="preserve">  -(15.4.48 E</w:t>
                                  </w:r>
                                  <w:r w:rsidR="00E815BF">
                                    <w:t>.</w:t>
                                  </w:r>
                                  <w:r w:rsidR="004B1754"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BE81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67.25pt;margin-top:15.8pt;width:120pt;height:2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" filled="f" stroked="f">
                      <v:textbox>
                        <w:txbxContent>
                          <w:p w14:paraId="1506AB00" w14:textId="0003E57B" w:rsidR="00CE013D" w:rsidRPr="004B1754" w:rsidRDefault="00981CFC" w:rsidP="00FB406E">
                            <w:r>
                              <w:t>1</w:t>
                            </w:r>
                            <w:r w:rsidR="004B1754">
                              <w:t xml:space="preserve">SD- </w:t>
                            </w:r>
                            <w:r w:rsidR="0021052C">
                              <w:t xml:space="preserve">  </w:t>
                            </w:r>
                            <w:r w:rsidR="004B1754">
                              <w:t xml:space="preserve">  -(15.4.48 E</w:t>
                            </w:r>
                            <w:r w:rsidR="00E815BF">
                              <w:t>.</w:t>
                            </w:r>
                            <w:r w:rsidR="004B1754"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3CF" w:rsidRPr="00027137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764193" wp14:editId="4C9B0CA4">
                      <wp:simplePos x="0" y="0"/>
                      <wp:positionH relativeFrom="column">
                        <wp:posOffset>3359150</wp:posOffset>
                      </wp:positionH>
                      <wp:positionV relativeFrom="paragraph">
                        <wp:posOffset>229235</wp:posOffset>
                      </wp:positionV>
                      <wp:extent cx="1143000" cy="346710"/>
                      <wp:effectExtent l="0" t="0" r="0" b="0"/>
                      <wp:wrapNone/>
                      <wp:docPr id="92565557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46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D2DABE" w14:textId="660647BB" w:rsidR="00A84B3F" w:rsidRPr="000A5D7B" w:rsidRDefault="006222F3" w:rsidP="000A5D7B">
                                  <w:r>
                                    <w:t>20</w:t>
                                  </w:r>
                                  <w:r w:rsidR="00EE118C">
                                    <w:t>2</w:t>
                                  </w:r>
                                  <w:r w:rsidR="00F02640">
                                    <w:t>4</w:t>
                                  </w:r>
                                  <w:r w:rsidR="00873FB8">
                                    <w:t>-</w:t>
                                  </w:r>
                                  <w:r w:rsidR="004B1754">
                                    <w:t>0</w:t>
                                  </w:r>
                                  <w:r w:rsidR="00027137">
                                    <w:t>8</w:t>
                                  </w:r>
                                  <w:r w:rsidR="000309EB"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64193" id="Text Box 4" o:spid="_x0000_s1027" type="#_x0000_t202" style="position:absolute;left:0;text-align:left;margin-left:264.5pt;margin-top:18.05pt;width:90pt;height:2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" filled="f" stroked="f">
                      <v:textbox>
                        <w:txbxContent>
                          <w:p w14:paraId="79D2DABE" w14:textId="660647BB" w:rsidR="00A84B3F" w:rsidRPr="000A5D7B" w:rsidRDefault="006222F3" w:rsidP="000A5D7B">
                            <w:r>
                              <w:t>20</w:t>
                            </w:r>
                            <w:r w:rsidR="00EE118C">
                              <w:t>2</w:t>
                            </w:r>
                            <w:r w:rsidR="00F02640">
                              <w:t>4</w:t>
                            </w:r>
                            <w:r w:rsidR="00873FB8">
                              <w:t>-</w:t>
                            </w:r>
                            <w:r w:rsidR="004B1754">
                              <w:t>0</w:t>
                            </w:r>
                            <w:r w:rsidR="00027137">
                              <w:t>8</w:t>
                            </w:r>
                            <w:r w:rsidR="000309EB"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E013D" w14:paraId="420D2B72" w14:textId="77777777" w:rsidTr="00426727">
        <w:trPr>
          <w:cantSplit/>
        </w:trPr>
        <w:tc>
          <w:tcPr>
            <w:tcW w:w="4462" w:type="dxa"/>
          </w:tcPr>
          <w:p w14:paraId="53636D37" w14:textId="77777777" w:rsidR="00034CCE" w:rsidRDefault="00034CCE" w:rsidP="000D66E4">
            <w:pPr>
              <w:ind w:left="-112" w:firstLine="112"/>
              <w:rPr>
                <w:caps w:val="0"/>
              </w:rPr>
            </w:pPr>
          </w:p>
        </w:tc>
        <w:tc>
          <w:tcPr>
            <w:tcW w:w="5310" w:type="dxa"/>
          </w:tcPr>
          <w:p w14:paraId="24FABC0E" w14:textId="5E08E4FC" w:rsidR="0018637B" w:rsidRDefault="0018637B" w:rsidP="0018637B">
            <w:pPr>
              <w:jc w:val="center"/>
              <w:rPr>
                <w:caps w:val="0"/>
              </w:rPr>
            </w:pPr>
          </w:p>
        </w:tc>
      </w:tr>
    </w:tbl>
    <w:p w14:paraId="0E487D66" w14:textId="77777777" w:rsidR="002559B8" w:rsidRDefault="002559B8" w:rsidP="002E38D4">
      <w:pPr>
        <w:tabs>
          <w:tab w:val="center" w:pos="4153"/>
          <w:tab w:val="right" w:pos="8306"/>
        </w:tabs>
        <w:spacing w:line="360" w:lineRule="auto"/>
        <w:jc w:val="both"/>
        <w:rPr>
          <w:rFonts w:eastAsia="Calibri"/>
          <w:b/>
          <w:bCs/>
          <w:caps w:val="0"/>
          <w:kern w:val="2"/>
          <w:szCs w:val="24"/>
        </w:rPr>
      </w:pPr>
    </w:p>
    <w:p w14:paraId="0DFF6263" w14:textId="6D72FF47" w:rsidR="002E38D4" w:rsidRPr="002E38D4" w:rsidRDefault="002E38D4" w:rsidP="002E38D4">
      <w:pPr>
        <w:tabs>
          <w:tab w:val="center" w:pos="4153"/>
          <w:tab w:val="right" w:pos="8306"/>
        </w:tabs>
        <w:spacing w:line="360" w:lineRule="auto"/>
        <w:jc w:val="both"/>
        <w:rPr>
          <w:rFonts w:ascii="Calibri" w:eastAsia="Calibri" w:hAnsi="Calibri"/>
          <w:b/>
          <w:bCs/>
          <w:caps w:val="0"/>
          <w:kern w:val="2"/>
          <w:szCs w:val="24"/>
        </w:rPr>
      </w:pPr>
      <w:r w:rsidRPr="002E38D4">
        <w:rPr>
          <w:rFonts w:eastAsia="Calibri"/>
          <w:b/>
          <w:bCs/>
          <w:caps w:val="0"/>
          <w:kern w:val="2"/>
          <w:szCs w:val="24"/>
        </w:rPr>
        <w:t>DĖL SKELBIM</w:t>
      </w:r>
      <w:r w:rsidR="00FD3F32">
        <w:rPr>
          <w:rFonts w:eastAsia="Calibri"/>
          <w:b/>
          <w:bCs/>
          <w:caps w:val="0"/>
          <w:kern w:val="2"/>
          <w:szCs w:val="24"/>
        </w:rPr>
        <w:t>O</w:t>
      </w:r>
      <w:r w:rsidRPr="002E38D4">
        <w:rPr>
          <w:rFonts w:eastAsia="Calibri"/>
          <w:b/>
          <w:bCs/>
          <w:caps w:val="0"/>
          <w:kern w:val="2"/>
          <w:szCs w:val="24"/>
        </w:rPr>
        <w:t xml:space="preserve"> PASKELBIMO VIETINIAME LAIKRAŠTYJE </w:t>
      </w:r>
    </w:p>
    <w:p w14:paraId="196E2983" w14:textId="77777777" w:rsidR="002559B8" w:rsidRDefault="002559B8" w:rsidP="002E38D4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</w:p>
    <w:p w14:paraId="0AE483ED" w14:textId="362F289C" w:rsidR="007541B1" w:rsidRPr="007541B1" w:rsidRDefault="007541B1" w:rsidP="007541B1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szCs w:val="24"/>
        </w:rPr>
      </w:pPr>
      <w:r w:rsidRPr="007541B1">
        <w:rPr>
          <w:rFonts w:eastAsia="Calibri"/>
          <w:bCs/>
          <w:caps w:val="0"/>
          <w:szCs w:val="24"/>
        </w:rPr>
        <w:t>Nacionalinės žemės tarnybos prie Aplinkos ministerijos Klaipėdos apygardos žemės tvarkymo ir administravimo skyrius, vadovaudamasis 2022-07-19 paslaugų pirkimo-pardavimo sutartimi Nr. 1DPS-2835-(4.27 E.) ir 2023-03-23 susitarimu Nr. 1DPS-901-(4.27 E.), prašo artimiausiame Šilutės rajono savivaldybės vietinio laikraščio „</w:t>
      </w:r>
      <w:proofErr w:type="spellStart"/>
      <w:r w:rsidRPr="007541B1">
        <w:rPr>
          <w:rFonts w:eastAsia="Calibri"/>
          <w:bCs/>
          <w:caps w:val="0"/>
          <w:szCs w:val="24"/>
        </w:rPr>
        <w:t>Šilokarčema</w:t>
      </w:r>
      <w:proofErr w:type="spellEnd"/>
      <w:r w:rsidRPr="007541B1">
        <w:rPr>
          <w:rFonts w:eastAsia="Calibri"/>
          <w:bCs/>
          <w:caps w:val="0"/>
          <w:szCs w:val="24"/>
        </w:rPr>
        <w:t xml:space="preserve">“ Pagėgių krašto puslapyje </w:t>
      </w:r>
      <w:proofErr w:type="spellStart"/>
      <w:r w:rsidRPr="007541B1">
        <w:rPr>
          <w:rFonts w:eastAsia="Calibri"/>
          <w:bCs/>
          <w:caps w:val="0"/>
          <w:szCs w:val="24"/>
        </w:rPr>
        <w:t>Gėgė</w:t>
      </w:r>
      <w:proofErr w:type="spellEnd"/>
      <w:r w:rsidRPr="007541B1">
        <w:rPr>
          <w:rFonts w:eastAsia="Calibri"/>
          <w:bCs/>
          <w:caps w:val="0"/>
          <w:szCs w:val="24"/>
        </w:rPr>
        <w:t xml:space="preserve">  numeryje (</w:t>
      </w:r>
      <w:r w:rsidR="004F592B">
        <w:rPr>
          <w:rFonts w:eastAsia="Calibri"/>
          <w:bCs/>
          <w:caps w:val="0"/>
          <w:szCs w:val="24"/>
        </w:rPr>
        <w:t>rugpjūčio 20 d.)</w:t>
      </w:r>
      <w:r w:rsidRPr="007541B1">
        <w:rPr>
          <w:rFonts w:eastAsia="Calibri"/>
          <w:bCs/>
          <w:caps w:val="0"/>
          <w:szCs w:val="24"/>
        </w:rPr>
        <w:t>) išspausdinti tokio turinio skelbimą:</w:t>
      </w:r>
    </w:p>
    <w:p w14:paraId="280F4EBE" w14:textId="3166F510" w:rsidR="00290E71" w:rsidRPr="00290E71" w:rsidRDefault="00482124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/>
          <w:bCs/>
          <w:caps w:val="0"/>
          <w:kern w:val="2"/>
          <w:szCs w:val="24"/>
        </w:rPr>
      </w:pPr>
      <w:r>
        <w:rPr>
          <w:rFonts w:eastAsia="Calibri"/>
          <w:b/>
          <w:bCs/>
          <w:caps w:val="0"/>
          <w:kern w:val="2"/>
          <w:szCs w:val="24"/>
        </w:rPr>
        <w:t>„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>Dėl parengt</w:t>
      </w:r>
      <w:r w:rsidR="00633EE1">
        <w:rPr>
          <w:rFonts w:eastAsia="Calibri"/>
          <w:b/>
          <w:bCs/>
          <w:caps w:val="0"/>
          <w:kern w:val="2"/>
          <w:szCs w:val="24"/>
        </w:rPr>
        <w:t>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7541B1">
        <w:rPr>
          <w:rFonts w:eastAsia="Calibri"/>
          <w:b/>
          <w:bCs/>
          <w:caps w:val="0"/>
          <w:kern w:val="2"/>
          <w:szCs w:val="24"/>
        </w:rPr>
        <w:t>Tauragės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apskrities </w:t>
      </w:r>
      <w:r w:rsidR="007541B1">
        <w:rPr>
          <w:rFonts w:eastAsia="Calibri"/>
          <w:b/>
          <w:bCs/>
          <w:caps w:val="0"/>
          <w:kern w:val="2"/>
          <w:szCs w:val="24"/>
        </w:rPr>
        <w:t>Pagėgių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savivaldybės </w:t>
      </w:r>
      <w:r w:rsidR="007541B1">
        <w:rPr>
          <w:rFonts w:eastAsia="Calibri"/>
          <w:b/>
          <w:bCs/>
          <w:caps w:val="0"/>
          <w:kern w:val="2"/>
          <w:szCs w:val="24"/>
        </w:rPr>
        <w:t>Vilkyškių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seniūnij</w:t>
      </w:r>
      <w:r w:rsidR="007D6199">
        <w:rPr>
          <w:rFonts w:eastAsia="Calibri"/>
          <w:b/>
          <w:bCs/>
          <w:caps w:val="0"/>
          <w:kern w:val="2"/>
          <w:szCs w:val="24"/>
        </w:rPr>
        <w:t>os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7541B1">
        <w:rPr>
          <w:rFonts w:eastAsia="Calibri"/>
          <w:b/>
          <w:bCs/>
          <w:caps w:val="0"/>
          <w:kern w:val="2"/>
          <w:szCs w:val="24"/>
        </w:rPr>
        <w:t>Vilkyškių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kadastro</w:t>
      </w:r>
      <w:r w:rsidR="00C81B9E">
        <w:rPr>
          <w:rFonts w:eastAsia="Calibri"/>
          <w:b/>
          <w:bCs/>
          <w:caps w:val="0"/>
          <w:kern w:val="2"/>
          <w:szCs w:val="24"/>
        </w:rPr>
        <w:t xml:space="preserve"> vietovės</w:t>
      </w:r>
      <w:r w:rsidR="00633EE1">
        <w:rPr>
          <w:rFonts w:eastAsia="Calibri"/>
          <w:b/>
          <w:bCs/>
          <w:caps w:val="0"/>
          <w:kern w:val="2"/>
          <w:szCs w:val="24"/>
        </w:rPr>
        <w:t xml:space="preserve">, </w:t>
      </w:r>
      <w:r w:rsidR="007541B1">
        <w:rPr>
          <w:rFonts w:eastAsia="Calibri"/>
          <w:b/>
          <w:bCs/>
          <w:caps w:val="0"/>
          <w:kern w:val="2"/>
          <w:szCs w:val="24"/>
        </w:rPr>
        <w:t>Lumpėnų</w:t>
      </w:r>
      <w:r w:rsidR="00633EE1" w:rsidRPr="00633EE1">
        <w:rPr>
          <w:rFonts w:eastAsia="Calibri"/>
          <w:b/>
          <w:bCs/>
          <w:caps w:val="0"/>
          <w:kern w:val="2"/>
          <w:szCs w:val="24"/>
        </w:rPr>
        <w:t xml:space="preserve"> seniūnij</w:t>
      </w:r>
      <w:r w:rsidR="00C81B9E">
        <w:rPr>
          <w:rFonts w:eastAsia="Calibri"/>
          <w:b/>
          <w:bCs/>
          <w:caps w:val="0"/>
          <w:kern w:val="2"/>
          <w:szCs w:val="24"/>
        </w:rPr>
        <w:t>os</w:t>
      </w:r>
      <w:r w:rsidR="00633EE1" w:rsidRPr="00633EE1">
        <w:rPr>
          <w:rFonts w:eastAsia="Calibri"/>
          <w:b/>
          <w:bCs/>
          <w:caps w:val="0"/>
          <w:kern w:val="2"/>
          <w:szCs w:val="24"/>
        </w:rPr>
        <w:t xml:space="preserve"> </w:t>
      </w:r>
      <w:r w:rsidR="00727AAF">
        <w:rPr>
          <w:rFonts w:eastAsia="Calibri"/>
          <w:b/>
          <w:bCs/>
          <w:caps w:val="0"/>
          <w:kern w:val="2"/>
          <w:szCs w:val="24"/>
        </w:rPr>
        <w:t>Lum</w:t>
      </w:r>
      <w:r w:rsidR="007541B1">
        <w:rPr>
          <w:rFonts w:eastAsia="Calibri"/>
          <w:b/>
          <w:bCs/>
          <w:caps w:val="0"/>
          <w:kern w:val="2"/>
          <w:szCs w:val="24"/>
        </w:rPr>
        <w:t>pėnų</w:t>
      </w:r>
      <w:r w:rsidR="00633EE1" w:rsidRPr="00633EE1">
        <w:rPr>
          <w:rFonts w:eastAsia="Calibri"/>
          <w:b/>
          <w:bCs/>
          <w:caps w:val="0"/>
          <w:kern w:val="2"/>
          <w:szCs w:val="24"/>
        </w:rPr>
        <w:t xml:space="preserve"> kadastro 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vietovės </w:t>
      </w:r>
      <w:r w:rsidR="00227F81" w:rsidRPr="00227F81">
        <w:rPr>
          <w:rFonts w:eastAsia="Calibri"/>
          <w:b/>
          <w:bCs/>
          <w:caps w:val="0"/>
          <w:kern w:val="2"/>
          <w:szCs w:val="24"/>
        </w:rPr>
        <w:t xml:space="preserve">kadastro vietovės 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>žemės reformos žemėtvarkos projekt</w:t>
      </w:r>
      <w:r w:rsidR="009A06D8">
        <w:rPr>
          <w:rFonts w:eastAsia="Calibri"/>
          <w:b/>
          <w:bCs/>
          <w:caps w:val="0"/>
          <w:kern w:val="2"/>
          <w:szCs w:val="24"/>
        </w:rPr>
        <w:t>ų</w:t>
      </w:r>
      <w:r w:rsidR="00290E71" w:rsidRPr="00290E71">
        <w:rPr>
          <w:rFonts w:eastAsia="Calibri"/>
          <w:b/>
          <w:bCs/>
          <w:caps w:val="0"/>
          <w:kern w:val="2"/>
          <w:szCs w:val="24"/>
        </w:rPr>
        <w:t xml:space="preserve"> viešo svarstymo</w:t>
      </w:r>
    </w:p>
    <w:p w14:paraId="6E4C953B" w14:textId="7AA6BE9E" w:rsidR="00290E71" w:rsidRPr="00290E71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 xml:space="preserve">Nacionalinės žemės tarnybos prie </w:t>
      </w:r>
      <w:r w:rsidR="00AD110A">
        <w:rPr>
          <w:rFonts w:eastAsia="Calibri"/>
          <w:bCs/>
          <w:caps w:val="0"/>
          <w:kern w:val="2"/>
          <w:szCs w:val="24"/>
        </w:rPr>
        <w:t>Aplinkos</w:t>
      </w:r>
      <w:r w:rsidRPr="00290E71">
        <w:rPr>
          <w:rFonts w:eastAsia="Calibri"/>
          <w:bCs/>
          <w:caps w:val="0"/>
          <w:kern w:val="2"/>
          <w:szCs w:val="24"/>
        </w:rPr>
        <w:t xml:space="preserve"> ministerijos </w:t>
      </w:r>
      <w:r w:rsidR="007541B1">
        <w:rPr>
          <w:rFonts w:eastAsia="Calibri"/>
          <w:bCs/>
          <w:caps w:val="0"/>
          <w:kern w:val="2"/>
          <w:szCs w:val="24"/>
        </w:rPr>
        <w:t>Klaipėdos</w:t>
      </w:r>
      <w:r w:rsidR="00AD110A" w:rsidRPr="002E38D4">
        <w:rPr>
          <w:caps w:val="0"/>
          <w:szCs w:val="24"/>
        </w:rPr>
        <w:t xml:space="preserve"> apygardos žemės tvarkymo ir administravimo</w:t>
      </w:r>
      <w:r w:rsidRPr="00290E71">
        <w:rPr>
          <w:rFonts w:eastAsia="Calibri"/>
          <w:bCs/>
          <w:caps w:val="0"/>
          <w:kern w:val="2"/>
          <w:szCs w:val="24"/>
        </w:rPr>
        <w:t xml:space="preserve"> skyrius (toliau ‒ Skyrius) informuoja, kad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8C5DF5" w:rsidRPr="008C5DF5">
        <w:rPr>
          <w:rFonts w:eastAsia="Calibri"/>
          <w:bCs/>
          <w:caps w:val="0"/>
          <w:kern w:val="2"/>
          <w:szCs w:val="24"/>
        </w:rPr>
        <w:t>rugpjūčio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4F592B">
        <w:rPr>
          <w:rFonts w:eastAsia="Calibri"/>
          <w:bCs/>
          <w:caps w:val="0"/>
          <w:kern w:val="2"/>
          <w:szCs w:val="24"/>
        </w:rPr>
        <w:t>27</w:t>
      </w:r>
      <w:r w:rsidRPr="00290E71">
        <w:rPr>
          <w:rFonts w:eastAsia="Calibri"/>
          <w:bCs/>
          <w:caps w:val="0"/>
          <w:kern w:val="2"/>
          <w:szCs w:val="24"/>
        </w:rPr>
        <w:t xml:space="preserve"> d. ‒ </w:t>
      </w:r>
      <w:r w:rsidR="00AD110A">
        <w:rPr>
          <w:rFonts w:eastAsia="Calibri"/>
          <w:bCs/>
          <w:caps w:val="0"/>
          <w:kern w:val="2"/>
          <w:szCs w:val="24"/>
        </w:rPr>
        <w:t>rug</w:t>
      </w:r>
      <w:r w:rsidR="004F592B">
        <w:rPr>
          <w:rFonts w:eastAsia="Calibri"/>
          <w:bCs/>
          <w:caps w:val="0"/>
          <w:kern w:val="2"/>
          <w:szCs w:val="24"/>
        </w:rPr>
        <w:t>sėjo</w:t>
      </w:r>
      <w:r w:rsidR="00AD110A">
        <w:rPr>
          <w:rFonts w:eastAsia="Calibri"/>
          <w:bCs/>
          <w:caps w:val="0"/>
          <w:kern w:val="2"/>
          <w:szCs w:val="24"/>
        </w:rPr>
        <w:t xml:space="preserve"> </w:t>
      </w:r>
      <w:r w:rsidR="00786C97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 xml:space="preserve"> d., darbo dienomis </w:t>
      </w:r>
      <w:r w:rsidR="008A11E4">
        <w:rPr>
          <w:rFonts w:eastAsia="Calibri"/>
          <w:bCs/>
          <w:caps w:val="0"/>
          <w:kern w:val="2"/>
          <w:szCs w:val="24"/>
        </w:rPr>
        <w:t>(pirmadienį, antradienį ir penktadienį</w:t>
      </w:r>
      <w:r w:rsidR="00786C97">
        <w:rPr>
          <w:rFonts w:eastAsia="Calibri"/>
          <w:bCs/>
          <w:caps w:val="0"/>
          <w:kern w:val="2"/>
          <w:szCs w:val="24"/>
        </w:rPr>
        <w:t>)</w:t>
      </w:r>
      <w:r w:rsidR="008A11E4">
        <w:rPr>
          <w:rFonts w:eastAsia="Calibri"/>
          <w:bCs/>
          <w:caps w:val="0"/>
          <w:kern w:val="2"/>
          <w:szCs w:val="24"/>
        </w:rPr>
        <w:t xml:space="preserve"> </w:t>
      </w:r>
      <w:r w:rsidRPr="00290E71">
        <w:rPr>
          <w:rFonts w:eastAsia="Calibri"/>
          <w:bCs/>
          <w:caps w:val="0"/>
          <w:kern w:val="2"/>
          <w:szCs w:val="24"/>
        </w:rPr>
        <w:t xml:space="preserve">nuo </w:t>
      </w:r>
      <w:r w:rsidR="005A22B8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>.00 iki 1</w:t>
      </w:r>
      <w:r w:rsidR="005A22B8">
        <w:rPr>
          <w:rFonts w:eastAsia="Calibri"/>
          <w:bCs/>
          <w:caps w:val="0"/>
          <w:kern w:val="2"/>
          <w:szCs w:val="24"/>
        </w:rPr>
        <w:t>6</w:t>
      </w:r>
      <w:r w:rsidRPr="00290E71">
        <w:rPr>
          <w:rFonts w:eastAsia="Calibri"/>
          <w:bCs/>
          <w:caps w:val="0"/>
          <w:kern w:val="2"/>
          <w:szCs w:val="24"/>
        </w:rPr>
        <w:t>.00 val. Skyri</w:t>
      </w:r>
      <w:r w:rsidR="00AD110A">
        <w:rPr>
          <w:rFonts w:eastAsia="Calibri"/>
          <w:bCs/>
          <w:caps w:val="0"/>
          <w:kern w:val="2"/>
          <w:szCs w:val="24"/>
        </w:rPr>
        <w:t>aus patalpose</w:t>
      </w:r>
      <w:r w:rsidRPr="00290E71">
        <w:rPr>
          <w:rFonts w:eastAsia="Calibri"/>
          <w:bCs/>
          <w:caps w:val="0"/>
          <w:kern w:val="2"/>
          <w:szCs w:val="24"/>
        </w:rPr>
        <w:t xml:space="preserve">, </w:t>
      </w:r>
      <w:r w:rsidR="00466837" w:rsidRPr="00466837">
        <w:rPr>
          <w:rFonts w:eastAsia="Calibri"/>
          <w:bCs/>
          <w:caps w:val="0"/>
          <w:kern w:val="2"/>
          <w:szCs w:val="24"/>
        </w:rPr>
        <w:t xml:space="preserve">Vilniaus g. </w:t>
      </w:r>
      <w:r w:rsidR="008A11E4">
        <w:rPr>
          <w:rFonts w:eastAsia="Calibri"/>
          <w:bCs/>
          <w:caps w:val="0"/>
          <w:kern w:val="2"/>
          <w:szCs w:val="24"/>
        </w:rPr>
        <w:t>25</w:t>
      </w:r>
      <w:r w:rsidR="00466837" w:rsidRPr="00466837">
        <w:rPr>
          <w:rFonts w:eastAsia="Calibri"/>
          <w:bCs/>
          <w:caps w:val="0"/>
          <w:kern w:val="2"/>
          <w:szCs w:val="24"/>
        </w:rPr>
        <w:t xml:space="preserve">, </w:t>
      </w:r>
      <w:r w:rsidR="008A11E4">
        <w:rPr>
          <w:rFonts w:eastAsia="Calibri"/>
          <w:bCs/>
          <w:caps w:val="0"/>
          <w:kern w:val="2"/>
          <w:szCs w:val="24"/>
        </w:rPr>
        <w:t>Pagėgiai</w:t>
      </w:r>
      <w:r w:rsidR="00466837" w:rsidRPr="00466837">
        <w:rPr>
          <w:rFonts w:eastAsia="Calibri"/>
          <w:bCs/>
          <w:caps w:val="0"/>
          <w:kern w:val="2"/>
          <w:szCs w:val="24"/>
        </w:rPr>
        <w:t xml:space="preserve">,  </w:t>
      </w:r>
      <w:r w:rsidR="008A11E4">
        <w:rPr>
          <w:rFonts w:eastAsia="Calibri"/>
          <w:bCs/>
          <w:caps w:val="0"/>
          <w:kern w:val="2"/>
          <w:szCs w:val="24"/>
        </w:rPr>
        <w:t>5</w:t>
      </w:r>
      <w:r w:rsidR="00466837" w:rsidRPr="00466837">
        <w:rPr>
          <w:rFonts w:eastAsia="Calibri"/>
          <w:bCs/>
          <w:caps w:val="0"/>
          <w:kern w:val="2"/>
          <w:szCs w:val="24"/>
        </w:rPr>
        <w:t xml:space="preserve"> kab.,</w:t>
      </w:r>
      <w:r w:rsidRPr="00290E71">
        <w:rPr>
          <w:rFonts w:eastAsia="Calibri"/>
          <w:bCs/>
          <w:caps w:val="0"/>
          <w:kern w:val="2"/>
          <w:szCs w:val="24"/>
        </w:rPr>
        <w:t xml:space="preserve"> bus eksponuojamas ir viešai svarstom</w:t>
      </w:r>
      <w:r w:rsidR="009D70E2">
        <w:rPr>
          <w:rFonts w:eastAsia="Calibri"/>
          <w:bCs/>
          <w:caps w:val="0"/>
          <w:kern w:val="2"/>
          <w:szCs w:val="24"/>
        </w:rPr>
        <w:t>i</w:t>
      </w:r>
      <w:r w:rsidRPr="00290E71">
        <w:rPr>
          <w:rFonts w:eastAsia="Calibri"/>
          <w:bCs/>
          <w:caps w:val="0"/>
          <w:kern w:val="2"/>
          <w:szCs w:val="24"/>
        </w:rPr>
        <w:t xml:space="preserve"> parengt</w:t>
      </w:r>
      <w:r w:rsidR="009D70E2">
        <w:rPr>
          <w:rFonts w:eastAsia="Calibri"/>
          <w:bCs/>
          <w:caps w:val="0"/>
          <w:kern w:val="2"/>
          <w:szCs w:val="24"/>
        </w:rPr>
        <w:t>i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8A11E4">
        <w:rPr>
          <w:rFonts w:eastAsia="Calibri"/>
          <w:bCs/>
          <w:caps w:val="0"/>
          <w:kern w:val="2"/>
          <w:szCs w:val="24"/>
        </w:rPr>
        <w:t>Tauragės</w:t>
      </w:r>
      <w:r w:rsidRPr="00290E71">
        <w:rPr>
          <w:rFonts w:eastAsia="Calibri"/>
          <w:bCs/>
          <w:caps w:val="0"/>
          <w:kern w:val="2"/>
          <w:szCs w:val="24"/>
        </w:rPr>
        <w:t xml:space="preserve"> apskrities </w:t>
      </w:r>
      <w:r w:rsidR="008A11E4">
        <w:rPr>
          <w:rFonts w:eastAsia="Calibri"/>
          <w:bCs/>
          <w:caps w:val="0"/>
          <w:kern w:val="2"/>
          <w:szCs w:val="24"/>
        </w:rPr>
        <w:t>Pagėgių</w:t>
      </w:r>
      <w:r w:rsidRPr="00290E71">
        <w:rPr>
          <w:rFonts w:eastAsia="Calibri"/>
          <w:bCs/>
          <w:caps w:val="0"/>
          <w:kern w:val="2"/>
          <w:szCs w:val="24"/>
        </w:rPr>
        <w:t xml:space="preserve"> savivaldybės </w:t>
      </w:r>
      <w:r w:rsidR="008A11E4">
        <w:rPr>
          <w:rFonts w:eastAsia="Calibri"/>
          <w:bCs/>
          <w:caps w:val="0"/>
          <w:kern w:val="2"/>
          <w:szCs w:val="24"/>
        </w:rPr>
        <w:t>Vilkyškių</w:t>
      </w:r>
      <w:r w:rsidRPr="00290E71">
        <w:rPr>
          <w:rFonts w:eastAsia="Calibri"/>
          <w:bCs/>
          <w:caps w:val="0"/>
          <w:kern w:val="2"/>
          <w:szCs w:val="24"/>
        </w:rPr>
        <w:t xml:space="preserve"> seniūnij</w:t>
      </w:r>
      <w:r w:rsidR="006B0698">
        <w:rPr>
          <w:rFonts w:eastAsia="Calibri"/>
          <w:bCs/>
          <w:caps w:val="0"/>
          <w:kern w:val="2"/>
          <w:szCs w:val="24"/>
        </w:rPr>
        <w:t>os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8A11E4">
        <w:rPr>
          <w:rFonts w:eastAsia="Calibri"/>
          <w:bCs/>
          <w:caps w:val="0"/>
          <w:kern w:val="2"/>
          <w:szCs w:val="24"/>
        </w:rPr>
        <w:t>Vilkyškių</w:t>
      </w:r>
      <w:r w:rsidRPr="00290E71">
        <w:rPr>
          <w:rFonts w:eastAsia="Calibri"/>
          <w:bCs/>
          <w:caps w:val="0"/>
          <w:kern w:val="2"/>
          <w:szCs w:val="24"/>
        </w:rPr>
        <w:t xml:space="preserve"> kadastro vietovės</w:t>
      </w:r>
      <w:r w:rsidR="009D70E2">
        <w:rPr>
          <w:rFonts w:eastAsia="Calibri"/>
          <w:bCs/>
          <w:caps w:val="0"/>
          <w:kern w:val="2"/>
          <w:szCs w:val="24"/>
        </w:rPr>
        <w:t xml:space="preserve">, </w:t>
      </w:r>
      <w:r w:rsidR="008A11E4">
        <w:rPr>
          <w:rFonts w:eastAsia="Calibri"/>
          <w:bCs/>
          <w:caps w:val="0"/>
          <w:kern w:val="2"/>
          <w:szCs w:val="24"/>
        </w:rPr>
        <w:t>Lumpėnų</w:t>
      </w:r>
      <w:r w:rsidR="009D70E2" w:rsidRPr="00290E71">
        <w:rPr>
          <w:rFonts w:eastAsia="Calibri"/>
          <w:bCs/>
          <w:caps w:val="0"/>
          <w:kern w:val="2"/>
          <w:szCs w:val="24"/>
        </w:rPr>
        <w:t xml:space="preserve"> seniūnij</w:t>
      </w:r>
      <w:r w:rsidR="009D70E2">
        <w:rPr>
          <w:rFonts w:eastAsia="Calibri"/>
          <w:bCs/>
          <w:caps w:val="0"/>
          <w:kern w:val="2"/>
          <w:szCs w:val="24"/>
        </w:rPr>
        <w:t>os</w:t>
      </w:r>
      <w:r w:rsidR="009D70E2"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DF0E3C">
        <w:rPr>
          <w:rFonts w:eastAsia="Calibri"/>
          <w:bCs/>
          <w:caps w:val="0"/>
          <w:kern w:val="2"/>
          <w:szCs w:val="24"/>
        </w:rPr>
        <w:t>L</w:t>
      </w:r>
      <w:r w:rsidR="008A11E4">
        <w:rPr>
          <w:rFonts w:eastAsia="Calibri"/>
          <w:bCs/>
          <w:caps w:val="0"/>
          <w:kern w:val="2"/>
          <w:szCs w:val="24"/>
        </w:rPr>
        <w:t>ump</w:t>
      </w:r>
      <w:r w:rsidR="00B7084E">
        <w:rPr>
          <w:rFonts w:eastAsia="Calibri"/>
          <w:bCs/>
          <w:caps w:val="0"/>
          <w:kern w:val="2"/>
          <w:szCs w:val="24"/>
        </w:rPr>
        <w:t>ė</w:t>
      </w:r>
      <w:r w:rsidR="008A11E4">
        <w:rPr>
          <w:rFonts w:eastAsia="Calibri"/>
          <w:bCs/>
          <w:caps w:val="0"/>
          <w:kern w:val="2"/>
          <w:szCs w:val="24"/>
        </w:rPr>
        <w:t xml:space="preserve">nų </w:t>
      </w:r>
      <w:r w:rsidR="009D70E2" w:rsidRPr="00290E71">
        <w:rPr>
          <w:rFonts w:eastAsia="Calibri"/>
          <w:bCs/>
          <w:caps w:val="0"/>
          <w:kern w:val="2"/>
          <w:szCs w:val="24"/>
        </w:rPr>
        <w:t>kadastro vietovės</w:t>
      </w:r>
      <w:r w:rsidR="008A11E4">
        <w:rPr>
          <w:rFonts w:eastAsia="Calibri"/>
          <w:bCs/>
          <w:caps w:val="0"/>
          <w:kern w:val="2"/>
          <w:szCs w:val="24"/>
        </w:rPr>
        <w:t xml:space="preserve"> </w:t>
      </w:r>
      <w:r w:rsidRPr="00290E71">
        <w:rPr>
          <w:rFonts w:eastAsia="Calibri"/>
          <w:bCs/>
          <w:caps w:val="0"/>
          <w:kern w:val="2"/>
          <w:szCs w:val="24"/>
        </w:rPr>
        <w:t xml:space="preserve"> žemės reformos žemėtvarkos projekt</w:t>
      </w:r>
      <w:r w:rsidR="0060453D">
        <w:rPr>
          <w:rFonts w:eastAsia="Calibri"/>
          <w:bCs/>
          <w:caps w:val="0"/>
          <w:kern w:val="2"/>
          <w:szCs w:val="24"/>
        </w:rPr>
        <w:t>ai</w:t>
      </w:r>
      <w:r w:rsidRPr="00290E71">
        <w:rPr>
          <w:rFonts w:eastAsia="Calibri"/>
          <w:bCs/>
          <w:caps w:val="0"/>
          <w:kern w:val="2"/>
          <w:szCs w:val="24"/>
        </w:rPr>
        <w:t xml:space="preserve"> (toliau ‒ Projektas). </w:t>
      </w:r>
    </w:p>
    <w:p w14:paraId="0B05D9D8" w14:textId="3E540D72" w:rsidR="00290E71" w:rsidRPr="00290E71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>Projekto autor</w:t>
      </w:r>
      <w:r w:rsidR="00AD110A">
        <w:rPr>
          <w:rFonts w:eastAsia="Calibri"/>
          <w:bCs/>
          <w:caps w:val="0"/>
          <w:kern w:val="2"/>
          <w:szCs w:val="24"/>
        </w:rPr>
        <w:t>ius</w:t>
      </w:r>
      <w:r w:rsidRPr="00290E71">
        <w:rPr>
          <w:rFonts w:eastAsia="Calibri"/>
          <w:bCs/>
          <w:caps w:val="0"/>
          <w:kern w:val="2"/>
          <w:szCs w:val="24"/>
        </w:rPr>
        <w:t xml:space="preserve">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0C7333">
        <w:rPr>
          <w:rFonts w:eastAsia="Calibri"/>
          <w:bCs/>
          <w:caps w:val="0"/>
          <w:kern w:val="2"/>
          <w:szCs w:val="24"/>
        </w:rPr>
        <w:t>rugpjūčio</w:t>
      </w:r>
      <w:r w:rsidR="00AD110A">
        <w:rPr>
          <w:rFonts w:eastAsia="Calibri"/>
          <w:bCs/>
          <w:caps w:val="0"/>
          <w:kern w:val="2"/>
          <w:szCs w:val="24"/>
        </w:rPr>
        <w:t xml:space="preserve"> 2</w:t>
      </w:r>
      <w:r w:rsidR="004F592B">
        <w:rPr>
          <w:rFonts w:eastAsia="Calibri"/>
          <w:bCs/>
          <w:caps w:val="0"/>
          <w:kern w:val="2"/>
          <w:szCs w:val="24"/>
        </w:rPr>
        <w:t>7</w:t>
      </w:r>
      <w:r w:rsidRPr="00290E71">
        <w:rPr>
          <w:rFonts w:eastAsia="Calibri"/>
          <w:bCs/>
          <w:caps w:val="0"/>
          <w:kern w:val="2"/>
          <w:szCs w:val="24"/>
        </w:rPr>
        <w:t xml:space="preserve"> d</w:t>
      </w:r>
      <w:r w:rsidR="00AD110A">
        <w:rPr>
          <w:rFonts w:eastAsia="Calibri"/>
          <w:bCs/>
          <w:caps w:val="0"/>
          <w:kern w:val="2"/>
          <w:szCs w:val="24"/>
        </w:rPr>
        <w:t>.</w:t>
      </w:r>
      <w:r w:rsidRPr="00290E71">
        <w:rPr>
          <w:rFonts w:eastAsia="Calibri"/>
          <w:bCs/>
          <w:caps w:val="0"/>
          <w:kern w:val="2"/>
          <w:szCs w:val="24"/>
        </w:rPr>
        <w:t xml:space="preserve"> ir </w:t>
      </w:r>
      <w:r w:rsidR="0005408B">
        <w:rPr>
          <w:rFonts w:eastAsia="Calibri"/>
          <w:bCs/>
          <w:caps w:val="0"/>
          <w:kern w:val="2"/>
          <w:szCs w:val="24"/>
        </w:rPr>
        <w:t>rug</w:t>
      </w:r>
      <w:r w:rsidR="004F592B">
        <w:rPr>
          <w:rFonts w:eastAsia="Calibri"/>
          <w:bCs/>
          <w:caps w:val="0"/>
          <w:kern w:val="2"/>
          <w:szCs w:val="24"/>
        </w:rPr>
        <w:t>sėjo 3</w:t>
      </w:r>
      <w:r w:rsidRPr="00290E71">
        <w:rPr>
          <w:rFonts w:eastAsia="Calibri"/>
          <w:bCs/>
          <w:caps w:val="0"/>
          <w:kern w:val="2"/>
          <w:szCs w:val="24"/>
        </w:rPr>
        <w:t xml:space="preserve"> d. nuo 10.00 iki 11.00 val. bus Skyriuje ir galės atsakyti į iškilusius klausimus.</w:t>
      </w:r>
    </w:p>
    <w:p w14:paraId="7A82EC09" w14:textId="0933EACA" w:rsidR="00290E71" w:rsidRPr="00290E71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>Suinteresuoti asmenys iki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AD110A">
        <w:rPr>
          <w:rFonts w:eastAsia="Calibri"/>
          <w:bCs/>
          <w:caps w:val="0"/>
          <w:kern w:val="2"/>
          <w:szCs w:val="24"/>
        </w:rPr>
        <w:t>rug</w:t>
      </w:r>
      <w:r w:rsidR="004F592B">
        <w:rPr>
          <w:rFonts w:eastAsia="Calibri"/>
          <w:bCs/>
          <w:caps w:val="0"/>
          <w:kern w:val="2"/>
          <w:szCs w:val="24"/>
        </w:rPr>
        <w:t>sėjo</w:t>
      </w:r>
      <w:r w:rsidR="00AD110A">
        <w:rPr>
          <w:rFonts w:eastAsia="Calibri"/>
          <w:bCs/>
          <w:caps w:val="0"/>
          <w:kern w:val="2"/>
          <w:szCs w:val="24"/>
        </w:rPr>
        <w:t xml:space="preserve"> </w:t>
      </w:r>
      <w:r w:rsidR="00786C97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 xml:space="preserve"> d. savo pasiūlymus ir pretenzijas dėl Projekt</w:t>
      </w:r>
      <w:r w:rsidR="00B7084E">
        <w:rPr>
          <w:rFonts w:eastAsia="Calibri"/>
          <w:bCs/>
          <w:caps w:val="0"/>
          <w:kern w:val="2"/>
          <w:szCs w:val="24"/>
        </w:rPr>
        <w:t>ų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AD110A" w:rsidRPr="00290E71">
        <w:rPr>
          <w:rFonts w:eastAsia="Calibri"/>
          <w:bCs/>
          <w:caps w:val="0"/>
          <w:kern w:val="2"/>
          <w:szCs w:val="24"/>
        </w:rPr>
        <w:t>Nacionalin</w:t>
      </w:r>
      <w:r w:rsidR="00AD110A">
        <w:rPr>
          <w:rFonts w:eastAsia="Calibri"/>
          <w:bCs/>
          <w:caps w:val="0"/>
          <w:kern w:val="2"/>
          <w:szCs w:val="24"/>
        </w:rPr>
        <w:t>ei</w:t>
      </w:r>
      <w:r w:rsidR="00AD110A" w:rsidRPr="00290E71">
        <w:rPr>
          <w:rFonts w:eastAsia="Calibri"/>
          <w:bCs/>
          <w:caps w:val="0"/>
          <w:kern w:val="2"/>
          <w:szCs w:val="24"/>
        </w:rPr>
        <w:t xml:space="preserve"> žemės tarnyb</w:t>
      </w:r>
      <w:r w:rsidR="00AD110A">
        <w:rPr>
          <w:rFonts w:eastAsia="Calibri"/>
          <w:bCs/>
          <w:caps w:val="0"/>
          <w:kern w:val="2"/>
          <w:szCs w:val="24"/>
        </w:rPr>
        <w:t>ai</w:t>
      </w:r>
      <w:r w:rsidR="00AD110A" w:rsidRPr="00290E71">
        <w:rPr>
          <w:rFonts w:eastAsia="Calibri"/>
          <w:bCs/>
          <w:caps w:val="0"/>
          <w:kern w:val="2"/>
          <w:szCs w:val="24"/>
        </w:rPr>
        <w:t xml:space="preserve"> prie </w:t>
      </w:r>
      <w:r w:rsidR="00AD110A">
        <w:rPr>
          <w:rFonts w:eastAsia="Calibri"/>
          <w:bCs/>
          <w:caps w:val="0"/>
          <w:kern w:val="2"/>
          <w:szCs w:val="24"/>
        </w:rPr>
        <w:t>Aplinkos</w:t>
      </w:r>
      <w:r w:rsidR="00AD110A" w:rsidRPr="00290E71">
        <w:rPr>
          <w:rFonts w:eastAsia="Calibri"/>
          <w:bCs/>
          <w:caps w:val="0"/>
          <w:kern w:val="2"/>
          <w:szCs w:val="24"/>
        </w:rPr>
        <w:t xml:space="preserve"> ministerijos</w:t>
      </w:r>
      <w:r w:rsidRPr="00290E71">
        <w:rPr>
          <w:rFonts w:eastAsia="Calibri"/>
          <w:bCs/>
          <w:caps w:val="0"/>
          <w:kern w:val="2"/>
          <w:szCs w:val="24"/>
        </w:rPr>
        <w:t xml:space="preserve"> gali pateikti raštu. </w:t>
      </w:r>
    </w:p>
    <w:p w14:paraId="5D75BCFE" w14:textId="1485FB36" w:rsidR="00A5050F" w:rsidRPr="002D713C" w:rsidRDefault="00290E71" w:rsidP="00C9101A">
      <w:pPr>
        <w:tabs>
          <w:tab w:val="left" w:pos="851"/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rFonts w:eastAsia="Calibri"/>
          <w:bCs/>
          <w:caps w:val="0"/>
          <w:kern w:val="2"/>
          <w:szCs w:val="24"/>
        </w:rPr>
      </w:pPr>
      <w:r w:rsidRPr="00290E71">
        <w:rPr>
          <w:rFonts w:eastAsia="Calibri"/>
          <w:bCs/>
          <w:caps w:val="0"/>
          <w:kern w:val="2"/>
          <w:szCs w:val="24"/>
        </w:rPr>
        <w:t>Projekto viešo svarstymo rezultatų aptarimas vyks 202</w:t>
      </w:r>
      <w:r w:rsidR="00AD110A">
        <w:rPr>
          <w:rFonts w:eastAsia="Calibri"/>
          <w:bCs/>
          <w:caps w:val="0"/>
          <w:kern w:val="2"/>
          <w:szCs w:val="24"/>
        </w:rPr>
        <w:t>4</w:t>
      </w:r>
      <w:r w:rsidRPr="00290E71">
        <w:rPr>
          <w:rFonts w:eastAsia="Calibri"/>
          <w:bCs/>
          <w:caps w:val="0"/>
          <w:kern w:val="2"/>
          <w:szCs w:val="24"/>
        </w:rPr>
        <w:t xml:space="preserve"> m. </w:t>
      </w:r>
      <w:r w:rsidR="00AD110A">
        <w:rPr>
          <w:rFonts w:eastAsia="Calibri"/>
          <w:bCs/>
          <w:caps w:val="0"/>
          <w:kern w:val="2"/>
          <w:szCs w:val="24"/>
        </w:rPr>
        <w:t>r</w:t>
      </w:r>
      <w:r w:rsidR="003E0E6D">
        <w:rPr>
          <w:rFonts w:eastAsia="Calibri"/>
          <w:bCs/>
          <w:caps w:val="0"/>
          <w:kern w:val="2"/>
          <w:szCs w:val="24"/>
        </w:rPr>
        <w:t>ugsėjo</w:t>
      </w:r>
      <w:r w:rsidRPr="00290E71">
        <w:rPr>
          <w:rFonts w:eastAsia="Calibri"/>
          <w:bCs/>
          <w:caps w:val="0"/>
          <w:kern w:val="2"/>
          <w:szCs w:val="24"/>
        </w:rPr>
        <w:t xml:space="preserve"> </w:t>
      </w:r>
      <w:r w:rsidR="00BB6A90">
        <w:rPr>
          <w:rFonts w:eastAsia="Calibri"/>
          <w:bCs/>
          <w:caps w:val="0"/>
          <w:kern w:val="2"/>
          <w:szCs w:val="24"/>
        </w:rPr>
        <w:t>24</w:t>
      </w:r>
      <w:r w:rsidRPr="00290E71">
        <w:rPr>
          <w:rFonts w:eastAsia="Calibri"/>
          <w:bCs/>
          <w:caps w:val="0"/>
          <w:kern w:val="2"/>
          <w:szCs w:val="24"/>
        </w:rPr>
        <w:t xml:space="preserve"> d. </w:t>
      </w:r>
      <w:r w:rsidR="00786C97">
        <w:rPr>
          <w:rFonts w:eastAsia="Calibri"/>
          <w:bCs/>
          <w:caps w:val="0"/>
          <w:kern w:val="2"/>
          <w:szCs w:val="24"/>
        </w:rPr>
        <w:t>9</w:t>
      </w:r>
      <w:r w:rsidRPr="00290E71">
        <w:rPr>
          <w:rFonts w:eastAsia="Calibri"/>
          <w:bCs/>
          <w:caps w:val="0"/>
          <w:kern w:val="2"/>
          <w:szCs w:val="24"/>
        </w:rPr>
        <w:t>.00 val. Skyri</w:t>
      </w:r>
      <w:r w:rsidR="00AD110A">
        <w:rPr>
          <w:rFonts w:eastAsia="Calibri"/>
          <w:bCs/>
          <w:caps w:val="0"/>
          <w:kern w:val="2"/>
          <w:szCs w:val="24"/>
        </w:rPr>
        <w:t>aus patalpose</w:t>
      </w:r>
      <w:r w:rsidR="004F592B">
        <w:rPr>
          <w:rFonts w:eastAsia="Calibri"/>
          <w:bCs/>
          <w:caps w:val="0"/>
          <w:kern w:val="2"/>
          <w:szCs w:val="24"/>
        </w:rPr>
        <w:t>.</w:t>
      </w:r>
    </w:p>
    <w:p w14:paraId="08E032F8" w14:textId="77777777" w:rsidR="002559B8" w:rsidRDefault="002559B8" w:rsidP="00D40F24">
      <w:pPr>
        <w:pStyle w:val="Header"/>
        <w:widowControl w:val="0"/>
        <w:tabs>
          <w:tab w:val="clear" w:pos="4153"/>
          <w:tab w:val="clear" w:pos="8306"/>
        </w:tabs>
        <w:jc w:val="both"/>
        <w:rPr>
          <w:caps w:val="0"/>
          <w:lang w:val="lt-LT"/>
        </w:rPr>
      </w:pPr>
    </w:p>
    <w:p w14:paraId="18CEC852" w14:textId="7DBB5B1E" w:rsidR="00B110AF" w:rsidRPr="00B110AF" w:rsidRDefault="00B7084E" w:rsidP="00B110AF">
      <w:pPr>
        <w:pStyle w:val="Header"/>
        <w:widowControl w:val="0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Klaipėdos</w:t>
      </w:r>
      <w:r w:rsidR="00B110AF" w:rsidRPr="00B110AF">
        <w:rPr>
          <w:bCs/>
          <w:caps w:val="0"/>
          <w:szCs w:val="24"/>
        </w:rPr>
        <w:t xml:space="preserve"> apygardos žemės tvarkymo</w:t>
      </w:r>
    </w:p>
    <w:p w14:paraId="4FE7A8C9" w14:textId="77777777" w:rsidR="00B110AF" w:rsidRPr="00B110AF" w:rsidRDefault="00B110AF" w:rsidP="00B110AF">
      <w:pPr>
        <w:pStyle w:val="Header"/>
        <w:widowControl w:val="0"/>
        <w:jc w:val="both"/>
        <w:rPr>
          <w:bCs/>
          <w:caps w:val="0"/>
          <w:szCs w:val="24"/>
        </w:rPr>
      </w:pPr>
      <w:r w:rsidRPr="00B110AF">
        <w:rPr>
          <w:bCs/>
          <w:caps w:val="0"/>
          <w:szCs w:val="24"/>
        </w:rPr>
        <w:t>ir administravimo skyriaus</w:t>
      </w:r>
    </w:p>
    <w:p w14:paraId="08E2D1E1" w14:textId="6CC08EA2" w:rsidR="002559B8" w:rsidRDefault="00B110AF" w:rsidP="00B110AF">
      <w:pPr>
        <w:pStyle w:val="Header"/>
        <w:widowControl w:val="0"/>
        <w:tabs>
          <w:tab w:val="clear" w:pos="4153"/>
          <w:tab w:val="clear" w:pos="8306"/>
        </w:tabs>
        <w:jc w:val="both"/>
        <w:rPr>
          <w:caps w:val="0"/>
          <w:lang w:val="lt-LT"/>
        </w:rPr>
      </w:pPr>
      <w:r w:rsidRPr="00B110AF">
        <w:rPr>
          <w:bCs/>
          <w:caps w:val="0"/>
          <w:szCs w:val="24"/>
        </w:rPr>
        <w:t>vyresnioji patarėja</w:t>
      </w:r>
      <w:r w:rsidRPr="00B110AF">
        <w:rPr>
          <w:bCs/>
          <w:caps w:val="0"/>
          <w:szCs w:val="24"/>
        </w:rPr>
        <w:tab/>
      </w:r>
      <w:r w:rsidRPr="00B110AF">
        <w:rPr>
          <w:bCs/>
          <w:caps w:val="0"/>
          <w:szCs w:val="24"/>
        </w:rPr>
        <w:tab/>
      </w:r>
      <w:r>
        <w:rPr>
          <w:bCs/>
          <w:caps w:val="0"/>
          <w:szCs w:val="24"/>
        </w:rPr>
        <w:t xml:space="preserve">                                                                               </w:t>
      </w:r>
      <w:r w:rsidR="00B7084E">
        <w:rPr>
          <w:bCs/>
          <w:caps w:val="0"/>
          <w:szCs w:val="24"/>
        </w:rPr>
        <w:t>Indrė Petrauskaitė</w:t>
      </w:r>
    </w:p>
    <w:p w14:paraId="27F53204" w14:textId="77777777" w:rsidR="002559B8" w:rsidRDefault="002559B8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2914EE0A" w14:textId="77777777" w:rsidR="00C9101A" w:rsidRDefault="00C9101A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524C64B4" w14:textId="77777777" w:rsidR="00C9101A" w:rsidRDefault="00C9101A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620BECBA" w14:textId="77777777" w:rsidR="00C97169" w:rsidRDefault="00C97169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04D86FA4" w14:textId="77777777" w:rsidR="00C9101A" w:rsidRDefault="00C9101A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048C9C9F" w14:textId="77777777" w:rsidR="002559B8" w:rsidRDefault="002559B8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21613916" w14:textId="77777777" w:rsidR="002559B8" w:rsidRDefault="002559B8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p w14:paraId="29D7B2BF" w14:textId="379F3D91" w:rsidR="002559B8" w:rsidRDefault="00B7084E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  <w:r>
        <w:rPr>
          <w:caps w:val="0"/>
          <w:lang w:val="lt-LT"/>
        </w:rPr>
        <w:t>Violeta Junkarienė</w:t>
      </w:r>
      <w:r w:rsidR="003D508E" w:rsidRPr="003D508E">
        <w:rPr>
          <w:caps w:val="0"/>
          <w:lang w:val="lt-LT"/>
        </w:rPr>
        <w:t>, tel. +370 706 85 9</w:t>
      </w:r>
      <w:r>
        <w:rPr>
          <w:caps w:val="0"/>
          <w:lang w:val="lt-LT"/>
        </w:rPr>
        <w:t>77</w:t>
      </w:r>
      <w:r w:rsidR="003D508E" w:rsidRPr="003D508E">
        <w:rPr>
          <w:caps w:val="0"/>
          <w:lang w:val="lt-LT"/>
        </w:rPr>
        <w:t xml:space="preserve">, el. p. </w:t>
      </w:r>
      <w:proofErr w:type="spellStart"/>
      <w:r>
        <w:rPr>
          <w:caps w:val="0"/>
          <w:lang w:val="lt-LT"/>
        </w:rPr>
        <w:t>Violeta.Junkarienė</w:t>
      </w:r>
      <w:r w:rsidR="003D508E" w:rsidRPr="003D508E">
        <w:rPr>
          <w:caps w:val="0"/>
          <w:lang w:val="lt-LT"/>
        </w:rPr>
        <w:t>@nzt.lt</w:t>
      </w:r>
      <w:proofErr w:type="spellEnd"/>
    </w:p>
    <w:p w14:paraId="45CD4897" w14:textId="3EA58322" w:rsidR="009375BE" w:rsidRPr="005B098B" w:rsidRDefault="009375BE" w:rsidP="003E4BEB">
      <w:pPr>
        <w:pStyle w:val="Header"/>
        <w:widowControl w:val="0"/>
        <w:tabs>
          <w:tab w:val="clear" w:pos="4153"/>
          <w:tab w:val="clear" w:pos="8306"/>
        </w:tabs>
        <w:spacing w:before="240"/>
        <w:contextualSpacing/>
        <w:jc w:val="both"/>
        <w:rPr>
          <w:caps w:val="0"/>
          <w:lang w:val="lt-LT"/>
        </w:rPr>
      </w:pPr>
    </w:p>
    <w:sectPr w:rsidR="009375BE" w:rsidRPr="005B098B" w:rsidSect="00F530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AAF6F" w14:textId="77777777" w:rsidR="00A63151" w:rsidRDefault="00A63151">
      <w:r>
        <w:separator/>
      </w:r>
    </w:p>
  </w:endnote>
  <w:endnote w:type="continuationSeparator" w:id="0">
    <w:p w14:paraId="7C280014" w14:textId="77777777" w:rsidR="00A63151" w:rsidRDefault="00A6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724AB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69587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A67FA" w14:textId="77777777" w:rsidR="00CE013D" w:rsidRDefault="00CE013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47" w:type="dxa"/>
      <w:tblLayout w:type="fixed"/>
      <w:tblLook w:val="04A0" w:firstRow="1" w:lastRow="0" w:firstColumn="1" w:lastColumn="0" w:noHBand="0" w:noVBand="1"/>
    </w:tblPr>
    <w:tblGrid>
      <w:gridCol w:w="2518"/>
      <w:gridCol w:w="2268"/>
      <w:gridCol w:w="2817"/>
      <w:gridCol w:w="2144"/>
    </w:tblGrid>
    <w:tr w:rsidR="00F04CA1" w14:paraId="527646B9" w14:textId="77777777" w:rsidTr="00522129">
      <w:trPr>
        <w:gridAfter w:val="1"/>
        <w:wAfter w:w="2144" w:type="dxa"/>
        <w:trHeight w:val="1223"/>
      </w:trPr>
      <w:tc>
        <w:tcPr>
          <w:tcW w:w="2518" w:type="dxa"/>
          <w:tcBorders>
            <w:top w:val="single" w:sz="4" w:space="0" w:color="000000"/>
          </w:tcBorders>
          <w:shd w:val="clear" w:color="auto" w:fill="auto"/>
        </w:tcPr>
        <w:p w14:paraId="0A07F5D3" w14:textId="77777777" w:rsidR="00F04CA1" w:rsidRDefault="00F04CA1" w:rsidP="00522129">
          <w:pPr>
            <w:pStyle w:val="Apacia"/>
            <w:widowControl w:val="0"/>
            <w:spacing w:before="120"/>
          </w:pPr>
          <w:r>
            <w:t>Biudžetinė įstaiga</w:t>
          </w:r>
        </w:p>
        <w:p w14:paraId="6E6E45B7" w14:textId="77777777" w:rsidR="00F04CA1" w:rsidRDefault="00F04CA1" w:rsidP="00522129">
          <w:pPr>
            <w:pStyle w:val="Apacia"/>
            <w:widowControl w:val="0"/>
          </w:pPr>
          <w:r>
            <w:t xml:space="preserve">Gedimino pr. 19 </w:t>
          </w:r>
        </w:p>
        <w:p w14:paraId="177561D0" w14:textId="77777777" w:rsidR="00F04CA1" w:rsidRDefault="00F04CA1" w:rsidP="00522129">
          <w:pPr>
            <w:pStyle w:val="Apacia"/>
            <w:widowControl w:val="0"/>
          </w:pPr>
          <w:r>
            <w:t>01103 Vilnius</w:t>
          </w:r>
        </w:p>
        <w:p w14:paraId="0D36246F" w14:textId="77777777" w:rsidR="00F04CA1" w:rsidRDefault="00F04CA1" w:rsidP="00522129">
          <w:pPr>
            <w:pStyle w:val="Apacia"/>
            <w:widowControl w:val="0"/>
          </w:pPr>
          <w:r>
            <w:t>https://nzt.lrv.lt</w:t>
          </w:r>
        </w:p>
      </w:tc>
      <w:tc>
        <w:tcPr>
          <w:tcW w:w="2268" w:type="dxa"/>
          <w:tcBorders>
            <w:top w:val="single" w:sz="4" w:space="0" w:color="000000"/>
          </w:tcBorders>
          <w:shd w:val="clear" w:color="auto" w:fill="auto"/>
        </w:tcPr>
        <w:p w14:paraId="71206ED1" w14:textId="6DA8507F" w:rsidR="00F04CA1" w:rsidRDefault="00F04CA1" w:rsidP="00522129">
          <w:pPr>
            <w:pStyle w:val="Apacia"/>
            <w:widowControl w:val="0"/>
            <w:spacing w:before="120"/>
          </w:pPr>
          <w:r>
            <w:t xml:space="preserve">Tel. +370 706 86 666           </w:t>
          </w:r>
        </w:p>
        <w:p w14:paraId="0448467C" w14:textId="77777777" w:rsidR="00F04CA1" w:rsidRDefault="00F04CA1" w:rsidP="00522129">
          <w:pPr>
            <w:pStyle w:val="Apacia"/>
            <w:widowControl w:val="0"/>
          </w:pPr>
          <w:r>
            <w:t xml:space="preserve">El. paštas nzt@nzt.lt </w:t>
          </w:r>
        </w:p>
      </w:tc>
      <w:tc>
        <w:tcPr>
          <w:tcW w:w="2817" w:type="dxa"/>
          <w:tcBorders>
            <w:top w:val="single" w:sz="4" w:space="0" w:color="000000"/>
          </w:tcBorders>
          <w:shd w:val="clear" w:color="auto" w:fill="auto"/>
        </w:tcPr>
        <w:p w14:paraId="63C4AE94" w14:textId="044AF558" w:rsidR="00F04CA1" w:rsidRDefault="00F04CA1" w:rsidP="00522129">
          <w:pPr>
            <w:pStyle w:val="Apacia"/>
            <w:widowControl w:val="0"/>
            <w:spacing w:before="120"/>
            <w:ind w:right="-108"/>
          </w:pPr>
          <w:r>
            <w:t xml:space="preserve"> Duomenys kaupiami ir saugomi Juridinių asmenų registre</w:t>
          </w:r>
        </w:p>
        <w:p w14:paraId="0B6A5210" w14:textId="01996CB4" w:rsidR="00F04CA1" w:rsidRDefault="00F04CA1" w:rsidP="00522129">
          <w:pPr>
            <w:pStyle w:val="Apacia"/>
            <w:widowControl w:val="0"/>
            <w:ind w:right="-108"/>
          </w:pPr>
          <w:r>
            <w:rPr>
              <w:noProof/>
            </w:rPr>
            <w:drawing>
              <wp:anchor distT="0" distB="0" distL="0" distR="0" simplePos="0" relativeHeight="251661824" behindDoc="1" locked="0" layoutInCell="1" allowOverlap="1" wp14:anchorId="6ACA59B6" wp14:editId="436B2C90">
                <wp:simplePos x="0" y="0"/>
                <wp:positionH relativeFrom="margin">
                  <wp:posOffset>4838065</wp:posOffset>
                </wp:positionH>
                <wp:positionV relativeFrom="margin">
                  <wp:posOffset>10086975</wp:posOffset>
                </wp:positionV>
                <wp:extent cx="1057910" cy="476250"/>
                <wp:effectExtent l="0" t="0" r="0" b="0"/>
                <wp:wrapNone/>
                <wp:docPr id="5" name="Image3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2848" behindDoc="1" locked="0" layoutInCell="1" allowOverlap="1" wp14:anchorId="6FE07F25" wp14:editId="29B5BCD0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4" name="Image2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3872" behindDoc="1" locked="0" layoutInCell="1" allowOverlap="1" wp14:anchorId="127A9B2A" wp14:editId="67D0FA75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3" name="Image4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4896" behindDoc="1" locked="0" layoutInCell="1" allowOverlap="1" wp14:anchorId="049F6351" wp14:editId="52E6161A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75879372" name="Image1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5920" behindDoc="1" locked="0" layoutInCell="1" allowOverlap="1" wp14:anchorId="71B1D1B8" wp14:editId="342B3646">
                <wp:simplePos x="0" y="0"/>
                <wp:positionH relativeFrom="margin">
                  <wp:posOffset>4285615</wp:posOffset>
                </wp:positionH>
                <wp:positionV relativeFrom="margin">
                  <wp:posOffset>8439150</wp:posOffset>
                </wp:positionV>
                <wp:extent cx="1057910" cy="476250"/>
                <wp:effectExtent l="0" t="0" r="0" b="0"/>
                <wp:wrapNone/>
                <wp:docPr id="1" name="Picture 0" descr="BV_Certification_N&amp;B_ISO9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BV_Certification_N&amp;B_ISO90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Kodas 188704927 </w:t>
          </w:r>
        </w:p>
      </w:tc>
    </w:tr>
    <w:tr w:rsidR="00CE013D" w:rsidRPr="007B31F7" w14:paraId="4B3FA2FA" w14:textId="77777777" w:rsidTr="00522129">
      <w:tblPrEx>
        <w:tblBorders>
          <w:top w:val="single" w:sz="6" w:space="0" w:color="auto"/>
        </w:tblBorders>
        <w:tblLook w:val="0000" w:firstRow="0" w:lastRow="0" w:firstColumn="0" w:lastColumn="0" w:noHBand="0" w:noVBand="0"/>
      </w:tblPrEx>
      <w:tc>
        <w:tcPr>
          <w:tcW w:w="9747" w:type="dxa"/>
          <w:gridSpan w:val="4"/>
        </w:tcPr>
        <w:p w14:paraId="1E840EFC" w14:textId="77777777" w:rsidR="00CE013D" w:rsidRPr="007B31F7" w:rsidRDefault="00CE013D" w:rsidP="00724701">
          <w:pPr>
            <w:jc w:val="center"/>
            <w:rPr>
              <w:caps w:val="0"/>
              <w:sz w:val="18"/>
            </w:rPr>
          </w:pPr>
        </w:p>
      </w:tc>
    </w:tr>
  </w:tbl>
  <w:p w14:paraId="635C2AF5" w14:textId="77777777" w:rsidR="00CE013D" w:rsidRDefault="00CE013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EB3D3" w14:textId="77777777" w:rsidR="00A63151" w:rsidRDefault="00A63151">
      <w:r>
        <w:separator/>
      </w:r>
    </w:p>
  </w:footnote>
  <w:footnote w:type="continuationSeparator" w:id="0">
    <w:p w14:paraId="64024F9B" w14:textId="77777777" w:rsidR="00A63151" w:rsidRDefault="00A6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F6462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9ACC95" w14:textId="77777777" w:rsidR="00CE013D" w:rsidRDefault="00CE01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4C633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640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445930" w14:textId="77777777" w:rsidR="00CE013D" w:rsidRDefault="00CE01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126CD" w14:textId="77777777" w:rsidR="00F53085" w:rsidRDefault="00F53085">
    <w:pPr>
      <w:pStyle w:val="Header"/>
      <w:jc w:val="center"/>
    </w:pPr>
  </w:p>
  <w:p w14:paraId="0E4A6F4D" w14:textId="77777777" w:rsidR="00F53085" w:rsidRDefault="00F53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457932">
    <w:abstractNumId w:val="0"/>
  </w:num>
  <w:num w:numId="2" w16cid:durableId="263419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4E6D"/>
    <w:rsid w:val="00013EE4"/>
    <w:rsid w:val="00016AFE"/>
    <w:rsid w:val="00026973"/>
    <w:rsid w:val="00027137"/>
    <w:rsid w:val="000309EB"/>
    <w:rsid w:val="00034CCE"/>
    <w:rsid w:val="0005408B"/>
    <w:rsid w:val="00065FDF"/>
    <w:rsid w:val="00067E9F"/>
    <w:rsid w:val="00072A34"/>
    <w:rsid w:val="00090E3D"/>
    <w:rsid w:val="0009566A"/>
    <w:rsid w:val="000A1BCD"/>
    <w:rsid w:val="000A5D7B"/>
    <w:rsid w:val="000B1CEE"/>
    <w:rsid w:val="000C6838"/>
    <w:rsid w:val="000C7333"/>
    <w:rsid w:val="000D3C89"/>
    <w:rsid w:val="000D66E4"/>
    <w:rsid w:val="000E4543"/>
    <w:rsid w:val="000E7257"/>
    <w:rsid w:val="000F6070"/>
    <w:rsid w:val="001009BA"/>
    <w:rsid w:val="00117A02"/>
    <w:rsid w:val="00117D9A"/>
    <w:rsid w:val="0014334E"/>
    <w:rsid w:val="00150DA9"/>
    <w:rsid w:val="0015534C"/>
    <w:rsid w:val="00160D38"/>
    <w:rsid w:val="0017047B"/>
    <w:rsid w:val="001808BB"/>
    <w:rsid w:val="00185376"/>
    <w:rsid w:val="001859FF"/>
    <w:rsid w:val="0018637B"/>
    <w:rsid w:val="001922EB"/>
    <w:rsid w:val="001B40A4"/>
    <w:rsid w:val="001B768A"/>
    <w:rsid w:val="001C1176"/>
    <w:rsid w:val="001C1AD7"/>
    <w:rsid w:val="001C2E26"/>
    <w:rsid w:val="001C65F5"/>
    <w:rsid w:val="001D0982"/>
    <w:rsid w:val="001E0700"/>
    <w:rsid w:val="001E48CB"/>
    <w:rsid w:val="001E5054"/>
    <w:rsid w:val="001F0D8B"/>
    <w:rsid w:val="001F5F3B"/>
    <w:rsid w:val="00201644"/>
    <w:rsid w:val="00204EA8"/>
    <w:rsid w:val="002052F7"/>
    <w:rsid w:val="00205D21"/>
    <w:rsid w:val="002070E9"/>
    <w:rsid w:val="0021052C"/>
    <w:rsid w:val="002129EC"/>
    <w:rsid w:val="00213000"/>
    <w:rsid w:val="00213C38"/>
    <w:rsid w:val="00227F81"/>
    <w:rsid w:val="00253F4A"/>
    <w:rsid w:val="002559B8"/>
    <w:rsid w:val="00256DAA"/>
    <w:rsid w:val="00261995"/>
    <w:rsid w:val="00267E0C"/>
    <w:rsid w:val="00267E4F"/>
    <w:rsid w:val="00273B16"/>
    <w:rsid w:val="0027484F"/>
    <w:rsid w:val="002758DF"/>
    <w:rsid w:val="00275FB8"/>
    <w:rsid w:val="002873D1"/>
    <w:rsid w:val="00290E71"/>
    <w:rsid w:val="00293129"/>
    <w:rsid w:val="0029346A"/>
    <w:rsid w:val="00295DE1"/>
    <w:rsid w:val="002A059E"/>
    <w:rsid w:val="002B07D8"/>
    <w:rsid w:val="002C11EB"/>
    <w:rsid w:val="002C12FD"/>
    <w:rsid w:val="002C3764"/>
    <w:rsid w:val="002D00B2"/>
    <w:rsid w:val="002D113F"/>
    <w:rsid w:val="002D713C"/>
    <w:rsid w:val="002E38D4"/>
    <w:rsid w:val="002E7EF1"/>
    <w:rsid w:val="002F1E87"/>
    <w:rsid w:val="00302DD7"/>
    <w:rsid w:val="0030706E"/>
    <w:rsid w:val="003146CB"/>
    <w:rsid w:val="0032234A"/>
    <w:rsid w:val="00323951"/>
    <w:rsid w:val="00325E8D"/>
    <w:rsid w:val="00327B63"/>
    <w:rsid w:val="003369C0"/>
    <w:rsid w:val="003475AE"/>
    <w:rsid w:val="0035041E"/>
    <w:rsid w:val="003608F5"/>
    <w:rsid w:val="003639AA"/>
    <w:rsid w:val="003663D6"/>
    <w:rsid w:val="003671BA"/>
    <w:rsid w:val="003728B1"/>
    <w:rsid w:val="00377900"/>
    <w:rsid w:val="00392F12"/>
    <w:rsid w:val="003A109E"/>
    <w:rsid w:val="003B68A6"/>
    <w:rsid w:val="003C0874"/>
    <w:rsid w:val="003C7CEE"/>
    <w:rsid w:val="003D32DD"/>
    <w:rsid w:val="003D508E"/>
    <w:rsid w:val="003E0E6D"/>
    <w:rsid w:val="003E4BEB"/>
    <w:rsid w:val="0040314F"/>
    <w:rsid w:val="00414C01"/>
    <w:rsid w:val="00423111"/>
    <w:rsid w:val="00426727"/>
    <w:rsid w:val="00435BD4"/>
    <w:rsid w:val="00440DDD"/>
    <w:rsid w:val="00450AD1"/>
    <w:rsid w:val="00455287"/>
    <w:rsid w:val="00466837"/>
    <w:rsid w:val="004723CF"/>
    <w:rsid w:val="00482124"/>
    <w:rsid w:val="00484B49"/>
    <w:rsid w:val="0048567D"/>
    <w:rsid w:val="00491E0F"/>
    <w:rsid w:val="004A22F7"/>
    <w:rsid w:val="004A258F"/>
    <w:rsid w:val="004A6916"/>
    <w:rsid w:val="004B1754"/>
    <w:rsid w:val="004B4C64"/>
    <w:rsid w:val="004C088C"/>
    <w:rsid w:val="004C5B75"/>
    <w:rsid w:val="004D055E"/>
    <w:rsid w:val="004D6FF3"/>
    <w:rsid w:val="004F02DC"/>
    <w:rsid w:val="004F3075"/>
    <w:rsid w:val="004F592B"/>
    <w:rsid w:val="004F6A8B"/>
    <w:rsid w:val="00513D6A"/>
    <w:rsid w:val="00517B29"/>
    <w:rsid w:val="00522129"/>
    <w:rsid w:val="00526174"/>
    <w:rsid w:val="005405DD"/>
    <w:rsid w:val="00550D23"/>
    <w:rsid w:val="00560499"/>
    <w:rsid w:val="005822D3"/>
    <w:rsid w:val="00584065"/>
    <w:rsid w:val="005A22B8"/>
    <w:rsid w:val="005B098B"/>
    <w:rsid w:val="005B3A32"/>
    <w:rsid w:val="005B7E48"/>
    <w:rsid w:val="005E4A0A"/>
    <w:rsid w:val="005E53ED"/>
    <w:rsid w:val="005F4A26"/>
    <w:rsid w:val="0060453D"/>
    <w:rsid w:val="0061454C"/>
    <w:rsid w:val="006168C9"/>
    <w:rsid w:val="006179BD"/>
    <w:rsid w:val="00621240"/>
    <w:rsid w:val="006222F3"/>
    <w:rsid w:val="00626649"/>
    <w:rsid w:val="00633EE1"/>
    <w:rsid w:val="0064157D"/>
    <w:rsid w:val="00642211"/>
    <w:rsid w:val="00644971"/>
    <w:rsid w:val="006454E1"/>
    <w:rsid w:val="00650434"/>
    <w:rsid w:val="00655CE1"/>
    <w:rsid w:val="00671031"/>
    <w:rsid w:val="0067312E"/>
    <w:rsid w:val="00684372"/>
    <w:rsid w:val="0069081F"/>
    <w:rsid w:val="006A015A"/>
    <w:rsid w:val="006A2021"/>
    <w:rsid w:val="006A7467"/>
    <w:rsid w:val="006B0698"/>
    <w:rsid w:val="006B0B05"/>
    <w:rsid w:val="006D3752"/>
    <w:rsid w:val="006D5D81"/>
    <w:rsid w:val="006D5DCE"/>
    <w:rsid w:val="006E7B5E"/>
    <w:rsid w:val="00724701"/>
    <w:rsid w:val="00726530"/>
    <w:rsid w:val="00727AAF"/>
    <w:rsid w:val="00733EB3"/>
    <w:rsid w:val="00737302"/>
    <w:rsid w:val="00737E01"/>
    <w:rsid w:val="00742DED"/>
    <w:rsid w:val="0075068B"/>
    <w:rsid w:val="00752E2E"/>
    <w:rsid w:val="007541B1"/>
    <w:rsid w:val="00757E69"/>
    <w:rsid w:val="007642D8"/>
    <w:rsid w:val="00766B73"/>
    <w:rsid w:val="00776A79"/>
    <w:rsid w:val="00783468"/>
    <w:rsid w:val="00783818"/>
    <w:rsid w:val="00784D45"/>
    <w:rsid w:val="00786C97"/>
    <w:rsid w:val="00793CDB"/>
    <w:rsid w:val="007963AC"/>
    <w:rsid w:val="00796A0F"/>
    <w:rsid w:val="007B31F7"/>
    <w:rsid w:val="007B3368"/>
    <w:rsid w:val="007C7E7C"/>
    <w:rsid w:val="007D6199"/>
    <w:rsid w:val="007F386B"/>
    <w:rsid w:val="008061B2"/>
    <w:rsid w:val="0082289E"/>
    <w:rsid w:val="00837008"/>
    <w:rsid w:val="00846224"/>
    <w:rsid w:val="0084696B"/>
    <w:rsid w:val="00860C8E"/>
    <w:rsid w:val="008621F7"/>
    <w:rsid w:val="0086772C"/>
    <w:rsid w:val="00873FB8"/>
    <w:rsid w:val="00876883"/>
    <w:rsid w:val="00886B59"/>
    <w:rsid w:val="00892400"/>
    <w:rsid w:val="008A11E4"/>
    <w:rsid w:val="008A3442"/>
    <w:rsid w:val="008A5483"/>
    <w:rsid w:val="008A7198"/>
    <w:rsid w:val="008B047C"/>
    <w:rsid w:val="008B2B6C"/>
    <w:rsid w:val="008B3C29"/>
    <w:rsid w:val="008C19EB"/>
    <w:rsid w:val="008C5DF5"/>
    <w:rsid w:val="008D3CB1"/>
    <w:rsid w:val="008D5BBD"/>
    <w:rsid w:val="008D6C25"/>
    <w:rsid w:val="008E2B21"/>
    <w:rsid w:val="008E7160"/>
    <w:rsid w:val="008F03F3"/>
    <w:rsid w:val="009056E8"/>
    <w:rsid w:val="0091422A"/>
    <w:rsid w:val="009159A0"/>
    <w:rsid w:val="0091753D"/>
    <w:rsid w:val="00917D8A"/>
    <w:rsid w:val="009270EF"/>
    <w:rsid w:val="009368B3"/>
    <w:rsid w:val="009375BE"/>
    <w:rsid w:val="0094288E"/>
    <w:rsid w:val="00974FFA"/>
    <w:rsid w:val="00976C53"/>
    <w:rsid w:val="00981CFC"/>
    <w:rsid w:val="00981D69"/>
    <w:rsid w:val="009873EC"/>
    <w:rsid w:val="0099133C"/>
    <w:rsid w:val="00993316"/>
    <w:rsid w:val="00995DE9"/>
    <w:rsid w:val="009A06D8"/>
    <w:rsid w:val="009B43D6"/>
    <w:rsid w:val="009C1D43"/>
    <w:rsid w:val="009D3269"/>
    <w:rsid w:val="009D5EB2"/>
    <w:rsid w:val="009D70E2"/>
    <w:rsid w:val="009D7675"/>
    <w:rsid w:val="009E1C6E"/>
    <w:rsid w:val="009E33CB"/>
    <w:rsid w:val="009F548D"/>
    <w:rsid w:val="00A01AEF"/>
    <w:rsid w:val="00A058D7"/>
    <w:rsid w:val="00A07422"/>
    <w:rsid w:val="00A13ABA"/>
    <w:rsid w:val="00A22D39"/>
    <w:rsid w:val="00A275FB"/>
    <w:rsid w:val="00A5050F"/>
    <w:rsid w:val="00A55E31"/>
    <w:rsid w:val="00A563F4"/>
    <w:rsid w:val="00A605EC"/>
    <w:rsid w:val="00A609BE"/>
    <w:rsid w:val="00A63151"/>
    <w:rsid w:val="00A63983"/>
    <w:rsid w:val="00A66A79"/>
    <w:rsid w:val="00A71613"/>
    <w:rsid w:val="00A74E94"/>
    <w:rsid w:val="00A84B3F"/>
    <w:rsid w:val="00AA7F73"/>
    <w:rsid w:val="00AC2137"/>
    <w:rsid w:val="00AC3A31"/>
    <w:rsid w:val="00AC3F9C"/>
    <w:rsid w:val="00AD110A"/>
    <w:rsid w:val="00AF6ADD"/>
    <w:rsid w:val="00AF7C90"/>
    <w:rsid w:val="00B02852"/>
    <w:rsid w:val="00B110AF"/>
    <w:rsid w:val="00B14F0D"/>
    <w:rsid w:val="00B26405"/>
    <w:rsid w:val="00B45B34"/>
    <w:rsid w:val="00B5429A"/>
    <w:rsid w:val="00B7084E"/>
    <w:rsid w:val="00B802C7"/>
    <w:rsid w:val="00B81310"/>
    <w:rsid w:val="00B941E0"/>
    <w:rsid w:val="00BA441A"/>
    <w:rsid w:val="00BA4548"/>
    <w:rsid w:val="00BB60CC"/>
    <w:rsid w:val="00BB6A90"/>
    <w:rsid w:val="00BB6EAD"/>
    <w:rsid w:val="00BB7F36"/>
    <w:rsid w:val="00BC4AA4"/>
    <w:rsid w:val="00BD0614"/>
    <w:rsid w:val="00BD59B4"/>
    <w:rsid w:val="00BE3014"/>
    <w:rsid w:val="00BE4EA9"/>
    <w:rsid w:val="00BE75FB"/>
    <w:rsid w:val="00C01201"/>
    <w:rsid w:val="00C028F5"/>
    <w:rsid w:val="00C10B03"/>
    <w:rsid w:val="00C12696"/>
    <w:rsid w:val="00C22C4E"/>
    <w:rsid w:val="00C22E51"/>
    <w:rsid w:val="00C231B0"/>
    <w:rsid w:val="00C25F21"/>
    <w:rsid w:val="00C30098"/>
    <w:rsid w:val="00C30B52"/>
    <w:rsid w:val="00C30C4C"/>
    <w:rsid w:val="00C31819"/>
    <w:rsid w:val="00C357F6"/>
    <w:rsid w:val="00C409D8"/>
    <w:rsid w:val="00C44B90"/>
    <w:rsid w:val="00C46A8B"/>
    <w:rsid w:val="00C55500"/>
    <w:rsid w:val="00C61443"/>
    <w:rsid w:val="00C80EBD"/>
    <w:rsid w:val="00C81B9E"/>
    <w:rsid w:val="00C9101A"/>
    <w:rsid w:val="00C92E07"/>
    <w:rsid w:val="00C97169"/>
    <w:rsid w:val="00CA0AAE"/>
    <w:rsid w:val="00CA4FA0"/>
    <w:rsid w:val="00CB1DD8"/>
    <w:rsid w:val="00CC0501"/>
    <w:rsid w:val="00CC437A"/>
    <w:rsid w:val="00CC4C3E"/>
    <w:rsid w:val="00CC57D1"/>
    <w:rsid w:val="00CE013D"/>
    <w:rsid w:val="00CE337D"/>
    <w:rsid w:val="00CE75F0"/>
    <w:rsid w:val="00CF1A03"/>
    <w:rsid w:val="00D004F2"/>
    <w:rsid w:val="00D30868"/>
    <w:rsid w:val="00D35F4C"/>
    <w:rsid w:val="00D40F24"/>
    <w:rsid w:val="00D44BA5"/>
    <w:rsid w:val="00D5426A"/>
    <w:rsid w:val="00D90D3D"/>
    <w:rsid w:val="00D9305E"/>
    <w:rsid w:val="00DA3AFE"/>
    <w:rsid w:val="00DB51BF"/>
    <w:rsid w:val="00DB701F"/>
    <w:rsid w:val="00DD242E"/>
    <w:rsid w:val="00DD2A3B"/>
    <w:rsid w:val="00DD66A0"/>
    <w:rsid w:val="00DE09E4"/>
    <w:rsid w:val="00DE3726"/>
    <w:rsid w:val="00DF023D"/>
    <w:rsid w:val="00DF0E3C"/>
    <w:rsid w:val="00DF44D4"/>
    <w:rsid w:val="00E00297"/>
    <w:rsid w:val="00E050F0"/>
    <w:rsid w:val="00E06863"/>
    <w:rsid w:val="00E101FD"/>
    <w:rsid w:val="00E14A4C"/>
    <w:rsid w:val="00E348EB"/>
    <w:rsid w:val="00E36A8D"/>
    <w:rsid w:val="00E375B5"/>
    <w:rsid w:val="00E376E2"/>
    <w:rsid w:val="00E37B62"/>
    <w:rsid w:val="00E404B3"/>
    <w:rsid w:val="00E4050B"/>
    <w:rsid w:val="00E50185"/>
    <w:rsid w:val="00E571A3"/>
    <w:rsid w:val="00E74429"/>
    <w:rsid w:val="00E8146F"/>
    <w:rsid w:val="00E815BF"/>
    <w:rsid w:val="00E92D73"/>
    <w:rsid w:val="00E95B65"/>
    <w:rsid w:val="00E95BAE"/>
    <w:rsid w:val="00EA20D8"/>
    <w:rsid w:val="00EA553F"/>
    <w:rsid w:val="00EB168F"/>
    <w:rsid w:val="00EB1E56"/>
    <w:rsid w:val="00EB6034"/>
    <w:rsid w:val="00EB7487"/>
    <w:rsid w:val="00EE118C"/>
    <w:rsid w:val="00EE2713"/>
    <w:rsid w:val="00EE4F82"/>
    <w:rsid w:val="00EF6C8A"/>
    <w:rsid w:val="00F02640"/>
    <w:rsid w:val="00F04C0B"/>
    <w:rsid w:val="00F04CA1"/>
    <w:rsid w:val="00F401C6"/>
    <w:rsid w:val="00F520A8"/>
    <w:rsid w:val="00F53085"/>
    <w:rsid w:val="00F56451"/>
    <w:rsid w:val="00F65545"/>
    <w:rsid w:val="00F6775A"/>
    <w:rsid w:val="00F70742"/>
    <w:rsid w:val="00F768A3"/>
    <w:rsid w:val="00FA010B"/>
    <w:rsid w:val="00FA3C02"/>
    <w:rsid w:val="00FA64B2"/>
    <w:rsid w:val="00FB3042"/>
    <w:rsid w:val="00FB406E"/>
    <w:rsid w:val="00FC1BA4"/>
    <w:rsid w:val="00FC2CFA"/>
    <w:rsid w:val="00FC41A9"/>
    <w:rsid w:val="00FC42D8"/>
    <w:rsid w:val="00FD3F32"/>
    <w:rsid w:val="00FD5D80"/>
    <w:rsid w:val="00FE0A60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DC9456"/>
  <w15:chartTrackingRefBased/>
  <w15:docId w15:val="{7C27E946-ABC4-4445-8648-D66DDBB0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qFormat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customStyle="1" w:styleId="TableContents">
    <w:name w:val="Table Contents"/>
    <w:basedOn w:val="Normal"/>
    <w:qFormat/>
    <w:rsid w:val="00650434"/>
    <w:pPr>
      <w:widowControl w:val="0"/>
      <w:suppressLineNumbers/>
      <w:suppressAutoHyphens/>
    </w:pPr>
  </w:style>
  <w:style w:type="character" w:styleId="UnresolvedMention">
    <w:name w:val="Unresolved Mention"/>
    <w:uiPriority w:val="99"/>
    <w:semiHidden/>
    <w:unhideWhenUsed/>
    <w:rsid w:val="00F53085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E7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5F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CE75F0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5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75F0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EA553F"/>
    <w:rPr>
      <w:caps/>
      <w:sz w:val="24"/>
      <w:lang w:eastAsia="en-US"/>
    </w:rPr>
  </w:style>
  <w:style w:type="character" w:customStyle="1" w:styleId="Heading2Char">
    <w:name w:val="Heading 2 Char"/>
    <w:link w:val="Heading2"/>
    <w:rsid w:val="001922EB"/>
    <w:rPr>
      <w:b/>
      <w:bCs/>
      <w:cap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9" ma:contentTypeDescription="Create a new document." ma:contentTypeScope="" ma:versionID="d6bffeb9ee4d5ced0635aab9fabd10ca">
  <xsd:schema xmlns:xsd="http://www.w3.org/2001/XMLSchema" xmlns:xs="http://www.w3.org/2001/XMLSchema" xmlns:p="http://schemas.microsoft.com/office/2006/metadata/properties" xmlns:ns3="1e667967-4867-4948-86ce-22661c346013" targetNamespace="http://schemas.microsoft.com/office/2006/metadata/properties" ma:root="true" ma:fieldsID="5117034867806ccaead62b5fc2212d5d" ns3:_="">
    <xsd:import namespace="1e667967-4867-4948-86ce-22661c346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B62E5C-8B6D-410B-AE9E-3BF7ED841D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74D02-EC6C-4CC0-9AD8-1986E7A4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9FE81-6E42-4B6A-B7E6-54CF75F943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1281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2008</CharactersWithSpaces>
  <SharedDoc>false</SharedDoc>
  <HLinks>
    <vt:vector size="6" baseType="variant">
      <vt:variant>
        <vt:i4>3670050</vt:i4>
      </vt:variant>
      <vt:variant>
        <vt:i4>0</vt:i4>
      </vt:variant>
      <vt:variant>
        <vt:i4>0</vt:i4>
      </vt:variant>
      <vt:variant>
        <vt:i4>5</vt:i4>
      </vt:variant>
      <vt:variant>
        <vt:lpwstr>http://www.sena.nzt.lt/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Violeta Junkarienė</cp:lastModifiedBy>
  <cp:revision>3</cp:revision>
  <cp:lastPrinted>2015-05-21T06:10:00Z</cp:lastPrinted>
  <dcterms:created xsi:type="dcterms:W3CDTF">2024-08-15T06:55:00Z</dcterms:created>
  <dcterms:modified xsi:type="dcterms:W3CDTF">2024-08-15T06:55:00Z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