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CA498" w14:textId="77777777" w:rsidR="00776AE1" w:rsidRDefault="00776AE1" w:rsidP="00EE0F20">
      <w:pPr>
        <w:jc w:val="right"/>
      </w:pPr>
    </w:p>
    <w:p w14:paraId="3FC350DB" w14:textId="77777777" w:rsidR="00EE0F20" w:rsidRDefault="00EE0F20" w:rsidP="00EE0F20">
      <w:pPr>
        <w:tabs>
          <w:tab w:val="left" w:pos="11610"/>
        </w:tabs>
        <w:suppressAutoHyphens/>
        <w:jc w:val="center"/>
        <w:rPr>
          <w:caps w:val="0"/>
          <w:szCs w:val="24"/>
          <w:lang w:eastAsia="ar-SA"/>
        </w:rPr>
      </w:pPr>
      <w:r>
        <w:rPr>
          <w:caps w:val="0"/>
          <w:szCs w:val="24"/>
          <w:lang w:eastAsia="ar-SA"/>
        </w:rPr>
        <w:t xml:space="preserve">                                                                                                                                                          PATVIRTINTA</w:t>
      </w:r>
    </w:p>
    <w:p w14:paraId="4301C224" w14:textId="77777777" w:rsidR="00EE0F20" w:rsidRDefault="00EE0F20" w:rsidP="00EE0F20">
      <w:pPr>
        <w:tabs>
          <w:tab w:val="left" w:pos="11595"/>
        </w:tabs>
        <w:suppressAutoHyphens/>
        <w:rPr>
          <w:caps w:val="0"/>
          <w:szCs w:val="24"/>
          <w:lang w:eastAsia="ar-SA"/>
        </w:rPr>
      </w:pPr>
      <w:r>
        <w:rPr>
          <w:caps w:val="0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Nacionalinės žemės tarnybos prie</w:t>
      </w:r>
    </w:p>
    <w:p w14:paraId="3581BE17" w14:textId="77777777" w:rsidR="00EE0F20" w:rsidRDefault="00EE0F20" w:rsidP="00EE0F20">
      <w:pPr>
        <w:tabs>
          <w:tab w:val="left" w:pos="11640"/>
        </w:tabs>
        <w:suppressAutoHyphens/>
        <w:rPr>
          <w:caps w:val="0"/>
          <w:szCs w:val="24"/>
          <w:lang w:eastAsia="ar-SA"/>
        </w:rPr>
      </w:pPr>
      <w:r>
        <w:rPr>
          <w:caps w:val="0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Aplinkos ministerijos </w:t>
      </w:r>
    </w:p>
    <w:p w14:paraId="4D66381E" w14:textId="77777777" w:rsidR="00EE0F20" w:rsidRDefault="00EE0F20" w:rsidP="00EE0F20">
      <w:pPr>
        <w:tabs>
          <w:tab w:val="left" w:pos="11685"/>
        </w:tabs>
        <w:suppressAutoHyphens/>
        <w:rPr>
          <w:caps w:val="0"/>
          <w:szCs w:val="24"/>
          <w:lang w:eastAsia="ar-SA"/>
        </w:rPr>
      </w:pPr>
      <w:r>
        <w:rPr>
          <w:caps w:val="0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Kauno apygardos žemės tvarkymo ir </w:t>
      </w:r>
    </w:p>
    <w:p w14:paraId="6583C6D7" w14:textId="77777777" w:rsidR="00EE0F20" w:rsidRDefault="00EE0F20" w:rsidP="00EE0F20">
      <w:pPr>
        <w:tabs>
          <w:tab w:val="left" w:pos="11685"/>
        </w:tabs>
        <w:suppressAutoHyphens/>
        <w:rPr>
          <w:caps w:val="0"/>
          <w:szCs w:val="24"/>
          <w:lang w:eastAsia="ar-SA"/>
        </w:rPr>
      </w:pPr>
      <w:r>
        <w:rPr>
          <w:caps w:val="0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administravimo skyriaus vedėjo</w:t>
      </w:r>
    </w:p>
    <w:p w14:paraId="0B700E2F" w14:textId="77777777" w:rsidR="00EE0F20" w:rsidRDefault="00EE0F20" w:rsidP="00EE0F20">
      <w:pPr>
        <w:tabs>
          <w:tab w:val="left" w:pos="11685"/>
        </w:tabs>
        <w:suppressAutoHyphens/>
        <w:rPr>
          <w:caps w:val="0"/>
          <w:szCs w:val="24"/>
          <w:lang w:eastAsia="ar-SA"/>
        </w:rPr>
      </w:pPr>
      <w:r>
        <w:rPr>
          <w:caps w:val="0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2024 m.                             d.</w:t>
      </w:r>
    </w:p>
    <w:p w14:paraId="64DCE003" w14:textId="77777777" w:rsidR="00EE0F20" w:rsidRDefault="00EE0F20" w:rsidP="00EE0F20">
      <w:pPr>
        <w:tabs>
          <w:tab w:val="left" w:pos="11460"/>
        </w:tabs>
        <w:suppressAutoHyphens/>
      </w:pPr>
      <w:r>
        <w:rPr>
          <w:caps w:val="0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įsakymu Nr. </w:t>
      </w:r>
    </w:p>
    <w:p w14:paraId="088AC31D" w14:textId="77777777" w:rsidR="00C91F8E" w:rsidRDefault="00C91F8E" w:rsidP="000F5D40"/>
    <w:p w14:paraId="4E6BD1DA" w14:textId="77777777" w:rsidR="00D2461A" w:rsidRDefault="00D2461A" w:rsidP="007F086D">
      <w:pPr>
        <w:suppressAutoHyphens/>
        <w:jc w:val="center"/>
        <w:rPr>
          <w:b/>
          <w:caps w:val="0"/>
          <w:szCs w:val="24"/>
          <w:lang w:eastAsia="ar-SA"/>
        </w:rPr>
      </w:pPr>
    </w:p>
    <w:p w14:paraId="195E7961" w14:textId="77777777" w:rsidR="007F086D" w:rsidRPr="007F086D" w:rsidRDefault="007F086D" w:rsidP="007F086D">
      <w:pPr>
        <w:suppressAutoHyphens/>
        <w:jc w:val="center"/>
        <w:rPr>
          <w:b/>
          <w:caps w:val="0"/>
          <w:szCs w:val="24"/>
          <w:lang w:eastAsia="ar-SA"/>
        </w:rPr>
      </w:pPr>
      <w:r w:rsidRPr="007F086D">
        <w:rPr>
          <w:b/>
          <w:caps w:val="0"/>
          <w:szCs w:val="24"/>
          <w:lang w:eastAsia="ar-SA"/>
        </w:rPr>
        <w:t>ASMENŲ, KURIEMS PROJEKTE SUPROJEKTUOTI ŽEMĖS SKLYPAI, SĄRAŠAS</w:t>
      </w:r>
    </w:p>
    <w:p w14:paraId="58634844" w14:textId="77777777" w:rsidR="007F086D" w:rsidRPr="007F086D" w:rsidRDefault="007F086D" w:rsidP="007F086D">
      <w:pPr>
        <w:suppressAutoHyphens/>
        <w:jc w:val="center"/>
        <w:rPr>
          <w:caps w:val="0"/>
          <w:szCs w:val="24"/>
          <w:lang w:eastAsia="ar-SA"/>
        </w:rPr>
      </w:pPr>
    </w:p>
    <w:tbl>
      <w:tblPr>
        <w:tblW w:w="1573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567"/>
        <w:gridCol w:w="992"/>
        <w:gridCol w:w="426"/>
        <w:gridCol w:w="850"/>
        <w:gridCol w:w="567"/>
        <w:gridCol w:w="709"/>
        <w:gridCol w:w="709"/>
        <w:gridCol w:w="850"/>
        <w:gridCol w:w="709"/>
        <w:gridCol w:w="1843"/>
        <w:gridCol w:w="2835"/>
        <w:gridCol w:w="1701"/>
      </w:tblGrid>
      <w:tr w:rsidR="00324528" w:rsidRPr="007F086D" w14:paraId="4710AC1D" w14:textId="77777777" w:rsidTr="0093700E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84439" w14:textId="77777777" w:rsidR="00187875" w:rsidRPr="00210D48" w:rsidRDefault="00187875" w:rsidP="00B61F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Eil.</w:t>
            </w:r>
          </w:p>
          <w:p w14:paraId="4ABE31A6" w14:textId="77777777" w:rsidR="00187875" w:rsidRPr="00210D48" w:rsidRDefault="00187875" w:rsidP="00B61F86">
            <w:pPr>
              <w:suppressAutoHyphens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Nr.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3795A" w14:textId="77777777" w:rsidR="00324528" w:rsidRDefault="00187875" w:rsidP="001522A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Fizinio asmens vardas, pavardė</w:t>
            </w:r>
            <w:r w:rsidR="001522A5" w:rsidRPr="00210D48">
              <w:rPr>
                <w:caps w:val="0"/>
                <w:sz w:val="22"/>
                <w:szCs w:val="22"/>
                <w:lang w:eastAsia="ar-SA"/>
              </w:rPr>
              <w:t>;</w:t>
            </w:r>
            <w:r w:rsidRPr="00210D48">
              <w:rPr>
                <w:caps w:val="0"/>
                <w:sz w:val="22"/>
                <w:szCs w:val="22"/>
                <w:lang w:eastAsia="ar-SA"/>
              </w:rPr>
              <w:t xml:space="preserve"> juridinio asmens </w:t>
            </w:r>
          </w:p>
          <w:p w14:paraId="37D37FE9" w14:textId="77777777" w:rsidR="00187875" w:rsidRPr="00210D48" w:rsidRDefault="001522A5" w:rsidP="001522A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 xml:space="preserve">ar kitos užsienio organizacijos </w:t>
            </w:r>
            <w:r w:rsidR="00187875" w:rsidRPr="00210D48">
              <w:rPr>
                <w:caps w:val="0"/>
                <w:sz w:val="22"/>
                <w:szCs w:val="22"/>
                <w:lang w:eastAsia="ar-SA"/>
              </w:rPr>
              <w:t>pavadinimas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DEDE31" w14:textId="77777777" w:rsidR="00187875" w:rsidRPr="00210D48" w:rsidRDefault="00187875" w:rsidP="00187875">
            <w:pPr>
              <w:suppressAutoHyphens/>
              <w:snapToGrid w:val="0"/>
              <w:ind w:left="113" w:right="113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Eiliškumo grupė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BFEE1C1" w14:textId="77777777" w:rsidR="00187875" w:rsidRPr="00210D48" w:rsidRDefault="001522A5" w:rsidP="00B61F86">
            <w:pPr>
              <w:suppressAutoHyphens/>
              <w:snapToGrid w:val="0"/>
              <w:ind w:left="113" w:right="113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Žemės s</w:t>
            </w:r>
            <w:r w:rsidR="00187875" w:rsidRPr="00210D48">
              <w:rPr>
                <w:caps w:val="0"/>
                <w:sz w:val="22"/>
                <w:szCs w:val="22"/>
                <w:lang w:eastAsia="ar-SA"/>
              </w:rPr>
              <w:t>klypo numeris plane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78ECB" w14:textId="77777777" w:rsidR="00187875" w:rsidRPr="00210D48" w:rsidRDefault="00187875" w:rsidP="00B61F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Plotas, ha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DC7E1" w14:textId="77777777" w:rsidR="00776AE1" w:rsidRDefault="00187875" w:rsidP="00B61F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Žemės sklypo naudojimo paskirtis ir naudojimo būdas</w:t>
            </w:r>
          </w:p>
          <w:p w14:paraId="1409DD2E" w14:textId="77777777" w:rsidR="00187875" w:rsidRPr="00210D48" w:rsidRDefault="00187875" w:rsidP="00B61F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 xml:space="preserve"> (-ai)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6EA67" w14:textId="77777777" w:rsidR="00187875" w:rsidRPr="00210D48" w:rsidRDefault="00187875" w:rsidP="00B61F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Specialiosios žemės ir miško naudojimo sąlygos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0B5034" w14:textId="77777777" w:rsidR="00187875" w:rsidRPr="00210D48" w:rsidRDefault="00187875" w:rsidP="00B61F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Servitutai ir jų plotai</w:t>
            </w:r>
          </w:p>
        </w:tc>
      </w:tr>
      <w:tr w:rsidR="00A379D2" w:rsidRPr="007F086D" w14:paraId="6529D8BA" w14:textId="77777777" w:rsidTr="0093700E">
        <w:trPr>
          <w:trHeight w:val="27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7AA7A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3F145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8BD3F0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E5901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96BC2" w14:textId="77777777" w:rsidR="00187875" w:rsidRPr="00210D48" w:rsidRDefault="001522A5" w:rsidP="001522A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Įsigytas</w:t>
            </w:r>
            <w:r w:rsidR="00187875" w:rsidRPr="00210D48">
              <w:rPr>
                <w:caps w:val="0"/>
                <w:sz w:val="22"/>
                <w:szCs w:val="22"/>
                <w:lang w:eastAsia="ar-SA"/>
              </w:rPr>
              <w:t xml:space="preserve"> nuosavybėn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C67B6A3" w14:textId="77777777" w:rsidR="00187875" w:rsidRPr="00210D48" w:rsidRDefault="00187875" w:rsidP="001522A5">
            <w:pPr>
              <w:suppressAutoHyphens/>
              <w:snapToGrid w:val="0"/>
              <w:ind w:left="113" w:right="113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nuomojamas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1D657CA" w14:textId="77777777" w:rsidR="00187875" w:rsidRPr="00210D48" w:rsidRDefault="00187875" w:rsidP="001522A5">
            <w:pPr>
              <w:suppressAutoHyphens/>
              <w:snapToGrid w:val="0"/>
              <w:ind w:left="113" w:right="113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patikėjimo teise valdyti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6F2D2A6" w14:textId="77777777" w:rsidR="00187875" w:rsidRPr="00210D48" w:rsidRDefault="00187875" w:rsidP="001522A5">
            <w:pPr>
              <w:suppressAutoHyphens/>
              <w:snapToGrid w:val="0"/>
              <w:ind w:left="113" w:right="113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perduodamas neatlygintinai naudotis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8044B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990DB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6F2B5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A379D2" w:rsidRPr="007F086D" w14:paraId="7484359E" w14:textId="77777777" w:rsidTr="0093700E">
        <w:trPr>
          <w:cantSplit/>
          <w:trHeight w:val="161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C42A5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57D13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002B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F494A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FAB6EC2" w14:textId="77777777" w:rsidR="00187875" w:rsidRPr="00210D48" w:rsidRDefault="00187875" w:rsidP="001522A5">
            <w:pPr>
              <w:suppressAutoHyphens/>
              <w:snapToGrid w:val="0"/>
              <w:ind w:left="113" w:right="113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grąžinamas</w:t>
            </w:r>
          </w:p>
          <w:p w14:paraId="3EC4B7E8" w14:textId="77777777" w:rsidR="00187875" w:rsidRPr="00210D48" w:rsidRDefault="00187875" w:rsidP="001522A5">
            <w:pPr>
              <w:suppressAutoHyphens/>
              <w:snapToGrid w:val="0"/>
              <w:ind w:left="113" w:right="113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natūra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BD0184C" w14:textId="77777777" w:rsidR="00187875" w:rsidRPr="00210D48" w:rsidRDefault="00187875" w:rsidP="001522A5">
            <w:pPr>
              <w:suppressAutoHyphens/>
              <w:snapToGrid w:val="0"/>
              <w:ind w:left="113" w:right="113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perduodamas neatlygintinai</w:t>
            </w:r>
          </w:p>
          <w:p w14:paraId="1940ED5C" w14:textId="77777777" w:rsidR="00187875" w:rsidRPr="00210D48" w:rsidRDefault="00187875" w:rsidP="001522A5">
            <w:pPr>
              <w:suppressAutoHyphens/>
              <w:snapToGrid w:val="0"/>
              <w:ind w:left="113" w:right="113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nuosavybėn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DE9C6A" w14:textId="77777777" w:rsidR="00187875" w:rsidRPr="00210D48" w:rsidRDefault="00187875" w:rsidP="001522A5">
            <w:pPr>
              <w:suppressAutoHyphens/>
              <w:snapToGrid w:val="0"/>
              <w:ind w:left="113" w:right="113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suteikiamas neatlygintinai nuosavybėn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9237EF9" w14:textId="77777777" w:rsidR="00187875" w:rsidRPr="00210D48" w:rsidRDefault="00187875" w:rsidP="001522A5">
            <w:pPr>
              <w:suppressAutoHyphens/>
              <w:snapToGrid w:val="0"/>
              <w:ind w:left="113" w:right="113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parduodamas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B0905" w14:textId="77777777" w:rsidR="00187875" w:rsidRPr="00210D48" w:rsidRDefault="00187875" w:rsidP="001522A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5FAAE" w14:textId="77777777" w:rsidR="00187875" w:rsidRPr="00210D48" w:rsidRDefault="00187875" w:rsidP="001522A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0EB455" w14:textId="77777777" w:rsidR="00187875" w:rsidRPr="00210D48" w:rsidRDefault="00187875" w:rsidP="001522A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919E4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300B6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51DB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A379D2" w:rsidRPr="007F086D" w14:paraId="41BCE4F4" w14:textId="77777777" w:rsidTr="009370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9E04B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7F086D">
              <w:rPr>
                <w:caps w:val="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E5452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7F086D">
              <w:rPr>
                <w:caps w:val="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94AC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55DE1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F60F3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70672" w14:textId="77777777" w:rsidR="00187875" w:rsidRPr="007F086D" w:rsidRDefault="000979F0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2F17C9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CB041BA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64FE4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C3B712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752EDD3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AB203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BE864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3339" w14:textId="77777777" w:rsidR="00187875" w:rsidRPr="007F086D" w:rsidRDefault="00187875" w:rsidP="007F086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14</w:t>
            </w:r>
          </w:p>
        </w:tc>
      </w:tr>
      <w:tr w:rsidR="00E51C59" w:rsidRPr="007F086D" w14:paraId="1E108862" w14:textId="77777777" w:rsidTr="009370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836EA" w14:textId="77777777" w:rsidR="00EE0F20" w:rsidRDefault="00EE0F20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E4F736A" w14:textId="77777777" w:rsidR="00EE0F20" w:rsidRDefault="00EE0F20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90BA37E" w14:textId="77777777" w:rsidR="00E51C59" w:rsidRDefault="00E51C59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1.</w:t>
            </w:r>
          </w:p>
          <w:p w14:paraId="5E8BE786" w14:textId="77777777" w:rsidR="00E51C59" w:rsidRDefault="00E51C59" w:rsidP="00E51C59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83DD5D9" w14:textId="77777777" w:rsidR="00E51C59" w:rsidRPr="007F086D" w:rsidRDefault="00E51C59" w:rsidP="00E51C59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1BB53" w14:textId="77777777" w:rsidR="00EE0F20" w:rsidRDefault="00EE0F20" w:rsidP="00E51C59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FBC42A8" w14:textId="77777777" w:rsidR="00EE0F20" w:rsidRDefault="00EE0F20" w:rsidP="00E51C59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4560944" w14:textId="3A5393D3" w:rsidR="00E51C59" w:rsidRDefault="00B177BE" w:rsidP="00E51C59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M.</w:t>
            </w:r>
            <w:r w:rsidR="00E51C59">
              <w:rPr>
                <w:caps w:val="0"/>
                <w:sz w:val="22"/>
                <w:szCs w:val="22"/>
                <w:lang w:eastAsia="ar-SA"/>
              </w:rPr>
              <w:t xml:space="preserve"> R</w:t>
            </w:r>
            <w:r>
              <w:rPr>
                <w:caps w:val="0"/>
                <w:sz w:val="22"/>
                <w:szCs w:val="22"/>
                <w:lang w:eastAsia="ar-SA"/>
              </w:rPr>
              <w:t>.</w:t>
            </w:r>
          </w:p>
          <w:p w14:paraId="13AE2E47" w14:textId="60FC8653" w:rsidR="00E51C59" w:rsidRPr="007F086D" w:rsidRDefault="00E51C59" w:rsidP="00E51C59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B177BE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K</w:t>
            </w:r>
            <w:r w:rsidR="00B177BE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321297" w14:textId="77777777" w:rsidR="00E51C59" w:rsidRPr="00210D48" w:rsidRDefault="00E51C59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7FFF88E" w14:textId="77777777" w:rsidR="00E51C59" w:rsidRPr="00210D48" w:rsidRDefault="00E51C59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884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1EF4749" w14:textId="77777777" w:rsidR="00E51C59" w:rsidRPr="00210D48" w:rsidRDefault="00E51C59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38EA459" w14:textId="77777777" w:rsidR="00E51C59" w:rsidRPr="00210D48" w:rsidRDefault="00E51C59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A23A" w14:textId="77777777" w:rsidR="00E51C59" w:rsidRPr="00210D48" w:rsidRDefault="00E51C59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3783D" w14:textId="77777777" w:rsidR="00E51C59" w:rsidRPr="00210D48" w:rsidRDefault="004967A5" w:rsidP="00EE0F20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B18AEF4" w14:textId="77777777" w:rsidR="00E51C59" w:rsidRPr="00210D48" w:rsidRDefault="00355E1B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849C" w14:textId="77777777" w:rsidR="00E51C59" w:rsidRPr="00210D48" w:rsidRDefault="00E51C59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81078" w14:textId="77777777" w:rsidR="00E51C59" w:rsidRPr="00210D48" w:rsidRDefault="00E51C59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7D1E" w14:textId="77777777" w:rsidR="00355E1B" w:rsidRDefault="00355E1B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Kita,</w:t>
            </w:r>
          </w:p>
          <w:p w14:paraId="02F8EA94" w14:textId="77777777" w:rsidR="00355E1B" w:rsidRDefault="00EE0F20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355E1B">
              <w:rPr>
                <w:caps w:val="0"/>
                <w:sz w:val="22"/>
                <w:szCs w:val="22"/>
                <w:lang w:eastAsia="ar-SA"/>
              </w:rPr>
              <w:t>ienbučių ir dvibučių</w:t>
            </w:r>
          </w:p>
          <w:p w14:paraId="224BDADA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gyvenamųjų</w:t>
            </w:r>
          </w:p>
          <w:p w14:paraId="5317A1AE" w14:textId="77777777" w:rsidR="00B16AB8" w:rsidRDefault="00355E1B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pastatų teritorijos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281CD" w14:textId="77777777" w:rsidR="00355E1B" w:rsidRPr="00BF6359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115A7D67" w14:textId="77777777" w:rsidR="00355E1B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5789896C" w14:textId="77777777" w:rsidR="00355E1B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  <w:p w14:paraId="5269C621" w14:textId="77777777" w:rsidR="00E51C59" w:rsidRDefault="00E51C59" w:rsidP="00E51C59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CE48" w14:textId="77777777" w:rsidR="00E51C59" w:rsidRDefault="00E51C59" w:rsidP="00E51C59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355E1B" w:rsidRPr="007F086D" w14:paraId="11A98D2B" w14:textId="77777777" w:rsidTr="00EE0F20">
        <w:trPr>
          <w:trHeight w:val="16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CE47A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FE60418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637FC96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CE1E799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2.</w:t>
            </w:r>
          </w:p>
          <w:p w14:paraId="317EC202" w14:textId="77777777" w:rsidR="00355E1B" w:rsidRPr="007F086D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59014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FD548CD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456ABC8" w14:textId="77777777" w:rsidR="00355E1B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C08B9D4" w14:textId="25E840A4" w:rsidR="00355E1B" w:rsidRPr="007F086D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A</w:t>
            </w:r>
            <w:r w:rsidR="00B177BE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N</w:t>
            </w:r>
            <w:r w:rsidR="00B177BE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CDA6E6" w14:textId="77777777" w:rsidR="00355E1B" w:rsidRPr="00210D48" w:rsidRDefault="00355E1B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8897D3" w14:textId="77777777" w:rsidR="00355E1B" w:rsidRPr="00210D48" w:rsidRDefault="00355E1B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885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C35646C" w14:textId="77777777" w:rsidR="00355E1B" w:rsidRPr="00210D48" w:rsidRDefault="00355E1B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75A7D4B" w14:textId="77777777" w:rsidR="00355E1B" w:rsidRPr="00210D48" w:rsidRDefault="00355E1B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57C0A" w14:textId="77777777" w:rsidR="00355E1B" w:rsidRPr="00210D48" w:rsidRDefault="00355E1B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464A5" w14:textId="77777777" w:rsidR="00355E1B" w:rsidRPr="00210D48" w:rsidRDefault="00355E1B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C6060D" w14:textId="77777777" w:rsidR="00355E1B" w:rsidRPr="00210D48" w:rsidRDefault="00355E1B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30128" w14:textId="77777777" w:rsidR="00355E1B" w:rsidRPr="00210D48" w:rsidRDefault="00355E1B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02C9A" w14:textId="77777777" w:rsidR="00355E1B" w:rsidRPr="00210D48" w:rsidRDefault="00355E1B" w:rsidP="00EE0F2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BFE50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 xml:space="preserve">Kita, </w:t>
            </w:r>
          </w:p>
          <w:p w14:paraId="1E483242" w14:textId="77777777" w:rsidR="00355E1B" w:rsidRDefault="00EE0F20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355E1B">
              <w:rPr>
                <w:caps w:val="0"/>
                <w:sz w:val="22"/>
                <w:szCs w:val="22"/>
                <w:lang w:eastAsia="ar-SA"/>
              </w:rPr>
              <w:t>ienbučių ir dvibučių</w:t>
            </w:r>
          </w:p>
          <w:p w14:paraId="52BCD6BB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gyvenamųjų</w:t>
            </w:r>
          </w:p>
          <w:p w14:paraId="3186AC16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pastatų teritorijos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48DE7" w14:textId="77777777" w:rsidR="00355E1B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76449C73" w14:textId="77777777" w:rsidR="00355E1B" w:rsidRPr="00BF6359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4132D732" w14:textId="77777777" w:rsidR="00355E1B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567676E6" w14:textId="77777777" w:rsidR="00355E1B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  <w:p w14:paraId="19BC3850" w14:textId="77777777" w:rsidR="00B16AB8" w:rsidRDefault="00B16AB8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17F9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355E1B" w:rsidRPr="007F086D" w14:paraId="4330DF67" w14:textId="77777777" w:rsidTr="009370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958B4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5ECC012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6911B5F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7D40B7D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3.</w:t>
            </w:r>
          </w:p>
          <w:p w14:paraId="4CC99D8A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DAD9CE2" w14:textId="77777777" w:rsidR="00355E1B" w:rsidRPr="007F086D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87D91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BA5FA12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9774893" w14:textId="77777777" w:rsidR="00355E1B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028068C" w14:textId="0C002649" w:rsidR="00355E1B" w:rsidRPr="007F086D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R</w:t>
            </w:r>
            <w:r w:rsidR="00B177BE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K</w:t>
            </w:r>
            <w:r w:rsidR="00B177BE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8FE5DB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D71B07E" w14:textId="77777777" w:rsidR="00355E1B" w:rsidRPr="00210D48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D8CA0E1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704B241" w14:textId="77777777" w:rsidR="00355E1B" w:rsidRPr="00210D48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886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372B46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183F719" w14:textId="77777777" w:rsidR="00355E1B" w:rsidRPr="00210D48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AB2552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6C366D9" w14:textId="77777777" w:rsidR="00355E1B" w:rsidRPr="00210D48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652E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12F6117" w14:textId="77777777" w:rsidR="00355E1B" w:rsidRPr="00210D48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C7EDC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18B66AF" w14:textId="77777777" w:rsidR="00355E1B" w:rsidRPr="00210D48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BEF1A38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ECDD499" w14:textId="77777777" w:rsidR="00355E1B" w:rsidRPr="00210D48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CDF8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8277B82" w14:textId="77777777" w:rsidR="00355E1B" w:rsidRPr="00210D48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A10F4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6293B9A" w14:textId="77777777" w:rsidR="00355E1B" w:rsidRPr="00210D48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0706B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 xml:space="preserve">Kita, </w:t>
            </w:r>
          </w:p>
          <w:p w14:paraId="6B457ACE" w14:textId="77777777" w:rsidR="00355E1B" w:rsidRDefault="00EE0F20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355E1B">
              <w:rPr>
                <w:caps w:val="0"/>
                <w:sz w:val="22"/>
                <w:szCs w:val="22"/>
                <w:lang w:eastAsia="ar-SA"/>
              </w:rPr>
              <w:t>ienbučių ir dvibučių</w:t>
            </w:r>
          </w:p>
          <w:p w14:paraId="63852B0B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gyvenamųjų</w:t>
            </w:r>
          </w:p>
          <w:p w14:paraId="06D128BB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pastatų teritorijos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43858" w14:textId="77777777" w:rsidR="00355E1B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1FC25A78" w14:textId="77777777" w:rsidR="00355E1B" w:rsidRPr="00BF6359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7E15608B" w14:textId="77777777" w:rsidR="00355E1B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  <w:p w14:paraId="1525A21E" w14:textId="77777777" w:rsidR="00B16AB8" w:rsidRDefault="00B16AB8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28D8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355E1B" w:rsidRPr="007F086D" w14:paraId="34001FE8" w14:textId="77777777" w:rsidTr="00130171">
        <w:trPr>
          <w:trHeight w:val="16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752B3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F2C8686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A31B94A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09E3A53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4.</w:t>
            </w:r>
          </w:p>
          <w:p w14:paraId="01307852" w14:textId="77777777" w:rsidR="00355E1B" w:rsidRPr="007F086D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48023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53487D8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B4C5990" w14:textId="77777777" w:rsidR="00355E1B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B14B8F6" w14:textId="6F179DB0" w:rsidR="00355E1B" w:rsidRPr="007F086D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A</w:t>
            </w:r>
            <w:r w:rsidR="00B177BE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V</w:t>
            </w:r>
            <w:r w:rsidR="00B177BE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08926D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4E6505D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887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2A5E7C9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1B9E85B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B8D6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6B20C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095B10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5373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9260F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61200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 xml:space="preserve">Kita, </w:t>
            </w:r>
          </w:p>
          <w:p w14:paraId="5D2D49EA" w14:textId="77777777" w:rsidR="00355E1B" w:rsidRDefault="00130171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p</w:t>
            </w:r>
            <w:r w:rsidR="00237E07">
              <w:rPr>
                <w:caps w:val="0"/>
                <w:sz w:val="22"/>
                <w:szCs w:val="22"/>
                <w:lang w:eastAsia="ar-SA"/>
              </w:rPr>
              <w:t>ramonės ir sandėliavimo</w:t>
            </w:r>
          </w:p>
          <w:p w14:paraId="2D796D87" w14:textId="77777777" w:rsidR="00237E07" w:rsidRDefault="00237E07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objektų teritorijos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B8D84" w14:textId="77777777" w:rsidR="00355E1B" w:rsidRPr="00BF6359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0720C0A5" w14:textId="77777777" w:rsidR="00355E1B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0E8B3C8E" w14:textId="77777777" w:rsidR="00355E1B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0E9ED96C" w14:textId="77777777" w:rsidR="00355E1B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</w:p>
          <w:p w14:paraId="7F07C2CC" w14:textId="77777777" w:rsidR="00355E1B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  <w:p w14:paraId="67C8FFA6" w14:textId="77777777" w:rsidR="00B16AB8" w:rsidRDefault="00B16AB8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60BE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355E1B" w:rsidRPr="007F086D" w14:paraId="126FB896" w14:textId="77777777" w:rsidTr="009370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4DAAE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7D5FF0F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7A69E9F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5.</w:t>
            </w:r>
          </w:p>
          <w:p w14:paraId="1E1FE7C5" w14:textId="77777777" w:rsidR="00355E1B" w:rsidRPr="007F086D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B3846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E7AA8C0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2A8A6FD" w14:textId="383D5B1E" w:rsidR="00355E1B" w:rsidRPr="007F086D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Z</w:t>
            </w:r>
            <w:r w:rsidR="00B177BE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M</w:t>
            </w:r>
            <w:r w:rsidR="00B177BE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1B1E90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A704E4F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88</w:t>
            </w:r>
            <w:r w:rsidR="00B16AB8">
              <w:rPr>
                <w:caps w:val="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78F7ED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8CC2706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1E88C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314C1" w14:textId="77777777" w:rsidR="00355E1B" w:rsidRPr="00210D48" w:rsidRDefault="00B16AB8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F801E68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6403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86D9B" w14:textId="77777777" w:rsidR="00355E1B" w:rsidRPr="00210D48" w:rsidRDefault="00355E1B" w:rsidP="0013017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194BA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 xml:space="preserve">Kita, </w:t>
            </w:r>
          </w:p>
          <w:p w14:paraId="35E35224" w14:textId="77777777" w:rsidR="00355E1B" w:rsidRDefault="00130171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355E1B">
              <w:rPr>
                <w:caps w:val="0"/>
                <w:sz w:val="22"/>
                <w:szCs w:val="22"/>
                <w:lang w:eastAsia="ar-SA"/>
              </w:rPr>
              <w:t>ienbučių ir dvibučių</w:t>
            </w:r>
          </w:p>
          <w:p w14:paraId="6CD2F180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gyvenamųjų</w:t>
            </w:r>
          </w:p>
          <w:p w14:paraId="7387A97E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pastatų teritorijos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E397D" w14:textId="77777777" w:rsidR="00B16AB8" w:rsidRDefault="00B16AB8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23704DD9" w14:textId="77777777" w:rsidR="00355E1B" w:rsidRPr="00BF6359" w:rsidRDefault="00355E1B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266744B7" w14:textId="77777777" w:rsidR="00355E1B" w:rsidRDefault="00B16AB8" w:rsidP="00355E1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F3E0" w14:textId="77777777" w:rsidR="00355E1B" w:rsidRDefault="00355E1B" w:rsidP="00355E1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B16AB8" w:rsidRPr="007F086D" w14:paraId="665E45FD" w14:textId="77777777" w:rsidTr="009370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90EA8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D843DC3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5424FEA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C00710A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6.</w:t>
            </w:r>
          </w:p>
          <w:p w14:paraId="17FD6CD8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04556A2" w14:textId="77777777" w:rsidR="00B16AB8" w:rsidRPr="007F086D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97F96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040655A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17CE897" w14:textId="77777777" w:rsidR="00B16AB8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FF3B9DA" w14:textId="48EA586A" w:rsidR="00B16AB8" w:rsidRPr="007F086D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M</w:t>
            </w:r>
            <w:r w:rsidR="00B177BE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B</w:t>
            </w:r>
            <w:r w:rsidR="00B177BE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2DD5FB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D76ECB5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6638C3B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407A147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3C305B9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BBF5762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68827E3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06F0EC7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9D91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027A323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AA38EC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C56B350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529EE63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4AB1C24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5231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454F5B9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37E77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5F78748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D85CA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 xml:space="preserve">Kita, </w:t>
            </w:r>
          </w:p>
          <w:p w14:paraId="15D24571" w14:textId="77777777" w:rsidR="00B16AB8" w:rsidRDefault="002128D6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B16AB8">
              <w:rPr>
                <w:caps w:val="0"/>
                <w:sz w:val="22"/>
                <w:szCs w:val="22"/>
                <w:lang w:eastAsia="ar-SA"/>
              </w:rPr>
              <w:t>ienbučių ir dvibučių</w:t>
            </w:r>
          </w:p>
          <w:p w14:paraId="3EBEB639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gyvenamųjų</w:t>
            </w:r>
          </w:p>
          <w:p w14:paraId="35618F0F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pastatų teritorijos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A10EE" w14:textId="77777777" w:rsidR="00B16AB8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4F287C89" w14:textId="77777777" w:rsidR="00B16AB8" w:rsidRPr="00BF6359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5F3E7A32" w14:textId="77777777" w:rsidR="00B16AB8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B59D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B16AB8" w:rsidRPr="007F086D" w14:paraId="0777EA9A" w14:textId="77777777" w:rsidTr="009370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FE1C9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B75C4EA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0105099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CF0E6B5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7.</w:t>
            </w:r>
          </w:p>
          <w:p w14:paraId="00CF819A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3ABAE3D" w14:textId="77777777" w:rsidR="00B16AB8" w:rsidRPr="007F086D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823F7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6989CD9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7C61862" w14:textId="77777777" w:rsidR="00B16AB8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5A2427D" w14:textId="19488087" w:rsidR="00B16AB8" w:rsidRPr="007F086D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R</w:t>
            </w:r>
            <w:r w:rsidR="00B177BE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B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DD9BE9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CB32610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FC82DB8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D8ED9FE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C4D9934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7FB0EA6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6DB6F9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D111891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4FAA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244F033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F73ED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0CF02B3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0A74EF8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D8D2D92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440F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6B1BD68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BBFCF8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5E4AD28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3A322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 xml:space="preserve">Kita, </w:t>
            </w:r>
          </w:p>
          <w:p w14:paraId="622633C1" w14:textId="77777777" w:rsidR="00B16AB8" w:rsidRDefault="002128D6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B16AB8">
              <w:rPr>
                <w:caps w:val="0"/>
                <w:sz w:val="22"/>
                <w:szCs w:val="22"/>
                <w:lang w:eastAsia="ar-SA"/>
              </w:rPr>
              <w:t>ienbučių ir dvibučių</w:t>
            </w:r>
          </w:p>
          <w:p w14:paraId="6E9C5C3C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gyvenamųjų</w:t>
            </w:r>
          </w:p>
          <w:p w14:paraId="7F8B63ED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pastatų teritorijos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57E4D" w14:textId="77777777" w:rsidR="00B16AB8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194B058D" w14:textId="77777777" w:rsidR="00B16AB8" w:rsidRPr="00BF6359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6E20A0D3" w14:textId="77777777" w:rsidR="00B16AB8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BE1A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B16AB8" w:rsidRPr="007F086D" w14:paraId="6E23CE9E" w14:textId="77777777" w:rsidTr="0093700E">
        <w:trPr>
          <w:trHeight w:val="12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FD2DD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2F9359C" w14:textId="77777777" w:rsidR="002128D6" w:rsidRDefault="002128D6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D8A8CE4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74C0441" w14:textId="77777777" w:rsidR="002128D6" w:rsidRDefault="002128D6" w:rsidP="00AF42C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A4C3484" w14:textId="77777777" w:rsidR="00B16AB8" w:rsidRDefault="00B16AB8" w:rsidP="002128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8.</w:t>
            </w:r>
          </w:p>
          <w:p w14:paraId="18876C05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E47BAE9" w14:textId="77777777" w:rsidR="00B16AB8" w:rsidRPr="007F086D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A2DDF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D1EAAD1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C8BCF7E" w14:textId="77777777" w:rsidR="002128D6" w:rsidRDefault="002128D6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AA3FE1F" w14:textId="77777777" w:rsidR="002128D6" w:rsidRDefault="002128D6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1058D417" w14:textId="7EF50CD6" w:rsidR="00B16AB8" w:rsidRPr="007F086D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R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M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CD2E41" w14:textId="77777777" w:rsidR="00B16AB8" w:rsidRPr="00210D48" w:rsidRDefault="00B16AB8" w:rsidP="002128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C743A6B" w14:textId="77777777" w:rsidR="00B16AB8" w:rsidRPr="00210D48" w:rsidRDefault="00B16AB8" w:rsidP="002128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1F20DA9" w14:textId="77777777" w:rsidR="00B16AB8" w:rsidRPr="00210D48" w:rsidRDefault="00B16AB8" w:rsidP="002128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E02F0B8" w14:textId="77777777" w:rsidR="00B16AB8" w:rsidRPr="00210D48" w:rsidRDefault="00B16AB8" w:rsidP="002128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9CB5D" w14:textId="77777777" w:rsidR="00B16AB8" w:rsidRPr="00210D48" w:rsidRDefault="00B16AB8" w:rsidP="002128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B86D4" w14:textId="77777777" w:rsidR="00B16AB8" w:rsidRPr="00210D48" w:rsidRDefault="00B16AB8" w:rsidP="002128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5036E6" w14:textId="77777777" w:rsidR="00B16AB8" w:rsidRPr="00210D48" w:rsidRDefault="00B16AB8" w:rsidP="002128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0520" w14:textId="77777777" w:rsidR="00B16AB8" w:rsidRPr="00210D48" w:rsidRDefault="00B16AB8" w:rsidP="002128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6C61EE" w14:textId="77777777" w:rsidR="00B16AB8" w:rsidRPr="00210D48" w:rsidRDefault="00B16AB8" w:rsidP="002128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5E857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 xml:space="preserve">Kita, </w:t>
            </w:r>
          </w:p>
          <w:p w14:paraId="5ADF1544" w14:textId="77777777" w:rsidR="00B16AB8" w:rsidRDefault="002128D6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B16AB8">
              <w:rPr>
                <w:caps w:val="0"/>
                <w:sz w:val="22"/>
                <w:szCs w:val="22"/>
                <w:lang w:eastAsia="ar-SA"/>
              </w:rPr>
              <w:t>ienbučių ir dvibučių</w:t>
            </w:r>
          </w:p>
          <w:p w14:paraId="3B3FAC5E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gyvenamųjų</w:t>
            </w:r>
          </w:p>
          <w:p w14:paraId="14C463C0" w14:textId="77777777" w:rsidR="00AF42C5" w:rsidRDefault="00B16AB8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pastatų teritorijos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368CF" w14:textId="77777777" w:rsidR="00B16AB8" w:rsidRPr="00BF6359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48489F8C" w14:textId="77777777" w:rsidR="00B16AB8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893D" w14:textId="77777777" w:rsidR="005E7E01" w:rsidRDefault="005E7E01" w:rsidP="005E7E0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114-Kelio servitutas-</w:t>
            </w:r>
          </w:p>
          <w:p w14:paraId="7926B8A8" w14:textId="77777777" w:rsidR="005E7E01" w:rsidRDefault="005E7E01" w:rsidP="005E7E0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teisė važiuoti transporto priemonėmis, naud. pėsčiųjų takus var. galv.</w:t>
            </w:r>
          </w:p>
          <w:p w14:paraId="5D86FA84" w14:textId="77777777" w:rsidR="005E7E01" w:rsidRDefault="005E7E01" w:rsidP="005E7E0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(viešpataujants)</w:t>
            </w:r>
          </w:p>
          <w:p w14:paraId="1E4592F7" w14:textId="77777777" w:rsidR="00B16AB8" w:rsidRDefault="005E7E01" w:rsidP="005E7E0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S-5  0,02ha</w:t>
            </w:r>
          </w:p>
        </w:tc>
      </w:tr>
      <w:tr w:rsidR="00B16AB8" w:rsidRPr="007F086D" w14:paraId="42E913B6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A68C6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0526AFF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4DF5DE0" w14:textId="77777777" w:rsidR="00B16AB8" w:rsidRDefault="00B16AB8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9.</w:t>
            </w:r>
          </w:p>
          <w:p w14:paraId="38213EC8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E724FCD" w14:textId="77777777" w:rsidR="00B16AB8" w:rsidRPr="007F086D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60D0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2CAD06D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9AA964D" w14:textId="3E6DCFE5" w:rsidR="00B16AB8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U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  <w:p w14:paraId="6054E45C" w14:textId="45EE2457" w:rsidR="00B16AB8" w:rsidRPr="007F086D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I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M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C98CD7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62CF1C4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43C7FE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45C224E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9CEBAB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809D716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8D4A46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3672CC2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D355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AB4614E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5F03D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FDE1425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5B7D44A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857F6AB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EB85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8BE084A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0B07C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B8F6854" w14:textId="77777777" w:rsidR="00B16AB8" w:rsidRPr="00210D4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22BD8" w14:textId="77777777" w:rsidR="00237E07" w:rsidRDefault="00237E07" w:rsidP="00237E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 xml:space="preserve">Kita, </w:t>
            </w:r>
          </w:p>
          <w:p w14:paraId="6378C253" w14:textId="77777777" w:rsidR="00237E07" w:rsidRDefault="003227CE" w:rsidP="00237E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p</w:t>
            </w:r>
            <w:r w:rsidR="00237E07">
              <w:rPr>
                <w:caps w:val="0"/>
                <w:sz w:val="22"/>
                <w:szCs w:val="22"/>
                <w:lang w:eastAsia="ar-SA"/>
              </w:rPr>
              <w:t>ramonės ir sandėliavimo</w:t>
            </w:r>
          </w:p>
          <w:p w14:paraId="2AC3E795" w14:textId="77777777" w:rsidR="00AF42C5" w:rsidRDefault="00237E07" w:rsidP="00237E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objektų teritorij</w:t>
            </w:r>
            <w:r w:rsidR="003227CE">
              <w:rPr>
                <w:caps w:val="0"/>
                <w:sz w:val="22"/>
                <w:szCs w:val="22"/>
                <w:lang w:eastAsia="ar-SA"/>
              </w:rPr>
              <w:t>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81B84" w14:textId="77777777" w:rsidR="00B16AB8" w:rsidRPr="00BF6359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3E646F5E" w14:textId="77777777" w:rsidR="00B16AB8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2E114FE0" w14:textId="77777777" w:rsidR="00B16AB8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1F56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B16AB8" w:rsidRPr="007F086D" w14:paraId="6225EB45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6156C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8907DB7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A33B924" w14:textId="77777777" w:rsidR="00B16AB8" w:rsidRDefault="00B16AB8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10.</w:t>
            </w:r>
          </w:p>
          <w:p w14:paraId="4D525486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A81663A" w14:textId="77777777" w:rsidR="00B16AB8" w:rsidRPr="007F086D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BBF34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C22D23A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EE7FEF3" w14:textId="490D7C31" w:rsidR="00B16AB8" w:rsidRPr="007F086D" w:rsidRDefault="00AF42C5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M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J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2C634D" w14:textId="77777777" w:rsidR="00B16AB8" w:rsidRPr="00210D48" w:rsidRDefault="00B16AB8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EA7590" w14:textId="77777777" w:rsidR="00B16AB8" w:rsidRPr="00210D48" w:rsidRDefault="00B16AB8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</w:t>
            </w:r>
            <w:r w:rsidR="00AF42C5">
              <w:rPr>
                <w:caps w:val="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ACE111" w14:textId="77777777" w:rsidR="00B16AB8" w:rsidRPr="00210D48" w:rsidRDefault="00B16AB8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E431526" w14:textId="77777777" w:rsidR="00B16AB8" w:rsidRPr="00210D48" w:rsidRDefault="00B16AB8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5A0C" w14:textId="77777777" w:rsidR="00B16AB8" w:rsidRPr="00210D48" w:rsidRDefault="003227CE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E7952" w14:textId="77777777" w:rsidR="00B16AB8" w:rsidRPr="00210D48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B00F51C" w14:textId="77777777" w:rsidR="00B16AB8" w:rsidRPr="00210D48" w:rsidRDefault="00B16AB8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2777" w14:textId="77777777" w:rsidR="00B16AB8" w:rsidRPr="00210D48" w:rsidRDefault="00B16AB8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EB01B" w14:textId="77777777" w:rsidR="00B16AB8" w:rsidRPr="00210D48" w:rsidRDefault="00B16AB8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6FEA3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 xml:space="preserve">Kita, </w:t>
            </w:r>
          </w:p>
          <w:p w14:paraId="23F36C63" w14:textId="77777777" w:rsidR="00B16AB8" w:rsidRDefault="003227CE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B16AB8">
              <w:rPr>
                <w:caps w:val="0"/>
                <w:sz w:val="22"/>
                <w:szCs w:val="22"/>
                <w:lang w:eastAsia="ar-SA"/>
              </w:rPr>
              <w:t>ienbučių ir dvibučių</w:t>
            </w:r>
          </w:p>
          <w:p w14:paraId="4C91DC25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gyvenamųjų</w:t>
            </w:r>
          </w:p>
          <w:p w14:paraId="12B74A8A" w14:textId="77777777" w:rsidR="00AF42C5" w:rsidRDefault="00B16AB8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pastatų teritorijos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35478" w14:textId="77777777" w:rsidR="00B16AB8" w:rsidRPr="00BF6359" w:rsidRDefault="00B16AB8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26BC4C3F" w14:textId="77777777" w:rsidR="00B16AB8" w:rsidRDefault="00AF42C5" w:rsidP="00B16AB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DFC2" w14:textId="77777777" w:rsidR="00B16AB8" w:rsidRDefault="00B16AB8" w:rsidP="00B16AB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AF42C5" w:rsidRPr="007F086D" w14:paraId="3461D1DA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F8F14" w14:textId="77777777" w:rsidR="00AF42C5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6E0EA60" w14:textId="77777777" w:rsidR="00AF42C5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D8C453C" w14:textId="77777777" w:rsidR="00AF42C5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11.</w:t>
            </w:r>
          </w:p>
          <w:p w14:paraId="4948D8E7" w14:textId="77777777" w:rsidR="00AF42C5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AB5E20C" w14:textId="77777777" w:rsidR="00AF42C5" w:rsidRPr="007F086D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DAED0" w14:textId="77777777" w:rsidR="00AF42C5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8185433" w14:textId="77777777" w:rsidR="00AF42C5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8632570" w14:textId="69AD1398" w:rsidR="00AF42C5" w:rsidRPr="007F086D" w:rsidRDefault="00AF42C5" w:rsidP="00AF42C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A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B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9FE54B" w14:textId="77777777" w:rsidR="00AF42C5" w:rsidRPr="00210D48" w:rsidRDefault="00AF42C5" w:rsidP="003227C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2C6382" w14:textId="77777777" w:rsidR="00AF42C5" w:rsidRPr="00210D48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F25655" w14:textId="77777777" w:rsidR="00AF42C5" w:rsidRPr="00210D48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E6C821" w14:textId="77777777" w:rsidR="00AF42C5" w:rsidRPr="00210D48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7E3E" w14:textId="77777777" w:rsidR="00AF42C5" w:rsidRPr="00210D48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FEBB7" w14:textId="77777777" w:rsidR="00AF42C5" w:rsidRPr="00210D48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728122" w14:textId="77777777" w:rsidR="00AF42C5" w:rsidRPr="00210D48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0AAEC" w14:textId="77777777" w:rsidR="00AF42C5" w:rsidRPr="00210D48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A1B10" w14:textId="77777777" w:rsidR="00AF42C5" w:rsidRPr="00210D48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D346B" w14:textId="77777777" w:rsidR="00AF42C5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 xml:space="preserve">Kita, </w:t>
            </w:r>
          </w:p>
          <w:p w14:paraId="3D40AD3C" w14:textId="77777777" w:rsidR="00AF42C5" w:rsidRDefault="003227CE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AF42C5">
              <w:rPr>
                <w:caps w:val="0"/>
                <w:sz w:val="22"/>
                <w:szCs w:val="22"/>
                <w:lang w:eastAsia="ar-SA"/>
              </w:rPr>
              <w:t>ienbučių ir dvibučių</w:t>
            </w:r>
          </w:p>
          <w:p w14:paraId="7542B1C2" w14:textId="77777777" w:rsidR="00AF42C5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gyvenamųjų</w:t>
            </w:r>
          </w:p>
          <w:p w14:paraId="1AAA4CF3" w14:textId="77777777" w:rsidR="00AF42C5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pastatų teritorijos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6C84B" w14:textId="77777777" w:rsidR="00AF42C5" w:rsidRPr="00BF6359" w:rsidRDefault="00AF42C5" w:rsidP="00AF42C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264E99B3" w14:textId="77777777" w:rsidR="00AF42C5" w:rsidRDefault="00AF42C5" w:rsidP="00AF42C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</w:t>
            </w:r>
          </w:p>
          <w:p w14:paraId="306B2133" w14:textId="77777777" w:rsidR="00AF42C5" w:rsidRDefault="00AF42C5" w:rsidP="00AF42C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6BB6" w14:textId="77777777" w:rsidR="00AF42C5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AF42C5" w:rsidRPr="007F086D" w14:paraId="42B5FFF6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C5C88" w14:textId="77777777" w:rsidR="00AF42C5" w:rsidRPr="00F5355C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0369A10" w14:textId="77777777" w:rsidR="00AF42C5" w:rsidRPr="00F5355C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9C10452" w14:textId="77777777" w:rsidR="00AF42C5" w:rsidRPr="00F5355C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12.</w:t>
            </w:r>
          </w:p>
          <w:p w14:paraId="0CCF9396" w14:textId="77777777" w:rsidR="00AF42C5" w:rsidRPr="00F5355C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25DA288" w14:textId="77777777" w:rsidR="00AF42C5" w:rsidRPr="00F5355C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1085C" w14:textId="77777777" w:rsidR="00AF42C5" w:rsidRPr="00F5355C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D1A79CD" w14:textId="77777777" w:rsidR="00AF42C5" w:rsidRPr="00F5355C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BBF9926" w14:textId="0C838B4F" w:rsidR="00AF42C5" w:rsidRPr="00F5355C" w:rsidRDefault="00AF42C5" w:rsidP="00AF42C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V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 w:rsidRPr="00F5355C">
              <w:rPr>
                <w:caps w:val="0"/>
                <w:sz w:val="22"/>
                <w:szCs w:val="22"/>
                <w:lang w:eastAsia="ar-SA"/>
              </w:rPr>
              <w:t xml:space="preserve"> M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 w:rsidRPr="00F5355C">
              <w:rPr>
                <w:caps w:val="0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62FAF4" w14:textId="77777777" w:rsidR="00AF42C5" w:rsidRPr="00F5355C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XI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424CAB" w14:textId="77777777" w:rsidR="00AF42C5" w:rsidRPr="00F5355C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89</w:t>
            </w:r>
            <w:r w:rsidR="00F5355C" w:rsidRPr="00F5355C">
              <w:rPr>
                <w:caps w:val="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83F06D" w14:textId="77777777" w:rsidR="00AF42C5" w:rsidRPr="00F5355C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AB30D6" w14:textId="77777777" w:rsidR="00AF42C5" w:rsidRPr="00F5355C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3C2C" w14:textId="77777777" w:rsidR="00AF42C5" w:rsidRPr="00F5355C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A6F01" w14:textId="77777777" w:rsidR="00AF42C5" w:rsidRPr="00F5355C" w:rsidRDefault="00F5355C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0,28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016F86" w14:textId="77777777" w:rsidR="00AF42C5" w:rsidRPr="00F5355C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52C0" w14:textId="77777777" w:rsidR="00AF42C5" w:rsidRPr="00F5355C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37F3E" w14:textId="77777777" w:rsidR="00AF42C5" w:rsidRPr="00F5355C" w:rsidRDefault="00AF42C5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55227" w14:textId="77777777" w:rsidR="00AF42C5" w:rsidRPr="00F5355C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 xml:space="preserve">Kita, </w:t>
            </w:r>
          </w:p>
          <w:p w14:paraId="1A2D79D6" w14:textId="77777777" w:rsidR="00AF42C5" w:rsidRPr="00F5355C" w:rsidRDefault="003227CE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AF42C5" w:rsidRPr="00F5355C">
              <w:rPr>
                <w:caps w:val="0"/>
                <w:sz w:val="22"/>
                <w:szCs w:val="22"/>
                <w:lang w:eastAsia="ar-SA"/>
              </w:rPr>
              <w:t>ienbučių ir dvibučių</w:t>
            </w:r>
          </w:p>
          <w:p w14:paraId="5DA7CE26" w14:textId="77777777" w:rsidR="00AF42C5" w:rsidRPr="00F5355C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gyvenamųjų</w:t>
            </w:r>
          </w:p>
          <w:p w14:paraId="099C659E" w14:textId="77777777" w:rsidR="00AF42C5" w:rsidRPr="00F5355C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pastatų teritorijos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321C2" w14:textId="77777777" w:rsidR="00AF42C5" w:rsidRPr="00F5355C" w:rsidRDefault="00AF42C5" w:rsidP="00AF42C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3D62F4A1" w14:textId="77777777" w:rsidR="00AF42C5" w:rsidRPr="00F5355C" w:rsidRDefault="00AF42C5" w:rsidP="00AF42C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F5355C"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A692" w14:textId="77777777" w:rsidR="00AF42C5" w:rsidRPr="00F5355C" w:rsidRDefault="00AF42C5" w:rsidP="00AF42C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F5355C" w:rsidRPr="007F086D" w14:paraId="68C75D96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960CC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D73698B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FA4E7DE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45FF87A" w14:textId="77777777" w:rsidR="00F5355C" w:rsidRDefault="002A098E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</w:t>
            </w:r>
            <w:r w:rsidR="00F5355C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C4F70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91063D6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4D2F504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C0E5FFC" w14:textId="26FE9C6D" w:rsidR="00F5355C" w:rsidRPr="007F086D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A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8535F7" w14:textId="77777777" w:rsidR="00F5355C" w:rsidRPr="00210D48" w:rsidRDefault="00F5355C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7742277" w14:textId="77777777" w:rsidR="00F5355C" w:rsidRPr="00210D48" w:rsidRDefault="00F5355C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D5B11FC" w14:textId="77777777" w:rsidR="00F5355C" w:rsidRPr="00210D48" w:rsidRDefault="00F5355C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CDD9D2" w14:textId="77777777" w:rsidR="00F5355C" w:rsidRPr="00210D48" w:rsidRDefault="00F5355C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2F12" w14:textId="77777777" w:rsidR="00F5355C" w:rsidRPr="00210D48" w:rsidRDefault="00F5355C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CA0F3" w14:textId="77777777" w:rsidR="00F5355C" w:rsidRPr="00210D48" w:rsidRDefault="00F5355C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977B31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FCD0" w14:textId="77777777" w:rsidR="00F5355C" w:rsidRPr="00210D48" w:rsidRDefault="00F5355C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894A0" w14:textId="77777777" w:rsidR="00F5355C" w:rsidRPr="00210D48" w:rsidRDefault="00F5355C" w:rsidP="003227C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2A8887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AC48B0C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51170355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A1A7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23317257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3AFC3205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7817CF6B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447D2166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24B1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F5355C" w:rsidRPr="007F086D" w14:paraId="0C5AC081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21AD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ED00E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C05345" w14:textId="77777777" w:rsidR="00F5355C" w:rsidRPr="00210D48" w:rsidRDefault="00F5355C" w:rsidP="00830EE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6476206" w14:textId="77777777" w:rsidR="00F5355C" w:rsidRPr="00210D48" w:rsidRDefault="00F5355C" w:rsidP="00830EE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883F7E" w14:textId="77777777" w:rsidR="00F5355C" w:rsidRPr="00210D48" w:rsidRDefault="00F5355C" w:rsidP="00830EE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4F8B145" w14:textId="77777777" w:rsidR="00F5355C" w:rsidRPr="00210D48" w:rsidRDefault="00F5355C" w:rsidP="00830EE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57E82" w14:textId="77777777" w:rsidR="00F5355C" w:rsidRPr="00210D48" w:rsidRDefault="00F5355C" w:rsidP="00830EE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2FDEB" w14:textId="77777777" w:rsidR="00F5355C" w:rsidRPr="00210D48" w:rsidRDefault="00F5355C" w:rsidP="00830EE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93FF28" w14:textId="77777777" w:rsidR="00F5355C" w:rsidRPr="00210D48" w:rsidRDefault="00F5355C" w:rsidP="00830EE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72C1" w14:textId="77777777" w:rsidR="00F5355C" w:rsidRPr="00210D48" w:rsidRDefault="00F5355C" w:rsidP="00830EE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F2C0E" w14:textId="77777777" w:rsidR="00F5355C" w:rsidRPr="00210D48" w:rsidRDefault="00F5355C" w:rsidP="00830EE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3B9FC0A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106D524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6E2B80D2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9E1B7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2E54F2D6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0BF4CEEB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49B2B24F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676F6F97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ED77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F5355C" w:rsidRPr="007F086D" w14:paraId="63CB8CDA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7D947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7260D" w14:textId="77777777" w:rsidR="00622B59" w:rsidRDefault="00622B59" w:rsidP="0055305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1FB8F78" w14:textId="77777777" w:rsidR="00622B59" w:rsidRDefault="00622B59" w:rsidP="0055305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5ABBEB20" w14:textId="77777777" w:rsidR="00622B59" w:rsidRDefault="00622B59" w:rsidP="0055305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6380044" w14:textId="2555AF3A" w:rsidR="00F5355C" w:rsidRDefault="00553055" w:rsidP="0055305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</w:t>
            </w:r>
            <w:r w:rsidR="007B5C75">
              <w:rPr>
                <w:caps w:val="0"/>
                <w:sz w:val="22"/>
                <w:szCs w:val="22"/>
                <w:lang w:eastAsia="ar-SA"/>
              </w:rPr>
              <w:t>A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6F2225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B7DBF95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22B7E4F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9998BF9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29B78E4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179ADD4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0E602E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68C871A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7ACDF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51FE6F4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BEB24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CA8AF61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5CD3EA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A3A69EA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E86F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0CACD88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BA0C4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D93482F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64509C5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194841D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799D1330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23A8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12C2AA64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510F874F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5BC6B864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719CB43C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4ED2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F5355C" w:rsidRPr="007F086D" w14:paraId="6FD89E67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77ABD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C5B95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324270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A2B9E53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65B59D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6F50B40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1BD471B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55D9AC5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0747BF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9581C24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5BEF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A9FBBEA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8BC8D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D663E11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6681201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18785B4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4652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293A269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A8245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7F448A9" w14:textId="77777777" w:rsidR="00F5355C" w:rsidRPr="00210D48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94730F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70EBCFF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6B756577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767A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6C47DDB1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1C10B20F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478BAC83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5465E6DE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C536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F5355C" w:rsidRPr="007F086D" w14:paraId="040A4CC0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1C3EF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A06A507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BF5EB62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45419BF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96C73B3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F8686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2F89D1E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6B06AF3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903F16C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5751B3E5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46F351A" w14:textId="77777777" w:rsidR="00F5355C" w:rsidRPr="007F086D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550946" w14:textId="77777777" w:rsidR="00F5355C" w:rsidRPr="00210D48" w:rsidRDefault="00F5355C" w:rsidP="00D23F5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E51B2BE" w14:textId="77777777" w:rsidR="00F5355C" w:rsidRPr="00210D48" w:rsidRDefault="00F5355C" w:rsidP="00D23F5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F432DF1" w14:textId="77777777" w:rsidR="00F5355C" w:rsidRPr="00210D48" w:rsidRDefault="00F5355C" w:rsidP="00D23F5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F464765" w14:textId="77777777" w:rsidR="00F5355C" w:rsidRPr="00210D48" w:rsidRDefault="00F5355C" w:rsidP="00D23F5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ED84" w14:textId="77777777" w:rsidR="00F5355C" w:rsidRPr="00210D48" w:rsidRDefault="00F5355C" w:rsidP="00D23F5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DDCA9" w14:textId="77777777" w:rsidR="00F5355C" w:rsidRPr="00210D48" w:rsidRDefault="00F5355C" w:rsidP="00D23F5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071509" w14:textId="77777777" w:rsidR="00F5355C" w:rsidRPr="00210D48" w:rsidRDefault="00F5355C" w:rsidP="00D23F5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1,13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EEBB7" w14:textId="77777777" w:rsidR="00F5355C" w:rsidRPr="00210D48" w:rsidRDefault="00F5355C" w:rsidP="00D23F5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57F1C" w14:textId="77777777" w:rsidR="00F5355C" w:rsidRPr="00210D48" w:rsidRDefault="00F5355C" w:rsidP="00DA5FA9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DCA0E6A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B97F005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EDFBEDE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8AA1654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00275987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24EB0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6DB163B8" w14:textId="77777777" w:rsidR="00F5355C" w:rsidRPr="00BF6359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494B7162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6E498C3F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16965050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1F93D79E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05C397FA" w14:textId="77777777" w:rsidR="00F5355C" w:rsidRDefault="00F5355C" w:rsidP="00F5355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018D" w14:textId="77777777" w:rsidR="00F5355C" w:rsidRDefault="00F5355C" w:rsidP="00F5355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C4014B" w:rsidRPr="007F086D" w14:paraId="264F0646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F2304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F0BF3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5A254B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559B0B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A29C4F1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F754A7C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5755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E1B03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97F38B4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1978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106C2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31D052F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B5CCB91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71FA5E4D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0AE01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0E2023EC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020EDA1F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0ED29262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3F467925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4C1F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C4014B" w:rsidRPr="007F086D" w14:paraId="082752CF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06A12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208AF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73FABD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8670457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1E7C15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8B22D8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4A3EB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133FA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C3F435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6ECB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33DE8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45AD727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BFCE643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001A4BD2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B629A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7A6260F8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2B2F0D10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4714D6A2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057AEB0F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48A2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C4014B" w:rsidRPr="007F086D" w14:paraId="4D992D41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08E83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82417" w14:textId="77777777" w:rsidR="00622B59" w:rsidRDefault="00622B59" w:rsidP="007B5C7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2DD3A6F" w14:textId="77777777" w:rsidR="00622B59" w:rsidRDefault="00622B59" w:rsidP="007B5C7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1C177105" w14:textId="77777777" w:rsidR="00622B59" w:rsidRDefault="00622B59" w:rsidP="007B5C7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A57853D" w14:textId="5E6CF18E" w:rsidR="00C4014B" w:rsidRDefault="00553055" w:rsidP="007B5C7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A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9F4663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B5BF38B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19B0273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2B9BF6E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CE01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8DDB3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CDDCDA0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7CC4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D5EF8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1811BEC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118FFAE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171592FA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42F5A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688961D1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797A6BC2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6884F3B3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4F860E8A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AF47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C4014B" w:rsidRPr="007F086D" w14:paraId="5EDF1671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9F720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A384D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8ECC39" w14:textId="77777777" w:rsidR="00C4014B" w:rsidRPr="00210D48" w:rsidRDefault="00C4014B" w:rsidP="00E51BB0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93D6FEA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4FB293F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6A0313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49152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7D115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2CD863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2BED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7FF464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ACFA39B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AC42DC7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431CF52C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67692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322F93DC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66482A13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7982FBDB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31050269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47BE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C4014B" w:rsidRPr="007F086D" w14:paraId="4475243F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CE5C3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73537" w14:textId="77777777" w:rsidR="00C4014B" w:rsidRPr="007F086D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8174D8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6C51AB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585E6BB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CF19D6E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1446D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ADDAB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6B6BB51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1,09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F63C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F0D2E" w14:textId="77777777" w:rsidR="00C4014B" w:rsidRPr="00210D48" w:rsidRDefault="00C4014B" w:rsidP="00E51BB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6945BA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9A4A3E6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5C30724A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6284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35D92F6E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67FD61C1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7E9C1E4C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46434D1C" w14:textId="77777777" w:rsidR="00C4014B" w:rsidRDefault="00C4014B" w:rsidP="00C4014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FC9F" w14:textId="77777777" w:rsidR="00C4014B" w:rsidRDefault="00C4014B" w:rsidP="00C4014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28702A" w:rsidRPr="007F086D" w14:paraId="559DD0C9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C5F79" w14:textId="77777777" w:rsidR="0028702A" w:rsidRDefault="0028702A" w:rsidP="0028702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795F3" w14:textId="77777777" w:rsidR="0028702A" w:rsidRDefault="0028702A" w:rsidP="0028702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7061D2" w14:textId="77777777" w:rsidR="0028702A" w:rsidRPr="00210D48" w:rsidRDefault="0028702A" w:rsidP="00C859F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658743" w14:textId="77777777" w:rsidR="0028702A" w:rsidRPr="00210D48" w:rsidRDefault="0028702A" w:rsidP="00C859F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B02E43C" w14:textId="77777777" w:rsidR="0028702A" w:rsidRPr="00210D48" w:rsidRDefault="0028702A" w:rsidP="00C859F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FADC44" w14:textId="77777777" w:rsidR="0028702A" w:rsidRPr="00210D48" w:rsidRDefault="0028702A" w:rsidP="00C859F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0E9F5" w14:textId="77777777" w:rsidR="0028702A" w:rsidRPr="00210D48" w:rsidRDefault="0028702A" w:rsidP="00C859F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7C19E4" w14:textId="77777777" w:rsidR="0028702A" w:rsidRPr="00210D48" w:rsidRDefault="0028702A" w:rsidP="00C859F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0FA4161" w14:textId="77777777" w:rsidR="0028702A" w:rsidRPr="00210D48" w:rsidRDefault="0028702A" w:rsidP="00C859F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B0253" w14:textId="77777777" w:rsidR="0028702A" w:rsidRPr="00210D48" w:rsidRDefault="0028702A" w:rsidP="00C859F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50D0F" w14:textId="77777777" w:rsidR="0028702A" w:rsidRPr="00210D48" w:rsidRDefault="0028702A" w:rsidP="00C859F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52C94B" w14:textId="77777777" w:rsidR="0028702A" w:rsidRDefault="0028702A" w:rsidP="0028702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C014214" w14:textId="77777777" w:rsidR="0028702A" w:rsidRDefault="0028702A" w:rsidP="0028702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7750A83E" w14:textId="77777777" w:rsidR="0028702A" w:rsidRDefault="0028702A" w:rsidP="0028702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34E74" w14:textId="77777777" w:rsidR="0028702A" w:rsidRDefault="0028702A" w:rsidP="0028702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52F5A2C3" w14:textId="77777777" w:rsidR="0028702A" w:rsidRDefault="0028702A" w:rsidP="0028702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3471FEF6" w14:textId="77777777" w:rsidR="00D34606" w:rsidRDefault="00D34606" w:rsidP="0028702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</w:t>
            </w:r>
          </w:p>
          <w:p w14:paraId="144F0155" w14:textId="77777777" w:rsidR="0028702A" w:rsidRDefault="0028702A" w:rsidP="0028702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35F2C4D0" w14:textId="77777777" w:rsidR="0028702A" w:rsidRDefault="0028702A" w:rsidP="0028702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3C79" w14:textId="77777777" w:rsidR="0028702A" w:rsidRDefault="0028702A" w:rsidP="0028702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D34606" w:rsidRPr="007F086D" w14:paraId="701C25FF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F9F44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DAAED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431AEB" w14:textId="77777777" w:rsidR="00D34606" w:rsidRPr="00210D48" w:rsidRDefault="00D34606" w:rsidP="00C859F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C6C7487" w14:textId="77777777" w:rsidR="00D34606" w:rsidRPr="00210D48" w:rsidRDefault="00D34606" w:rsidP="00C859F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7BF19A4" w14:textId="77777777" w:rsidR="00D34606" w:rsidRPr="00210D48" w:rsidRDefault="00D34606" w:rsidP="00C859F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9475DB4" w14:textId="77777777" w:rsidR="00D34606" w:rsidRPr="00210D48" w:rsidRDefault="00D34606" w:rsidP="00C859F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293E9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14375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495DC55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9A66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9F5A5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A31BCCB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1248958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11B5C765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19AE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2978CD3A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1A65F992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5524252A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66B28EE7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1B2B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D34606" w:rsidRPr="007F086D" w14:paraId="18DEAA5A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A9EB4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704A0" w14:textId="77777777" w:rsidR="00622B59" w:rsidRDefault="00622B59" w:rsidP="007B5C7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CD978E5" w14:textId="77777777" w:rsidR="00622B59" w:rsidRDefault="00622B59" w:rsidP="007B5C7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DFFC307" w14:textId="77777777" w:rsidR="00622B59" w:rsidRDefault="00622B59" w:rsidP="007B5C7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57E9DB94" w14:textId="77777777" w:rsidR="00622B59" w:rsidRDefault="00622B59" w:rsidP="007B5C7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199964E" w14:textId="77777777" w:rsidR="00622B59" w:rsidRDefault="00622B59" w:rsidP="007B5C7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C280A80" w14:textId="07811246" w:rsidR="00D34606" w:rsidRDefault="00553055" w:rsidP="007B5C7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A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279402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6603D0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8AD42C5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E72AF2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8CA3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B1379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976BCA9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1,44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5F9C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0B0B2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6179260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1575480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E51945B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AB54970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27CF3A8F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656DD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123F511A" w14:textId="77777777" w:rsidR="00D34606" w:rsidRPr="00BF6359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22170CBE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695094A3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53631338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1AE53BAA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672EA6F2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88FB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D34606" w:rsidRPr="007F086D" w14:paraId="3B038FE2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9F5C5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64D74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26082B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A146031" w14:textId="77777777" w:rsidR="00D34606" w:rsidRPr="00210D48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BB1A55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6EE033F" w14:textId="77777777" w:rsidR="00D34606" w:rsidRPr="00210D48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FF75F6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A5D0B52" w14:textId="77777777" w:rsidR="00D34606" w:rsidRPr="00210D48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E884864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D4E0B0E" w14:textId="77777777" w:rsidR="00D34606" w:rsidRPr="00210D48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AF30D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D1B00D5" w14:textId="77777777" w:rsidR="00D34606" w:rsidRPr="00210D48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FBAD50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534D045" w14:textId="77777777" w:rsidR="00D34606" w:rsidRPr="00210D48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26CAB8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93BE502" w14:textId="77777777" w:rsidR="00D34606" w:rsidRPr="00210D48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7AB6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AE94AB2" w14:textId="77777777" w:rsidR="00D34606" w:rsidRPr="00210D48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35971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6EB2887" w14:textId="77777777" w:rsidR="00D34606" w:rsidRPr="00210D48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7EB323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5AB155D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7F5F6DD8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5E83D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7CAB2DDE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4E0BA950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306B5215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B850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D34606" w:rsidRPr="007F086D" w14:paraId="55D11634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39B22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32C84" w14:textId="77777777" w:rsidR="00D34606" w:rsidRPr="007F086D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DF6A2C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9F8BF87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D85198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BF0CDC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2930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20B68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7C36A6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5C0B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5CCE64" w14:textId="77777777" w:rsidR="00D34606" w:rsidRPr="00210D48" w:rsidRDefault="00D34606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66953E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B7826DD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B77E717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41E95278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9BD6" w14:textId="77777777" w:rsidR="00D34606" w:rsidRPr="00BF6359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38203D34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47D8D346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642E0709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54D0BF9B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67538741" w14:textId="77777777" w:rsidR="00D34606" w:rsidRDefault="00D34606" w:rsidP="00D3460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C2AD" w14:textId="77777777" w:rsidR="00D34606" w:rsidRDefault="00D34606" w:rsidP="00D3460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F33A8B" w:rsidRPr="007F086D" w14:paraId="2734A7CE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D9AF0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DBF0F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D75C12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0F3EC2B" w14:textId="77777777" w:rsidR="00F33A8B" w:rsidRPr="00210D48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8B7E7FD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24BC1DB" w14:textId="77777777" w:rsidR="00F33A8B" w:rsidRPr="00210D48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F58CC72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CA7FBBE" w14:textId="77777777" w:rsidR="00F33A8B" w:rsidRPr="00210D48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371890E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5A3C08B" w14:textId="77777777" w:rsidR="00F33A8B" w:rsidRPr="00210D48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61E6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69E8063" w14:textId="77777777" w:rsidR="00F33A8B" w:rsidRPr="00210D48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0028C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05E919F" w14:textId="77777777" w:rsidR="00F33A8B" w:rsidRPr="00210D48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70555A8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2B3E028" w14:textId="77777777" w:rsidR="00F33A8B" w:rsidRPr="00210D48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1501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351A33A" w14:textId="77777777" w:rsidR="00F33A8B" w:rsidRPr="00210D48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EFCD13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39B260C" w14:textId="77777777" w:rsidR="00F33A8B" w:rsidRPr="00210D48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0F7386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5CFBB5D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D53B6E6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F9C86C6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02EB1F18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481EF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5AC979BA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7E4FC57C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55581BFC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303668CA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325EE9D8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E2D9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F33A8B" w:rsidRPr="007F086D" w14:paraId="0B3BC223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63ED0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47526" w14:textId="77777777" w:rsidR="00622B59" w:rsidRDefault="00622B59" w:rsidP="007B5C7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8BF0680" w14:textId="77777777" w:rsidR="00622B59" w:rsidRDefault="00622B59" w:rsidP="007B5C7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13693239" w14:textId="77777777" w:rsidR="00622B59" w:rsidRDefault="00622B59" w:rsidP="007B5C7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5B86064" w14:textId="677B3AD4" w:rsidR="00F33A8B" w:rsidRDefault="007B5C75" w:rsidP="007B5C7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>A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56B232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1FF0826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FE8676D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1D4C7B2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BE53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B34A4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89F6427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E736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FE18D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9CBD62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81A264E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0E3C3FAD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3924F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5EF0BEF5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54DAAA2C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63BF4CC6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2C42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F33A8B" w:rsidRPr="007F086D" w14:paraId="42685229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36A3F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FA8D6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DCEB31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E377B48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898-18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1817A1B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F364EE0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C4E3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A0651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1F120B4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0539C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466AE" w14:textId="77777777" w:rsidR="00F33A8B" w:rsidRPr="00210D48" w:rsidRDefault="00F33A8B" w:rsidP="005F63D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B40757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28A5E30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14C1926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3F6DAC1C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077D3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0EB1C8B3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556D35FF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59BD4F9A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4EA3AA3A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77C64065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</w:p>
          <w:p w14:paraId="0BA14DEB" w14:textId="77777777" w:rsidR="00F33A8B" w:rsidRDefault="00F33A8B" w:rsidP="00F33A8B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E126" w14:textId="77777777" w:rsidR="00F33A8B" w:rsidRDefault="00F33A8B" w:rsidP="00F33A8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525435" w:rsidRPr="007F086D" w14:paraId="04ED0893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4C331" w14:textId="77777777" w:rsidR="00525435" w:rsidRDefault="00525435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860EF8B" w14:textId="77777777" w:rsidR="00525435" w:rsidRDefault="00525435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9D25893" w14:textId="77777777" w:rsidR="00525435" w:rsidRDefault="002A098E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14</w:t>
            </w:r>
            <w:r w:rsidR="00525435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CD844" w14:textId="77777777" w:rsidR="00525435" w:rsidRDefault="00525435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D2192E1" w14:textId="77777777" w:rsidR="00525435" w:rsidRDefault="00525435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C0C840D" w14:textId="731A9F48" w:rsidR="00525435" w:rsidRPr="007F086D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A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32B70B" w14:textId="77777777" w:rsidR="00525435" w:rsidRPr="00210D48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FA51668" w14:textId="77777777" w:rsidR="00525435" w:rsidRPr="00210D48" w:rsidRDefault="00525435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899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5985E6" w14:textId="77777777" w:rsidR="00525435" w:rsidRPr="00210D48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472949C" w14:textId="77777777" w:rsidR="00525435" w:rsidRPr="00210D48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E628" w14:textId="77777777" w:rsidR="00525435" w:rsidRPr="00210D48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79834A" w14:textId="77777777" w:rsidR="00525435" w:rsidRPr="00210D48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AEAA43" w14:textId="77777777" w:rsidR="00525435" w:rsidRPr="00210D48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BA43" w14:textId="77777777" w:rsidR="00525435" w:rsidRPr="00210D48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461B9" w14:textId="77777777" w:rsidR="00525435" w:rsidRPr="00210D48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285D7B0" w14:textId="77777777" w:rsidR="00525435" w:rsidRDefault="00525435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23B060D8" w14:textId="77777777" w:rsidR="00525435" w:rsidRDefault="00525435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FF325" w14:textId="77777777" w:rsidR="00525435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079FA085" w14:textId="77777777" w:rsidR="00525435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CC23" w14:textId="77777777" w:rsidR="00525435" w:rsidRDefault="00525435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525435" w:rsidRPr="007F086D" w14:paraId="52D96C94" w14:textId="77777777" w:rsidTr="0093700E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EA92D" w14:textId="77777777" w:rsidR="00525435" w:rsidRDefault="00525435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45CD88B" w14:textId="77777777" w:rsidR="005F63D2" w:rsidRDefault="005F63D2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8EC4B5A" w14:textId="77777777" w:rsidR="00525435" w:rsidRDefault="00525435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C13831B" w14:textId="77777777" w:rsidR="00525435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3995A41" w14:textId="77777777" w:rsidR="00525435" w:rsidRDefault="002A098E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</w:t>
            </w:r>
            <w:r w:rsidR="00525435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85957" w14:textId="77777777" w:rsidR="00525435" w:rsidRDefault="00525435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FF81D65" w14:textId="77777777" w:rsidR="00525435" w:rsidRDefault="00525435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C8C8DC6" w14:textId="77777777" w:rsidR="00525435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727B5DA" w14:textId="77777777" w:rsidR="005F63D2" w:rsidRDefault="005F63D2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59784CA0" w14:textId="6C299AB7" w:rsidR="00525435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Ž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  <w:p w14:paraId="77208D8F" w14:textId="77777777" w:rsidR="007B5C75" w:rsidRPr="007F086D" w:rsidRDefault="007B5C7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E39552" w14:textId="77777777" w:rsidR="00525435" w:rsidRPr="00210D48" w:rsidRDefault="00525435" w:rsidP="005F63D2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E433B2" w14:textId="77777777" w:rsidR="00525435" w:rsidRPr="00210D48" w:rsidRDefault="00525435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900-1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A00363" w14:textId="77777777" w:rsidR="00525435" w:rsidRPr="00210D48" w:rsidRDefault="00525435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AED0FF" w14:textId="77777777" w:rsidR="00525435" w:rsidRPr="00210D48" w:rsidRDefault="00525435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8D00" w14:textId="77777777" w:rsidR="00525435" w:rsidRPr="00210D48" w:rsidRDefault="00525435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1DB9F" w14:textId="77777777" w:rsidR="00525435" w:rsidRPr="00210D48" w:rsidRDefault="00525435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831318" w14:textId="77777777" w:rsidR="00525435" w:rsidRPr="00210D48" w:rsidRDefault="00525435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</w:t>
            </w:r>
            <w:r w:rsidR="00A862D1">
              <w:rPr>
                <w:caps w:val="0"/>
                <w:sz w:val="22"/>
                <w:szCs w:val="22"/>
                <w:lang w:eastAsia="ar-SA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05045" w14:textId="77777777" w:rsidR="00525435" w:rsidRPr="00210D48" w:rsidRDefault="00525435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424A9" w14:textId="77777777" w:rsidR="00525435" w:rsidRPr="00210D48" w:rsidRDefault="00525435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A4F26B6" w14:textId="77777777" w:rsidR="00525435" w:rsidRDefault="00525435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98CDA40" w14:textId="77777777" w:rsidR="005F63D2" w:rsidRDefault="005F63D2" w:rsidP="00A325F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B9DA3B0" w14:textId="77777777" w:rsidR="00525435" w:rsidRDefault="00525435" w:rsidP="00A325F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199D79FF" w14:textId="77777777" w:rsidR="00525435" w:rsidRDefault="00525435" w:rsidP="00A325FB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DE435" w14:textId="77777777" w:rsidR="00525435" w:rsidRPr="00BF6359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3208A46A" w14:textId="77777777" w:rsidR="00525435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10984436" w14:textId="77777777" w:rsidR="00525435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3C7D8CF5" w14:textId="77777777" w:rsidR="00525435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37955577" w14:textId="77777777" w:rsidR="00525435" w:rsidRDefault="00525435" w:rsidP="0052543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947D" w14:textId="77777777" w:rsidR="00525435" w:rsidRDefault="00525435" w:rsidP="0052543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A862D1" w:rsidRPr="007F086D" w14:paraId="279736B6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75CA1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977C9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15380F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14495A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900-2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4EDA7D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20AA41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45F9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92A71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DDE160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</w:t>
            </w:r>
            <w:r w:rsidR="00F20986">
              <w:rPr>
                <w:caps w:val="0"/>
                <w:sz w:val="22"/>
                <w:szCs w:val="22"/>
                <w:lang w:eastAsia="ar-SA"/>
              </w:rPr>
              <w:t>,</w:t>
            </w:r>
            <w:r>
              <w:rPr>
                <w:caps w:val="0"/>
                <w:sz w:val="22"/>
                <w:szCs w:val="22"/>
                <w:lang w:eastAsia="ar-SA"/>
              </w:rPr>
              <w:t>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C2626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676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9CC01B9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726ADC69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6AFEB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82F2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A862D1" w:rsidRPr="007F086D" w14:paraId="25FE2440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AB1D1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486A0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4D90F4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CBE989C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900-3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6F18CD0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B3CFDE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5C5A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5C754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ECCB29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E898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F9DD12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A2CAD0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1D4B6E26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D6073" w14:textId="77777777" w:rsidR="00A862D1" w:rsidRPr="00BF6359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6EFA01E7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</w:t>
            </w:r>
          </w:p>
          <w:p w14:paraId="0827EAF1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lastRenderedPageBreak/>
              <w:t>152-(VI skyrius, keturioliktasis</w:t>
            </w:r>
          </w:p>
          <w:p w14:paraId="7E6CC1F0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2D5922B4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1973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A862D1" w:rsidRPr="007F086D" w14:paraId="2577229E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16C11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B803A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52DF74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7532954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900-4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653A3B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277C48D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03E8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E94FA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5D60F6A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321E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19638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ECBCC9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81327B7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01E74FE8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12224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3AB79506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2FDCDEC6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475B125E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8215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A862D1" w:rsidRPr="007F086D" w14:paraId="291327F2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7C9B5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21B71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638D1A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28EA1F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900-5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AA92A2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C835EF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C693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3CA73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0A5779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A918E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EB64C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5E466EA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64CE8AA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F868A71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0779CBE0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EF40A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15350F28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2F933E1C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3EC28413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4751A6D1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7891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A862D1" w:rsidRPr="007F086D" w14:paraId="0C87955D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03D83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174B92F" w14:textId="77777777" w:rsidR="00711B82" w:rsidRDefault="00711B82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5F11DCF" w14:textId="77777777" w:rsidR="00711B82" w:rsidRDefault="00711B82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E1170F4" w14:textId="77777777" w:rsidR="00711B82" w:rsidRDefault="00711B82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E2729E9" w14:textId="77777777" w:rsidR="00A862D1" w:rsidRDefault="002A098E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</w:t>
            </w:r>
            <w:r w:rsidR="00A862D1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FD7CA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6863BDF" w14:textId="77777777" w:rsidR="00711B82" w:rsidRDefault="00711B82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6B3AB8A" w14:textId="77777777" w:rsidR="00711B82" w:rsidRDefault="00711B82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5C87239" w14:textId="77777777" w:rsidR="00711B82" w:rsidRDefault="00711B82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5D2CB2C" w14:textId="0C0D26F8" w:rsidR="00A862D1" w:rsidRPr="007F086D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L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Z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C94859" w14:textId="77777777" w:rsidR="00A862D1" w:rsidRPr="00210D48" w:rsidRDefault="00A862D1" w:rsidP="00711B82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EE977B7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901-1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A28B36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FC36764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39D3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12CF8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36ED5A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1,26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6591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115DA4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D4240FC" w14:textId="77777777" w:rsidR="00711B82" w:rsidRDefault="00711B82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1C3C64F" w14:textId="77777777" w:rsidR="00711B82" w:rsidRDefault="00711B82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E9B9879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02351049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E6815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4BABC3E0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1786357B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12BE5FA4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2C67D3A5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262F3C35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</w:p>
          <w:p w14:paraId="7D2579DE" w14:textId="77777777" w:rsidR="00A862D1" w:rsidRDefault="00A862D1" w:rsidP="00A862D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37D4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A862D1" w:rsidRPr="007F086D" w14:paraId="11E19909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9BFFD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73763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A488B6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1D8D5B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901-2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1C4A15E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6F6DAA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D66B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4A188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EB5D65E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1,28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A6A5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EE141" w14:textId="77777777" w:rsidR="00A862D1" w:rsidRPr="00210D48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B4683C" w14:textId="77777777" w:rsidR="00F20986" w:rsidRDefault="00F20986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B0F95BF" w14:textId="77777777" w:rsidR="00F20986" w:rsidRDefault="00F20986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FF092F6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3B42A14A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25706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54412B10" w14:textId="77777777" w:rsidR="00F20986" w:rsidRPr="00BF6359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631DF341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0F09FAC7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0CE668EE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</w:p>
          <w:p w14:paraId="7E54349F" w14:textId="77777777" w:rsidR="00A862D1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A082" w14:textId="77777777" w:rsidR="00A862D1" w:rsidRDefault="00A862D1" w:rsidP="00A862D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F20986" w:rsidRPr="007F086D" w14:paraId="2DF96DAA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8A0D9" w14:textId="77777777" w:rsidR="00F20986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3FF6F9C" w14:textId="77777777" w:rsidR="00F20986" w:rsidRDefault="002A098E" w:rsidP="00711B8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17</w:t>
            </w:r>
            <w:r w:rsidR="00F20986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99827" w14:textId="77777777" w:rsidR="00711B82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 xml:space="preserve"> </w:t>
            </w:r>
          </w:p>
          <w:p w14:paraId="22FED9E6" w14:textId="4A5E7DD8" w:rsidR="00F20986" w:rsidRPr="007F086D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A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Z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FA1C35" w14:textId="77777777" w:rsidR="00F20986" w:rsidRPr="00210D48" w:rsidRDefault="00F20986" w:rsidP="00711B8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718D3F5" w14:textId="77777777" w:rsidR="00F20986" w:rsidRPr="00210D48" w:rsidRDefault="00F20986" w:rsidP="00711B8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E88020B" w14:textId="77777777" w:rsidR="00F20986" w:rsidRPr="00210D48" w:rsidRDefault="00F20986" w:rsidP="00711B8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C34800" w14:textId="77777777" w:rsidR="00F20986" w:rsidRPr="00210D48" w:rsidRDefault="00F20986" w:rsidP="00711B8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DFF9" w14:textId="77777777" w:rsidR="00F20986" w:rsidRPr="00210D48" w:rsidRDefault="00F20986" w:rsidP="00711B8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6213D" w14:textId="77777777" w:rsidR="00F20986" w:rsidRPr="00210D48" w:rsidRDefault="00F20986" w:rsidP="00711B8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E5C31B" w14:textId="77777777" w:rsidR="00F20986" w:rsidRPr="00210D48" w:rsidRDefault="00F20986" w:rsidP="00711B8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A127" w14:textId="77777777" w:rsidR="00F20986" w:rsidRPr="00210D48" w:rsidRDefault="00F20986" w:rsidP="00711B8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518F2" w14:textId="77777777" w:rsidR="00F20986" w:rsidRPr="00210D48" w:rsidRDefault="00F20986" w:rsidP="00711B82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41AA77D" w14:textId="77777777" w:rsidR="00F20986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2D981EA5" w14:textId="77777777" w:rsidR="00F20986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C72ED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</w:t>
            </w:r>
          </w:p>
          <w:p w14:paraId="0731BB2A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19E5F9F3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A1E4" w14:textId="77777777" w:rsidR="00F20986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F20986" w:rsidRPr="007F086D" w14:paraId="0BAD14F3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0D152" w14:textId="77777777" w:rsidR="00F20986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59B2A54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1CB3B5CE" w14:textId="77777777" w:rsidR="00F20986" w:rsidRDefault="002A098E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18</w:t>
            </w:r>
            <w:r w:rsidR="00F20986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258C8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324CC4B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5BE38B5" w14:textId="3BFA0071" w:rsidR="00F20986" w:rsidRPr="007F086D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K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923AF8" w14:textId="77777777" w:rsidR="00F20986" w:rsidRPr="00D8482E" w:rsidRDefault="00F20986" w:rsidP="00711B82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ECECF3" w14:textId="77777777" w:rsidR="00F20986" w:rsidRPr="00D8482E" w:rsidRDefault="00F20986" w:rsidP="00711B82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903-1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4AEA3D" w14:textId="77777777" w:rsidR="00F20986" w:rsidRPr="00D8482E" w:rsidRDefault="00F20986" w:rsidP="00711B82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08F655" w14:textId="77777777" w:rsidR="00F20986" w:rsidRPr="00D8482E" w:rsidRDefault="00F20986" w:rsidP="00711B82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025C" w14:textId="77777777" w:rsidR="00F20986" w:rsidRPr="00D8482E" w:rsidRDefault="00F20986" w:rsidP="00711B82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A30FB" w14:textId="77777777" w:rsidR="00F20986" w:rsidRPr="00D8482E" w:rsidRDefault="00F20986" w:rsidP="00711B82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2E5D172" w14:textId="77777777" w:rsidR="00F20986" w:rsidRPr="00D8482E" w:rsidRDefault="00F20986" w:rsidP="00711B82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0,6</w:t>
            </w:r>
            <w:r w:rsidR="007B3410"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0D398" w14:textId="77777777" w:rsidR="00F20986" w:rsidRPr="00D8482E" w:rsidRDefault="00F20986" w:rsidP="00711B82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E24C37" w14:textId="77777777" w:rsidR="00F20986" w:rsidRPr="00D8482E" w:rsidRDefault="00F20986" w:rsidP="00711B82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592C1FC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Žemės ūkio,</w:t>
            </w:r>
          </w:p>
          <w:p w14:paraId="6A289884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FF418" w14:textId="77777777" w:rsidR="007B3410" w:rsidRDefault="007B3410" w:rsidP="007B3410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0BF40507" w14:textId="77777777" w:rsidR="007B3410" w:rsidRDefault="007B3410" w:rsidP="007B3410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2B719BE3" w14:textId="77777777" w:rsidR="00F20986" w:rsidRPr="00F20986" w:rsidRDefault="007B3410" w:rsidP="007B3410">
            <w:pPr>
              <w:suppressAutoHyphens/>
              <w:snapToGrid w:val="0"/>
              <w:rPr>
                <w:caps w:val="0"/>
                <w:color w:val="FF000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0BBC" w14:textId="77777777" w:rsidR="00F20986" w:rsidRPr="00F20986" w:rsidRDefault="00F20986" w:rsidP="00F20986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F20986" w:rsidRPr="007F086D" w14:paraId="7C3DFDAA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9661A" w14:textId="77777777" w:rsidR="00F20986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59EB349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5450C811" w14:textId="77777777" w:rsidR="007B3410" w:rsidRDefault="007B3410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A181821" w14:textId="77777777" w:rsidR="007B3410" w:rsidRDefault="007B3410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9628FAA" w14:textId="77777777" w:rsidR="007B3410" w:rsidRDefault="007B3410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52E5941" w14:textId="77777777" w:rsidR="00F20986" w:rsidRDefault="002A098E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19</w:t>
            </w:r>
            <w:r w:rsidR="00F20986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2ED0D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5CECEEC7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8912715" w14:textId="77777777" w:rsidR="007B3410" w:rsidRDefault="007B3410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394FB7D" w14:textId="77777777" w:rsidR="007B3410" w:rsidRDefault="007B3410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580C05A" w14:textId="77777777" w:rsidR="007B3410" w:rsidRDefault="007B3410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76023A5" w14:textId="4E8E494A" w:rsidR="00F20986" w:rsidRPr="007F086D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Š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R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4460CF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6042C661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CC167A1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22B17703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904-1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2F7ABF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71849DE4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7AA2FFD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26FFAFA3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D8EE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73EBFEB2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6E382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1AA2BAFC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FEC1755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4F480426" w14:textId="77777777" w:rsidR="00F20986" w:rsidRPr="00D8482E" w:rsidRDefault="00F20986" w:rsidP="007B3410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0,6</w:t>
            </w:r>
            <w:r w:rsidR="007B3410"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11C7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1ABACF52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B02FF8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012CF2E5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46EFEB4" w14:textId="77777777" w:rsidR="007B3410" w:rsidRPr="00D8482E" w:rsidRDefault="007B3410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212E0C1F" w14:textId="77777777" w:rsidR="007B3410" w:rsidRPr="00D8482E" w:rsidRDefault="007B3410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7E93C03C" w14:textId="77777777" w:rsidR="007B3410" w:rsidRPr="00D8482E" w:rsidRDefault="007B3410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0542C47C" w14:textId="77777777" w:rsidR="00711B82" w:rsidRDefault="00711B82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6D787C85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Žemės ūkio,</w:t>
            </w:r>
          </w:p>
          <w:p w14:paraId="424DF25A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403C" w14:textId="77777777" w:rsidR="007B3410" w:rsidRDefault="007B3410" w:rsidP="007B3410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054819F6" w14:textId="77777777" w:rsidR="007B3410" w:rsidRDefault="007B3410" w:rsidP="007B3410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3A18B5E1" w14:textId="77777777" w:rsidR="007B3410" w:rsidRDefault="007B3410" w:rsidP="007B3410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61064577" w14:textId="77777777" w:rsidR="00F20986" w:rsidRDefault="007B3410" w:rsidP="007B3410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48A3C012" w14:textId="77777777" w:rsidR="007B3410" w:rsidRDefault="007B3410" w:rsidP="007B3410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4D0C4436" w14:textId="77777777" w:rsidR="007B3410" w:rsidRDefault="007B3410" w:rsidP="007B3410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6AA1A501" w14:textId="77777777" w:rsidR="007B3410" w:rsidRDefault="007B3410" w:rsidP="007B3410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</w:p>
          <w:p w14:paraId="56440BF3" w14:textId="77777777" w:rsidR="007B3410" w:rsidRPr="00F20986" w:rsidRDefault="007B3410" w:rsidP="007B3410">
            <w:pPr>
              <w:suppressAutoHyphens/>
              <w:snapToGrid w:val="0"/>
              <w:rPr>
                <w:caps w:val="0"/>
                <w:color w:val="FF000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5B66" w14:textId="77777777" w:rsidR="00F20986" w:rsidRPr="00F20986" w:rsidRDefault="00F20986" w:rsidP="00F20986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F20986" w:rsidRPr="007F086D" w14:paraId="3F5D2395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96A00" w14:textId="77777777" w:rsidR="00F20986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47CF5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5A9FB1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1EAD173B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60E24F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2CD6F387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904-2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D493B36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0D71772A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4F532FD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5DB1FE9B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7354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51320A06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75DFA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209CF279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00EDDB4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155C22C0" w14:textId="77777777" w:rsidR="00F20986" w:rsidRPr="00D8482E" w:rsidRDefault="001812F2" w:rsidP="001812F2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>
              <w:rPr>
                <w:caps w:val="0"/>
                <w:color w:val="000000"/>
                <w:sz w:val="22"/>
                <w:szCs w:val="22"/>
                <w:lang w:eastAsia="ar-SA"/>
              </w:rPr>
              <w:t>1,25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E9DC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4CF142AF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82264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0D6C48F9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E38287D" w14:textId="77777777" w:rsidR="00711B82" w:rsidRDefault="00711B82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1B760773" w14:textId="77777777" w:rsidR="00711B82" w:rsidRDefault="00711B82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1A08778F" w14:textId="77777777" w:rsidR="00711B82" w:rsidRDefault="00711B82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51DF65F1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Žemės ūkio,</w:t>
            </w:r>
          </w:p>
          <w:p w14:paraId="0256A2D9" w14:textId="77777777" w:rsidR="00F20986" w:rsidRPr="00D8482E" w:rsidRDefault="00F20986" w:rsidP="00F2098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1F92" w14:textId="77777777" w:rsidR="00D94443" w:rsidRDefault="00D94443" w:rsidP="00D94443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5C71FB7B" w14:textId="77777777" w:rsidR="00D94443" w:rsidRPr="00BF6359" w:rsidRDefault="00D94443" w:rsidP="00D94443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1BC98D8E" w14:textId="77777777" w:rsidR="00D94443" w:rsidRDefault="00D94443" w:rsidP="00D94443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1E483B55" w14:textId="77777777" w:rsidR="00D94443" w:rsidRDefault="00D94443" w:rsidP="00D94443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5418EEF0" w14:textId="77777777" w:rsidR="00F20986" w:rsidRPr="00F20986" w:rsidRDefault="00D94443" w:rsidP="00D94443">
            <w:pPr>
              <w:suppressAutoHyphens/>
              <w:snapToGrid w:val="0"/>
              <w:rPr>
                <w:caps w:val="0"/>
                <w:color w:val="FF000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5CD4" w14:textId="77777777" w:rsidR="00F20986" w:rsidRPr="00F20986" w:rsidRDefault="00F20986" w:rsidP="00F20986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F20986" w:rsidRPr="007F086D" w14:paraId="66759E13" w14:textId="77777777" w:rsidTr="0093700E">
        <w:trPr>
          <w:trHeight w:val="9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ADA8D" w14:textId="77777777" w:rsidR="00F20986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E0F41BE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A59ECDE" w14:textId="77777777" w:rsidR="00711B82" w:rsidRDefault="00711B82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6E0C822" w14:textId="77777777" w:rsidR="00F20986" w:rsidRDefault="00F20986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2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0</w:t>
            </w:r>
            <w:r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A7EC5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88E0ACE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C41665E" w14:textId="77777777" w:rsidR="00711B82" w:rsidRDefault="00711B82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400DC58" w14:textId="3AC3061B" w:rsidR="00F20986" w:rsidRPr="007F086D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B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11FEA6" w14:textId="77777777" w:rsidR="00F20986" w:rsidRPr="00210D48" w:rsidRDefault="00F20986" w:rsidP="00711B82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63089B" w14:textId="77777777" w:rsidR="00F20986" w:rsidRPr="00210D48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4E2E80" w14:textId="77777777" w:rsidR="00F20986" w:rsidRPr="00210D48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15AB8A5" w14:textId="77777777" w:rsidR="00F20986" w:rsidRPr="00210D48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6B1A" w14:textId="77777777" w:rsidR="00F20986" w:rsidRPr="00210D48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BCA7E" w14:textId="77777777" w:rsidR="00F20986" w:rsidRPr="00210D48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CB41BF7" w14:textId="77777777" w:rsidR="00F20986" w:rsidRPr="00210D48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A48D" w14:textId="77777777" w:rsidR="00F20986" w:rsidRPr="00210D48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29C8D" w14:textId="77777777" w:rsidR="00F20986" w:rsidRPr="00210D48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AC9335" w14:textId="77777777" w:rsidR="00711B82" w:rsidRDefault="00711B82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F9824C2" w14:textId="77777777" w:rsidR="00711B82" w:rsidRDefault="00711B82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AC6EB68" w14:textId="77777777" w:rsidR="00F20986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3C41F92E" w14:textId="77777777" w:rsidR="00F20986" w:rsidRDefault="00F20986" w:rsidP="00F2098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1320D" w14:textId="77777777" w:rsidR="00F20986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2AE9FC7C" w14:textId="77777777" w:rsidR="00F20986" w:rsidRPr="00BF6359" w:rsidRDefault="00F20986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6D87D9C4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0FBA214D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729C4C6E" w14:textId="77777777" w:rsidR="00F20986" w:rsidRPr="009B683E" w:rsidRDefault="009B683E" w:rsidP="00F2098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0069" w14:textId="77777777" w:rsidR="00F20986" w:rsidRPr="00F20986" w:rsidRDefault="00F20986" w:rsidP="00F20986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9B683E" w:rsidRPr="007F086D" w14:paraId="1CE4D7E9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E2854" w14:textId="77777777" w:rsidR="009B683E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09DE7CB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4D2494F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2535190" w14:textId="77777777" w:rsidR="009B683E" w:rsidRDefault="009B683E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2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1</w:t>
            </w:r>
            <w:r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CD084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16880B35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C22AD04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59547E91" w14:textId="34C3D700" w:rsidR="009B683E" w:rsidRPr="007F086D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D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K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88744B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E21F24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7D15CE7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E5E5EF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2B766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29905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255446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B3DB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6BBC4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3BE148F" w14:textId="77777777" w:rsidR="009B683E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E27A14C" w14:textId="77777777" w:rsidR="009B683E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216390F1" w14:textId="77777777" w:rsidR="009B683E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C271A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6434B0BD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546D2783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7A91B928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3B4D" w14:textId="77777777" w:rsidR="009B683E" w:rsidRPr="00F20986" w:rsidRDefault="009B683E" w:rsidP="009B683E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9B683E" w:rsidRPr="007F086D" w14:paraId="5B10C13F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BBE71" w14:textId="77777777" w:rsidR="009B683E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905C2C1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D0D2774" w14:textId="77777777" w:rsidR="009B683E" w:rsidRDefault="009B683E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2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2</w:t>
            </w:r>
            <w:r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F4F9A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C8DA534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107A90F" w14:textId="32194AFD" w:rsidR="009B683E" w:rsidRPr="007F086D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U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ED9750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ED2C35D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69D7E76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0926C5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2C5C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F8243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253111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0768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0FD65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25D2A6" w14:textId="77777777" w:rsidR="009B683E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780F04AA" w14:textId="77777777" w:rsidR="009B683E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2F035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 xml:space="preserve">106-(III </w:t>
            </w:r>
            <w:r>
              <w:rPr>
                <w:caps w:val="0"/>
                <w:sz w:val="22"/>
                <w:szCs w:val="22"/>
                <w:lang w:eastAsia="ar-SA"/>
              </w:rPr>
              <w:t>skyrius, ketvirtasis skirsnis),</w:t>
            </w:r>
          </w:p>
          <w:p w14:paraId="0436043D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49B1" w14:textId="77777777" w:rsidR="009B683E" w:rsidRPr="00F20986" w:rsidRDefault="009B683E" w:rsidP="009B683E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9B683E" w:rsidRPr="007F086D" w14:paraId="42FDD46D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285B3" w14:textId="77777777" w:rsidR="009B683E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35FE884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167C42E" w14:textId="77777777" w:rsidR="009B683E" w:rsidRDefault="009B683E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2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3</w:t>
            </w:r>
            <w:r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DE356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F675725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A871EDA" w14:textId="6D7B89E3" w:rsidR="009B683E" w:rsidRPr="007F086D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A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M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B76723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2FC90AA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908-1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E46B9C7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51CFF9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464A3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5B19C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56B72D5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121F5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07FE8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D7C132" w14:textId="77777777" w:rsidR="009B683E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451B73CE" w14:textId="77777777" w:rsidR="009B683E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67B1B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4A1D8968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6A2D4960" w14:textId="77777777" w:rsidR="009B683E" w:rsidRPr="00BF6359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C59C" w14:textId="77777777" w:rsidR="009B683E" w:rsidRPr="00F20986" w:rsidRDefault="009B683E" w:rsidP="009B683E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9B683E" w:rsidRPr="007F086D" w14:paraId="3FB589A1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B42E0" w14:textId="77777777" w:rsidR="009B683E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146B7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92D549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0D46A1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908-2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15B8B06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F11476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ABDF2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5D269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CA5A7B7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FD958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1D1D8" w14:textId="77777777" w:rsidR="009B683E" w:rsidRPr="00210D48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3C333F" w14:textId="77777777" w:rsidR="009B683E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6C86C150" w14:textId="77777777" w:rsidR="009B683E" w:rsidRDefault="009B683E" w:rsidP="009B683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31A91" w14:textId="77777777" w:rsidR="009B683E" w:rsidRDefault="009B683E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5A0EF3EE" w14:textId="77777777" w:rsidR="009B683E" w:rsidRPr="00BF6359" w:rsidRDefault="000F5A6A" w:rsidP="009B683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E7B4" w14:textId="77777777" w:rsidR="009B683E" w:rsidRPr="00F20986" w:rsidRDefault="009B683E" w:rsidP="009B683E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0F5A6A" w:rsidRPr="007F086D" w14:paraId="38786D83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DC9E5" w14:textId="77777777" w:rsidR="000F5A6A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718F4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B51C6A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0FC4D6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908-3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FEED4F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4E29F94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E43A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081C0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4E862F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1,61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6DFA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DCC6F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BA8BC82" w14:textId="77777777" w:rsidR="000F5A6A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63547634" w14:textId="77777777" w:rsidR="000F5A6A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7A4D3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698AF6C3" w14:textId="77777777" w:rsidR="000F5A6A" w:rsidRPr="00BF6359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74F4" w14:textId="77777777" w:rsidR="000F5A6A" w:rsidRPr="00F20986" w:rsidRDefault="000F5A6A" w:rsidP="000F5A6A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0F5A6A" w:rsidRPr="007F086D" w14:paraId="445E976F" w14:textId="77777777" w:rsidTr="0093700E">
        <w:trPr>
          <w:trHeight w:val="1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E0F41" w14:textId="77777777" w:rsidR="000F5A6A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C3A8E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0F42DD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C84D3A0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908-4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EB79BEF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4E5EE93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5392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8DD88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0B78DEA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05E0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A413B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6757324" w14:textId="77777777" w:rsidR="000F5A6A" w:rsidRDefault="000F5A6A" w:rsidP="001B2F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02CEE57A" w14:textId="77777777" w:rsidR="000F5A6A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6320A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5DFA96BB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71756064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3EFFE213" w14:textId="77777777" w:rsidR="000F5A6A" w:rsidRPr="00BF6359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D594" w14:textId="77777777" w:rsidR="000F5A6A" w:rsidRPr="00F20986" w:rsidRDefault="000F5A6A" w:rsidP="000F5A6A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0F5A6A" w:rsidRPr="007F086D" w14:paraId="64E79C9B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46326" w14:textId="77777777" w:rsidR="000F5A6A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CA33E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CF2D81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119F9C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908-5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024CCF6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ED7B010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4694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C283D7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348B469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E9CD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F2627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A78759" w14:textId="77777777" w:rsidR="000F5A6A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680051B9" w14:textId="77777777" w:rsidR="000F5A6A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C11BA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 xml:space="preserve">106-(III </w:t>
            </w:r>
            <w:r>
              <w:rPr>
                <w:caps w:val="0"/>
                <w:sz w:val="22"/>
                <w:szCs w:val="22"/>
                <w:lang w:eastAsia="ar-SA"/>
              </w:rPr>
              <w:t>skyrius, ketvirtasis skirsnis),</w:t>
            </w:r>
          </w:p>
          <w:p w14:paraId="5450FF82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426710A4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06F64B6F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</w:p>
          <w:p w14:paraId="31B88B5C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1E71" w14:textId="77777777" w:rsidR="000F5A6A" w:rsidRPr="00F20986" w:rsidRDefault="000F5A6A" w:rsidP="000F5A6A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0F5A6A" w:rsidRPr="007F086D" w14:paraId="6D69BAEE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FD20F" w14:textId="77777777" w:rsidR="000F5A6A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0DA4491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0855495" w14:textId="77777777" w:rsidR="001B2F5D" w:rsidRDefault="001B2F5D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160A8CCE" w14:textId="77777777" w:rsidR="000F5A6A" w:rsidRDefault="000F5A6A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2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4</w:t>
            </w:r>
            <w:r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888EA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1394254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CB24D06" w14:textId="77777777" w:rsidR="001B2F5D" w:rsidRDefault="001B2F5D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F41995D" w14:textId="56329044" w:rsidR="000F5A6A" w:rsidRPr="007F086D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M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A558A2" w14:textId="77777777" w:rsidR="000F5A6A" w:rsidRPr="00210D48" w:rsidRDefault="000F5A6A" w:rsidP="001B2F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C45FC25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E6E140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B5C1B83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1A19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E230C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20367C3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08CF8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CB394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21F20F" w14:textId="77777777" w:rsidR="001B2F5D" w:rsidRDefault="001B2F5D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C4FF341" w14:textId="77777777" w:rsidR="000F5A6A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1233DB3C" w14:textId="77777777" w:rsidR="000F5A6A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E3F5F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228210A8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72C5BB25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26A96A89" w14:textId="77777777" w:rsidR="000F5A6A" w:rsidRPr="00BF6359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D96B" w14:textId="77777777" w:rsidR="000F5A6A" w:rsidRPr="00F20986" w:rsidRDefault="000F5A6A" w:rsidP="000F5A6A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0F5A6A" w:rsidRPr="007F086D" w14:paraId="5972293E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52D3B" w14:textId="77777777" w:rsidR="000F5A6A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F14F225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119A5ABF" w14:textId="77777777" w:rsidR="000F5A6A" w:rsidRDefault="000F5A6A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2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5</w:t>
            </w:r>
            <w:r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81B0A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B523DAE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D14F707" w14:textId="5392386B" w:rsidR="000F5A6A" w:rsidRPr="008A7C08" w:rsidRDefault="008A7C08" w:rsidP="008A7C0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A.M.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55B7EF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B7E3758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41E1DE8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26E3FB2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7785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BD381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3DB975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7CD2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14A6B" w14:textId="77777777" w:rsidR="000F5A6A" w:rsidRPr="00210D48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50EBAD" w14:textId="77777777" w:rsidR="000F5A6A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7E6E089C" w14:textId="77777777" w:rsidR="000F5A6A" w:rsidRDefault="000F5A6A" w:rsidP="000F5A6A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D54C9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  <w:p w14:paraId="57BA96A2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2C31A91B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08314C00" w14:textId="77777777" w:rsidR="000F5A6A" w:rsidRDefault="000F5A6A" w:rsidP="000F5A6A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  <w:r w:rsidR="00C91F80">
              <w:rPr>
                <w:caps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51A6" w14:textId="77777777" w:rsidR="000F5A6A" w:rsidRPr="00F20986" w:rsidRDefault="000F5A6A" w:rsidP="000F5A6A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6F2A37" w:rsidRPr="007F086D" w14:paraId="68EEEEB4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5047F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4AA2EDD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1FD4AD01" w14:textId="77777777" w:rsidR="00C91F80" w:rsidRDefault="00C91F80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CFDB53D" w14:textId="77777777" w:rsidR="00C91F80" w:rsidRDefault="00C91F80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C1EAFA3" w14:textId="77777777" w:rsidR="006F2A37" w:rsidRDefault="006F2A37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2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6</w:t>
            </w:r>
            <w:r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4EF2E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1F98B85D" w14:textId="77777777" w:rsidR="00C91F80" w:rsidRDefault="00C91F80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0E59CFB" w14:textId="77777777" w:rsidR="00C91F80" w:rsidRDefault="00C91F80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3C410D1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53C5EE47" w14:textId="31C29114" w:rsidR="006F2A37" w:rsidRPr="007F086D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A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K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52F727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8E07971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9FE202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EAE272A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5831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4112CA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77A91B1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429FD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B9DF6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A27B20B" w14:textId="77777777" w:rsidR="00C91F80" w:rsidRDefault="00C91F80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FE63B5E" w14:textId="77777777" w:rsidR="00C91F80" w:rsidRDefault="00C91F80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E806A3B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3F780E2F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4F61D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  <w:p w14:paraId="4E22BCF5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25B7D7C0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18DCA4F0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  <w:r w:rsidR="00C91F80">
              <w:rPr>
                <w:caps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49E7" w14:textId="77777777" w:rsidR="0093700E" w:rsidRDefault="0093700E" w:rsidP="0093700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114-Kelio servitutas-</w:t>
            </w:r>
          </w:p>
          <w:p w14:paraId="7D0FFE07" w14:textId="77777777" w:rsidR="0093700E" w:rsidRDefault="0093700E" w:rsidP="0093700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teisė važiuoti transporto priemonėmis, naud. pėsčiųjų takus var. galv.</w:t>
            </w:r>
          </w:p>
          <w:p w14:paraId="69914DF3" w14:textId="77777777" w:rsidR="0093700E" w:rsidRDefault="0093700E" w:rsidP="0093700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(viešpataujants)</w:t>
            </w:r>
          </w:p>
          <w:p w14:paraId="0668436A" w14:textId="77777777" w:rsidR="00FA01D6" w:rsidRPr="00F20986" w:rsidRDefault="0093700E" w:rsidP="0093700E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S-5  0,28ha</w:t>
            </w:r>
          </w:p>
        </w:tc>
      </w:tr>
      <w:tr w:rsidR="006F2A37" w:rsidRPr="007F086D" w14:paraId="3C2DFC0B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86E3F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2BA2E38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B8BF12F" w14:textId="77777777" w:rsidR="006F2A37" w:rsidRDefault="006F2A37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2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7</w:t>
            </w:r>
            <w:r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085EB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90E6D4E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983F027" w14:textId="19BBD375" w:rsidR="006F2A37" w:rsidRPr="007F086D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R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V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A0BF18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CFB4AB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912-1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52B966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19F3727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9660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CDE75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76EF278" w14:textId="77777777" w:rsidR="006F2A37" w:rsidRPr="00210D48" w:rsidRDefault="006F2A37" w:rsidP="008002F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</w:t>
            </w:r>
            <w:r w:rsidR="008002F6">
              <w:rPr>
                <w:caps w:val="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88F67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249E5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59AA1C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45DFDECB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2FDDE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  <w:p w14:paraId="2E820B9C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4E0430F8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11D77702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  <w:r w:rsidR="00C91F80">
              <w:rPr>
                <w:caps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4432" w14:textId="77777777" w:rsidR="006F2A37" w:rsidRPr="00F20986" w:rsidRDefault="006F2A37" w:rsidP="006F2A37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6F2A37" w:rsidRPr="007F086D" w14:paraId="060500E1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B0F95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19BF2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C8846F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D8D50EB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912-2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16622DD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6542372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97DE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EF61E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FA4A7E7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1BEF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EA9EB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FE96D37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390FD6CF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0988B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  <w:p w14:paraId="24D8E211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2F656A49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60AB50A1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  <w:r w:rsidR="00C91F80">
              <w:rPr>
                <w:caps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0FB9" w14:textId="77777777" w:rsidR="006F2A37" w:rsidRPr="00F20986" w:rsidRDefault="006F2A37" w:rsidP="006F2A37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6F2A37" w:rsidRPr="007F086D" w14:paraId="66843242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F74F5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69DD7" w14:textId="77777777" w:rsidR="006F2A37" w:rsidRDefault="006F2A37" w:rsidP="006F2A3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521BD9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030609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912-3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0B5592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EDE94C2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C4B3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FC1EB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76F4BBB" w14:textId="77777777" w:rsidR="006F2A37" w:rsidRPr="00210D48" w:rsidRDefault="00FA01D6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6,20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2C69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98C10" w14:textId="77777777" w:rsidR="006F2A37" w:rsidRPr="00210D48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AF2C6F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6488A5E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7F13581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B9E6B5B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67896590" w14:textId="77777777" w:rsidR="006F2A37" w:rsidRDefault="006F2A37" w:rsidP="006F2A3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A278C" w14:textId="77777777" w:rsidR="006F2A37" w:rsidRPr="00D8482E" w:rsidRDefault="006F2A37" w:rsidP="006F2A37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106-(III skyrius, ketvirtasis skirsnis),</w:t>
            </w:r>
          </w:p>
          <w:p w14:paraId="299BDE5B" w14:textId="77777777" w:rsidR="006F2A37" w:rsidRPr="00D8482E" w:rsidRDefault="006F2A37" w:rsidP="006F2A37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121-(VI skyrius, antrasis skirsnis),</w:t>
            </w:r>
          </w:p>
          <w:p w14:paraId="5BAE213F" w14:textId="77777777" w:rsidR="006F2A37" w:rsidRPr="00D8482E" w:rsidRDefault="006F2A37" w:rsidP="006F2A37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126-(VI skyrius, trečiasis skirsnis),</w:t>
            </w:r>
          </w:p>
          <w:p w14:paraId="423E6612" w14:textId="77777777" w:rsidR="006F2A37" w:rsidRPr="00D8482E" w:rsidRDefault="006F2A37" w:rsidP="006F2A37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153-(V skyrius, dvidešimt ketvirtasis  skirsnis)</w:t>
            </w:r>
          </w:p>
          <w:p w14:paraId="6EDEA7DD" w14:textId="77777777" w:rsidR="006F2A37" w:rsidRPr="00D8482E" w:rsidRDefault="006F2A37" w:rsidP="006F2A37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lastRenderedPageBreak/>
              <w:t>163-(VI skyrius, septintasis</w:t>
            </w:r>
          </w:p>
          <w:p w14:paraId="6EDAB5A1" w14:textId="77777777" w:rsidR="006F2A37" w:rsidRPr="00D8482E" w:rsidRDefault="006F2A37" w:rsidP="006F2A37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skirsnis),</w:t>
            </w:r>
          </w:p>
          <w:p w14:paraId="5776D481" w14:textId="77777777" w:rsidR="006F2A37" w:rsidRDefault="006F2A37" w:rsidP="00FA01D6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164-(VI skyrius, aštuntasis</w:t>
            </w:r>
            <w:r w:rsidR="00FA01D6"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 xml:space="preserve"> skirsnis),</w:t>
            </w:r>
          </w:p>
          <w:p w14:paraId="04C32BD0" w14:textId="77777777" w:rsidR="003A1877" w:rsidRPr="00D8482E" w:rsidRDefault="003A1877" w:rsidP="00FA01D6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80F6" w14:textId="77777777" w:rsidR="006F2A37" w:rsidRPr="00F20986" w:rsidRDefault="006F2A37" w:rsidP="006F2A37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FA01D6" w:rsidRPr="007F086D" w14:paraId="052D790D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90675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BC9B9B4" w14:textId="77777777" w:rsidR="007B5C75" w:rsidRDefault="007B5C75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4E60A54" w14:textId="77777777" w:rsidR="007B5C75" w:rsidRDefault="007B5C75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8270D7C" w14:textId="77777777" w:rsidR="007B5C75" w:rsidRDefault="007B5C75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D2724" w14:textId="77777777" w:rsidR="00C91F80" w:rsidRDefault="00C91F80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E13426E" w14:textId="77777777" w:rsidR="00C91F80" w:rsidRDefault="00C91F80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53E85232" w14:textId="77777777" w:rsidR="00C91F80" w:rsidRDefault="00C91F80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12A63902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E5CA56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8FF918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912-4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53DBDF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26BECB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6835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499D7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5E85C0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DFCE0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B0D52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DAC4A7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4B7078B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0CA94746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011DC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4A59FF0F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799ACFFE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432A328B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  <w:p w14:paraId="44E1CE4B" w14:textId="77777777" w:rsidR="003A1877" w:rsidRPr="00BF6359" w:rsidRDefault="003A1877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FE3F" w14:textId="77777777" w:rsidR="00FA01D6" w:rsidRPr="00F20986" w:rsidRDefault="00FA01D6" w:rsidP="00FA01D6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FA01D6" w:rsidRPr="007F086D" w14:paraId="5D729BFE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9AA1C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FCB78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3D5F28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57873F2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912-6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04F2D7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DE4F979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68DB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A617D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1AE0A3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9A18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C4C21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2F17DC9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5733BCB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40C9C84B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5AE27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12C6DDE5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 xml:space="preserve">106-(III </w:t>
            </w:r>
            <w:r>
              <w:rPr>
                <w:caps w:val="0"/>
                <w:sz w:val="22"/>
                <w:szCs w:val="22"/>
                <w:lang w:eastAsia="ar-SA"/>
              </w:rPr>
              <w:t>skyrius, ketvirtasis skirsnis),</w:t>
            </w:r>
          </w:p>
          <w:p w14:paraId="723B57DB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69A65934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2DB9086B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</w:p>
          <w:p w14:paraId="2E84B342" w14:textId="77777777" w:rsidR="003A1877" w:rsidRPr="00BF6359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C245" w14:textId="77777777" w:rsidR="00FA01D6" w:rsidRPr="00F20986" w:rsidRDefault="00FA01D6" w:rsidP="00FA01D6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FA01D6" w:rsidRPr="007F086D" w14:paraId="16EF8D0B" w14:textId="77777777" w:rsidTr="00C91F80">
        <w:trPr>
          <w:trHeight w:val="18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751B1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F65B4CA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BD579C7" w14:textId="77777777" w:rsidR="00622B59" w:rsidRDefault="00622B59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7ADC3AC" w14:textId="77777777" w:rsidR="00FA01D6" w:rsidRDefault="00FA01D6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2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8</w:t>
            </w:r>
            <w:r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8B67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448DA3D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9E93E9D" w14:textId="77777777" w:rsidR="00622B59" w:rsidRDefault="00622B59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413C89A" w14:textId="08AD0D27" w:rsidR="00FA01D6" w:rsidRPr="007F086D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A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Š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03A54C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4E91712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26EBCD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930DE48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3C96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D0475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FE0DEA9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E85E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11213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25F3806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9F4FED7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76E174F0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01E89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16B057A5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 xml:space="preserve">106-(III </w:t>
            </w:r>
            <w:r>
              <w:rPr>
                <w:caps w:val="0"/>
                <w:sz w:val="22"/>
                <w:szCs w:val="22"/>
                <w:lang w:eastAsia="ar-SA"/>
              </w:rPr>
              <w:t>skyrius, ketvirtasis skirsnis),</w:t>
            </w:r>
          </w:p>
          <w:p w14:paraId="061F21AC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76F5" w14:textId="77777777" w:rsidR="00FA01D6" w:rsidRPr="00F20986" w:rsidRDefault="00FA01D6" w:rsidP="00FA01D6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FA01D6" w:rsidRPr="007F086D" w14:paraId="037A6C9C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2922B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0AE7E26" w14:textId="77777777" w:rsidR="00C91F80" w:rsidRDefault="00C91F80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12A3B77" w14:textId="77777777" w:rsidR="00C91F80" w:rsidRDefault="00C91F80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C381EE5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00608CB" w14:textId="77777777" w:rsidR="00FA01D6" w:rsidRDefault="002A098E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29</w:t>
            </w:r>
            <w:r w:rsidR="00FA01D6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BFFCF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FE1542F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1267681C" w14:textId="77777777" w:rsidR="00C91F80" w:rsidRDefault="00C91F80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411C40E" w14:textId="77777777" w:rsidR="00C91F80" w:rsidRDefault="00C91F80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589B044F" w14:textId="5D4A45A3" w:rsidR="00FA01D6" w:rsidRPr="007F086D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A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Š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011F84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C22FC79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3C688E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83C4B5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4BA3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89E08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E36F5F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480E1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10AD5" w14:textId="77777777" w:rsidR="00FA01D6" w:rsidRPr="00210D48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497814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49063EA" w14:textId="77777777" w:rsidR="00C91F80" w:rsidRDefault="00C91F80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256013D" w14:textId="77777777" w:rsidR="00C91F80" w:rsidRDefault="00C91F80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87A7D78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2E2C252F" w14:textId="77777777" w:rsidR="00FA01D6" w:rsidRDefault="00FA01D6" w:rsidP="00FA01D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B4594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55C91FDF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 xml:space="preserve">106-(III </w:t>
            </w:r>
            <w:r>
              <w:rPr>
                <w:caps w:val="0"/>
                <w:sz w:val="22"/>
                <w:szCs w:val="22"/>
                <w:lang w:eastAsia="ar-SA"/>
              </w:rPr>
              <w:t>skyrius, ketvirtasis skirsnis),</w:t>
            </w:r>
          </w:p>
          <w:p w14:paraId="1FD89770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  <w:p w14:paraId="53366CF7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69FF324B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7E395D08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</w:p>
          <w:p w14:paraId="79B2EA6C" w14:textId="77777777" w:rsidR="00FA01D6" w:rsidRDefault="00FA01D6" w:rsidP="00FA01D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2E70" w14:textId="77777777" w:rsidR="00FA01D6" w:rsidRPr="00F20986" w:rsidRDefault="00FA01D6" w:rsidP="00FA01D6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E73785" w:rsidRPr="007F086D" w14:paraId="651DADBC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5620F" w14:textId="77777777" w:rsidR="00C91F80" w:rsidRDefault="00C91F80" w:rsidP="00C91F8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5AF9492" w14:textId="77777777" w:rsidR="00C91F80" w:rsidRDefault="00C91F80" w:rsidP="00C91F8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BE36494" w14:textId="77777777" w:rsidR="00E73785" w:rsidRDefault="00E73785" w:rsidP="00C91F8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3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0</w:t>
            </w:r>
            <w:r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65CCE" w14:textId="77777777" w:rsidR="00C91F80" w:rsidRDefault="00C91F80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C7318EA" w14:textId="77777777" w:rsidR="00C91F80" w:rsidRDefault="00C91F80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568F86D3" w14:textId="77777777" w:rsidR="00E73785" w:rsidRPr="007F086D" w:rsidRDefault="00E73785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Prienų rajono savivaldybės administracija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3420DF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DDEB24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916-1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92C601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C2ED02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14A1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35973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22B7F72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51D1E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FAE688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96AD90E" w14:textId="77777777" w:rsidR="00E73785" w:rsidRDefault="00DB178E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Kita</w:t>
            </w:r>
            <w:r w:rsidR="00E73785">
              <w:rPr>
                <w:caps w:val="0"/>
                <w:sz w:val="22"/>
                <w:szCs w:val="22"/>
                <w:lang w:eastAsia="ar-SA"/>
              </w:rPr>
              <w:t>,</w:t>
            </w:r>
          </w:p>
          <w:p w14:paraId="5315CC45" w14:textId="77777777" w:rsidR="00E73785" w:rsidRDefault="00C91F80" w:rsidP="00DB178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b</w:t>
            </w:r>
            <w:r w:rsidR="00DB178E">
              <w:rPr>
                <w:caps w:val="0"/>
                <w:sz w:val="22"/>
                <w:szCs w:val="22"/>
                <w:lang w:eastAsia="ar-SA"/>
              </w:rPr>
              <w:t>endrojo naudojimo (miestų miestelių ir kaimų ar savivaldybių bendrojo naudojimo)</w:t>
            </w:r>
            <w:r w:rsidR="00E73785">
              <w:rPr>
                <w:caps w:val="0"/>
                <w:sz w:val="22"/>
                <w:szCs w:val="22"/>
                <w:lang w:eastAsia="ar-SA"/>
              </w:rPr>
              <w:t xml:space="preserve"> </w:t>
            </w:r>
            <w:r w:rsidR="00DB178E">
              <w:rPr>
                <w:caps w:val="0"/>
                <w:sz w:val="22"/>
                <w:szCs w:val="22"/>
                <w:lang w:eastAsia="ar-SA"/>
              </w:rPr>
              <w:t>teritorijos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5946" w14:textId="77777777" w:rsidR="00E73785" w:rsidRDefault="00E73785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</w:t>
            </w:r>
          </w:p>
          <w:p w14:paraId="6D4F7C9D" w14:textId="77777777" w:rsidR="00E73785" w:rsidRPr="00BF6359" w:rsidRDefault="00E73785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76FE" w14:textId="77777777" w:rsidR="00E73785" w:rsidRPr="00F20986" w:rsidRDefault="00E73785" w:rsidP="00E73785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E73785" w:rsidRPr="007F086D" w14:paraId="3EA170DC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EFFBB" w14:textId="77777777" w:rsidR="00E73785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57B21" w14:textId="77777777" w:rsidR="00E73785" w:rsidRDefault="00E73785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1184CB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620377C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916-2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CFD84C9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4DBECB6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C5DA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71DD4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2401B7F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B8392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A346DC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DE2696C" w14:textId="77777777" w:rsidR="00E73785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1F325AF" w14:textId="77777777" w:rsidR="00DB178E" w:rsidRDefault="00DB178E" w:rsidP="00DB178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Kita,</w:t>
            </w:r>
          </w:p>
          <w:p w14:paraId="67F96F0E" w14:textId="77777777" w:rsidR="00E73785" w:rsidRDefault="00C91F80" w:rsidP="00DB178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b</w:t>
            </w:r>
            <w:r w:rsidR="00DB178E">
              <w:rPr>
                <w:caps w:val="0"/>
                <w:sz w:val="22"/>
                <w:szCs w:val="22"/>
                <w:lang w:eastAsia="ar-SA"/>
              </w:rPr>
              <w:t>endrojo naudojimo (miestų miestelių ir kaimų ar savivaldybių bendrojo naudojimo) teritorijos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6D0A" w14:textId="77777777" w:rsidR="00E73785" w:rsidRDefault="00E73785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4831FA44" w14:textId="77777777" w:rsidR="00E73785" w:rsidRDefault="00E73785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405AD02E" w14:textId="77777777" w:rsidR="00E73785" w:rsidRDefault="00E73785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76F14781" w14:textId="77777777" w:rsidR="00E73785" w:rsidRPr="00BF6359" w:rsidRDefault="00E73785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150E" w14:textId="77777777" w:rsidR="00E73785" w:rsidRPr="00F20986" w:rsidRDefault="00E73785" w:rsidP="00E73785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E73785" w:rsidRPr="007F086D" w14:paraId="46385CB9" w14:textId="77777777" w:rsidTr="00C91F80">
        <w:trPr>
          <w:trHeight w:val="2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3794B" w14:textId="77777777" w:rsidR="00E73785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3011620" w14:textId="77777777" w:rsidR="00E73785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BBAA855" w14:textId="77777777" w:rsidR="00E73785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2D8B57F" w14:textId="77777777" w:rsidR="00C91F80" w:rsidRDefault="00C91F80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5EB7A333" w14:textId="77777777" w:rsidR="00E73785" w:rsidRPr="007F086D" w:rsidRDefault="00E73785" w:rsidP="00C91F80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3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1</w:t>
            </w:r>
            <w:r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CC21B" w14:textId="77777777" w:rsidR="00E73785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CAF52D7" w14:textId="77777777" w:rsidR="00E73785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D09AB17" w14:textId="77777777" w:rsidR="00E73785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6F578E8" w14:textId="77777777" w:rsidR="00C91F80" w:rsidRDefault="00C91F80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22C372C" w14:textId="25B54F58" w:rsidR="00E73785" w:rsidRPr="007F086D" w:rsidRDefault="00E73785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P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4D531F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27AB8B0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90BFC0D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D13678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78D4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F31AF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081EA27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C35E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53C7E3" w14:textId="77777777" w:rsidR="00E73785" w:rsidRPr="00210D48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282808" w14:textId="77777777" w:rsidR="00E73785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B948935" w14:textId="77777777" w:rsidR="00C91F80" w:rsidRDefault="00C91F80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C6088FA" w14:textId="77777777" w:rsidR="00E73785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0E73A6AE" w14:textId="77777777" w:rsidR="00E73785" w:rsidRDefault="00E73785" w:rsidP="00E7378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E1C1C" w14:textId="77777777" w:rsidR="00E73785" w:rsidRDefault="00E73785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4F1908CE" w14:textId="77777777" w:rsidR="00E73785" w:rsidRDefault="00E73785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 xml:space="preserve">106-(III </w:t>
            </w:r>
            <w:r>
              <w:rPr>
                <w:caps w:val="0"/>
                <w:sz w:val="22"/>
                <w:szCs w:val="22"/>
                <w:lang w:eastAsia="ar-SA"/>
              </w:rPr>
              <w:t>skyrius, ketvirtasis skirsnis),</w:t>
            </w:r>
          </w:p>
          <w:p w14:paraId="0E73AE3E" w14:textId="77777777" w:rsidR="00E73785" w:rsidRDefault="00E73785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06F0271E" w14:textId="77777777" w:rsidR="00E73785" w:rsidRDefault="00E73785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46194BEA" w14:textId="77777777" w:rsidR="00E73785" w:rsidRPr="00BF6359" w:rsidRDefault="00E73785" w:rsidP="00E73785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3BAE" w14:textId="77777777" w:rsidR="00E73785" w:rsidRPr="00F20986" w:rsidRDefault="00E73785" w:rsidP="00E73785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716044" w:rsidRPr="007F086D" w14:paraId="0B7F8CE8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A0F3A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3372518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59701D4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D2E0260" w14:textId="77777777" w:rsidR="00716044" w:rsidRPr="007F086D" w:rsidRDefault="00716044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3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2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DE6FC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B32F74F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D468085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4BD3A98" w14:textId="536A027D" w:rsidR="00716044" w:rsidRPr="007F086D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P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M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7DAF9D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2C6DE13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2422FAE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2C0990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D41E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117802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35E143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7678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0BD19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A34A50" w14:textId="77777777" w:rsidR="00C91F80" w:rsidRDefault="00C91F80" w:rsidP="003A187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866BDEC" w14:textId="77777777" w:rsidR="00716044" w:rsidRDefault="00716044" w:rsidP="003A187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5890DEEC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4FBEB" w14:textId="77777777" w:rsidR="00D61FA1" w:rsidRDefault="00D61FA1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48014DB2" w14:textId="77777777" w:rsidR="00716044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750E9202" w14:textId="77777777" w:rsidR="00716044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4B044997" w14:textId="77777777" w:rsidR="00716044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7E881139" w14:textId="77777777" w:rsidR="00716044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</w:p>
          <w:p w14:paraId="4509C313" w14:textId="77777777" w:rsidR="00716044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  <w:p w14:paraId="228D840D" w14:textId="77777777" w:rsidR="00C91F80" w:rsidRDefault="00C91F80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A0F9987" w14:textId="77777777" w:rsidR="00C91F80" w:rsidRDefault="00C91F80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895D" w14:textId="77777777" w:rsidR="00716044" w:rsidRPr="00F20986" w:rsidRDefault="00716044" w:rsidP="00716044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716044" w:rsidRPr="007F086D" w14:paraId="40EE9264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D44C6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A542504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91CD00F" w14:textId="77777777" w:rsidR="00716044" w:rsidRDefault="00716044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3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3</w:t>
            </w:r>
            <w:r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6C5D6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EC07C48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96CB251" w14:textId="77777777" w:rsidR="00716044" w:rsidRPr="007F086D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VĮ Valstybinių miškų urėdij</w:t>
            </w:r>
            <w:r w:rsidR="00C91F80">
              <w:rPr>
                <w:caps w:val="0"/>
                <w:sz w:val="22"/>
                <w:szCs w:val="22"/>
                <w:lang w:eastAsia="ar-SA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01B74C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E1D1C7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919-1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83979BE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0001537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A9262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E844E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FF681DA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2FAE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1,22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21BD8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433490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E446556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Miškų ūkio,</w:t>
            </w:r>
          </w:p>
          <w:p w14:paraId="10F052CF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ūkinių miškų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59C5F" w14:textId="77777777" w:rsidR="00716044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113-(V skyrius, dvidešimt septintasis),</w:t>
            </w:r>
          </w:p>
          <w:p w14:paraId="626CEC29" w14:textId="77777777" w:rsidR="00716044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716044">
              <w:rPr>
                <w:caps w:val="0"/>
                <w:sz w:val="22"/>
                <w:szCs w:val="22"/>
                <w:lang w:eastAsia="ar-SA"/>
              </w:rPr>
              <w:t>126-(VI skyrius, trečiasis skirsnis),</w:t>
            </w:r>
          </w:p>
          <w:p w14:paraId="07ACC048" w14:textId="77777777" w:rsidR="00716044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Natūra 2000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4667" w14:textId="77777777" w:rsidR="00716044" w:rsidRPr="00F20986" w:rsidRDefault="00716044" w:rsidP="00716044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716044" w:rsidRPr="007F086D" w14:paraId="5B33AB17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2F047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8A77D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BE3C20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159009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919-2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5437F22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7141B3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23DBA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6F046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AC6FE5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5C17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1,51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2A529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61708B0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CB505E8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Miškų ūkio,</w:t>
            </w:r>
          </w:p>
          <w:p w14:paraId="17B05114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ūkinių miškų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31DCB" w14:textId="77777777" w:rsidR="00716044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113-(V skyrius, dvidešimt septintasis),</w:t>
            </w:r>
          </w:p>
          <w:p w14:paraId="783AD10E" w14:textId="77777777" w:rsidR="00716044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716044">
              <w:rPr>
                <w:caps w:val="0"/>
                <w:sz w:val="22"/>
                <w:szCs w:val="22"/>
                <w:lang w:eastAsia="ar-SA"/>
              </w:rPr>
              <w:t>126-(VI skyrius, trečiasis skirsnis),</w:t>
            </w:r>
          </w:p>
          <w:p w14:paraId="0372FDE6" w14:textId="77777777" w:rsidR="00716044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Natūra 2000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251D" w14:textId="77777777" w:rsidR="00716044" w:rsidRPr="00F20986" w:rsidRDefault="00716044" w:rsidP="00716044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716044" w:rsidRPr="007F086D" w14:paraId="0E5F9AED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77E60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80DBB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338524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987977D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919-3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CB4EFB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FA1D257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47AA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D52E6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AA20B0F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F1F8E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A7403" w14:textId="77777777" w:rsidR="00716044" w:rsidRPr="00210D48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201605F" w14:textId="77777777" w:rsidR="00C91F80" w:rsidRDefault="00C91F80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9DAE8B6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Miškų ūkio,</w:t>
            </w:r>
          </w:p>
          <w:p w14:paraId="3E1E83E8" w14:textId="77777777" w:rsidR="00716044" w:rsidRDefault="00716044" w:rsidP="00716044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ūkinių miškų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72370" w14:textId="77777777" w:rsidR="00716044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113-(V skyrius, dvidešimt septintasis),</w:t>
            </w:r>
          </w:p>
          <w:p w14:paraId="13D75675" w14:textId="77777777" w:rsidR="00716044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716044">
              <w:rPr>
                <w:caps w:val="0"/>
                <w:sz w:val="22"/>
                <w:szCs w:val="22"/>
                <w:lang w:eastAsia="ar-SA"/>
              </w:rPr>
              <w:t>126-(VI skyrius, trečiasis skirsnis),</w:t>
            </w:r>
          </w:p>
          <w:p w14:paraId="471C8704" w14:textId="77777777" w:rsidR="00716044" w:rsidRDefault="00716044" w:rsidP="00716044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Natūra 2000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8D5B" w14:textId="77777777" w:rsidR="00716044" w:rsidRPr="00F20986" w:rsidRDefault="00716044" w:rsidP="00716044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D335AC" w:rsidRPr="007F086D" w14:paraId="0AF71CF2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738CA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A43D2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68B018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C387CA2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919-4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122CB1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4953FA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50D9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5630F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3C60234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50DF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5,56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E3588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EB876EC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5B737BE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Miškų ūkio,</w:t>
            </w:r>
          </w:p>
          <w:p w14:paraId="50E23F2D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ūkinių miškų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E824F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113-(V skyrius, dvidešimt septintasis),</w:t>
            </w:r>
          </w:p>
          <w:p w14:paraId="65F9C5D2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716044">
              <w:rPr>
                <w:caps w:val="0"/>
                <w:sz w:val="22"/>
                <w:szCs w:val="22"/>
                <w:lang w:eastAsia="ar-SA"/>
              </w:rPr>
              <w:t>126-(VI skyrius, trečiasis skirsnis),</w:t>
            </w:r>
          </w:p>
          <w:p w14:paraId="3A27012D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Natūra 2000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E6CE" w14:textId="77777777" w:rsidR="00D335AC" w:rsidRPr="00F20986" w:rsidRDefault="00D335AC" w:rsidP="00D335AC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D335AC" w:rsidRPr="007F086D" w14:paraId="5823039E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E148E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75E9C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C54409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9D00469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919-5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C45DC6E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F2628D9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9F236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CDD252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0A38F3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7C613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BFC2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E77528" w14:textId="77777777" w:rsidR="00D335AC" w:rsidRDefault="00D335AC" w:rsidP="002531A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B8646C9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Miškų ūkio,</w:t>
            </w:r>
          </w:p>
          <w:p w14:paraId="19568342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ūkinių miškų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646BB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113-(V skyrius, dvidešimt septintasis),</w:t>
            </w:r>
          </w:p>
          <w:p w14:paraId="51043FE9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716044">
              <w:rPr>
                <w:caps w:val="0"/>
                <w:sz w:val="22"/>
                <w:szCs w:val="22"/>
                <w:lang w:eastAsia="ar-SA"/>
              </w:rPr>
              <w:t>126-(VI skyrius, trečiasis skirsnis),</w:t>
            </w:r>
          </w:p>
          <w:p w14:paraId="2B14AE87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716044">
              <w:rPr>
                <w:caps w:val="0"/>
                <w:sz w:val="22"/>
                <w:szCs w:val="22"/>
                <w:lang w:eastAsia="ar-SA"/>
              </w:rPr>
              <w:t>1</w:t>
            </w:r>
            <w:r>
              <w:rPr>
                <w:caps w:val="0"/>
                <w:sz w:val="22"/>
                <w:szCs w:val="22"/>
                <w:lang w:eastAsia="ar-SA"/>
              </w:rPr>
              <w:t>32-(V</w:t>
            </w:r>
            <w:r w:rsidRPr="00716044">
              <w:rPr>
                <w:caps w:val="0"/>
                <w:sz w:val="22"/>
                <w:szCs w:val="22"/>
                <w:lang w:eastAsia="ar-SA"/>
              </w:rPr>
              <w:t xml:space="preserve"> skyrius, 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aštuntasis </w:t>
            </w:r>
            <w:r w:rsidRPr="00716044"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53784590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716044">
              <w:rPr>
                <w:caps w:val="0"/>
                <w:sz w:val="22"/>
                <w:szCs w:val="22"/>
                <w:lang w:eastAsia="ar-SA"/>
              </w:rPr>
              <w:t>1</w:t>
            </w:r>
            <w:r>
              <w:rPr>
                <w:caps w:val="0"/>
                <w:sz w:val="22"/>
                <w:szCs w:val="22"/>
                <w:lang w:eastAsia="ar-SA"/>
              </w:rPr>
              <w:t>41-(V</w:t>
            </w:r>
            <w:r w:rsidRPr="00716044">
              <w:rPr>
                <w:caps w:val="0"/>
                <w:sz w:val="22"/>
                <w:szCs w:val="22"/>
                <w:lang w:eastAsia="ar-SA"/>
              </w:rPr>
              <w:t xml:space="preserve"> skyrius, 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tryliktasis </w:t>
            </w:r>
            <w:r w:rsidRPr="00716044"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48117AF5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Natūra 2000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D415" w14:textId="77777777" w:rsidR="00D335AC" w:rsidRPr="00F20986" w:rsidRDefault="00D335AC" w:rsidP="00D335AC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D335AC" w:rsidRPr="007F086D" w14:paraId="512E17F6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EA402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6B1E0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12AD59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3911A68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919-6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0AED0FD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D943F25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41FC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B4EB1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7C6B697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93FA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6,23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D49E7D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ED0CB85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B1C8A4E" w14:textId="77777777" w:rsidR="00D335AC" w:rsidRDefault="00D335AC" w:rsidP="00CA5B15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Miškų ūkio,</w:t>
            </w:r>
          </w:p>
          <w:p w14:paraId="60F295C5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ūkinių miškų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892B0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113-(V skyrius, dvidešimt septintasis),</w:t>
            </w:r>
          </w:p>
          <w:p w14:paraId="27D047E6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716044">
              <w:rPr>
                <w:caps w:val="0"/>
                <w:sz w:val="22"/>
                <w:szCs w:val="22"/>
                <w:lang w:eastAsia="ar-SA"/>
              </w:rPr>
              <w:t>126-(VI skyrius, trečiasis skirsnis),</w:t>
            </w:r>
          </w:p>
          <w:p w14:paraId="7C6313D9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716044">
              <w:rPr>
                <w:caps w:val="0"/>
                <w:sz w:val="22"/>
                <w:szCs w:val="22"/>
                <w:lang w:eastAsia="ar-SA"/>
              </w:rPr>
              <w:t>1</w:t>
            </w:r>
            <w:r>
              <w:rPr>
                <w:caps w:val="0"/>
                <w:sz w:val="22"/>
                <w:szCs w:val="22"/>
                <w:lang w:eastAsia="ar-SA"/>
              </w:rPr>
              <w:t>32-(V</w:t>
            </w:r>
            <w:r w:rsidRPr="00716044">
              <w:rPr>
                <w:caps w:val="0"/>
                <w:sz w:val="22"/>
                <w:szCs w:val="22"/>
                <w:lang w:eastAsia="ar-SA"/>
              </w:rPr>
              <w:t xml:space="preserve"> skyrius, 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aštuntasis </w:t>
            </w:r>
            <w:r w:rsidRPr="00716044"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7FFD6F1A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716044">
              <w:rPr>
                <w:caps w:val="0"/>
                <w:sz w:val="22"/>
                <w:szCs w:val="22"/>
                <w:lang w:eastAsia="ar-SA"/>
              </w:rPr>
              <w:t>1</w:t>
            </w:r>
            <w:r>
              <w:rPr>
                <w:caps w:val="0"/>
                <w:sz w:val="22"/>
                <w:szCs w:val="22"/>
                <w:lang w:eastAsia="ar-SA"/>
              </w:rPr>
              <w:t>41-(V</w:t>
            </w:r>
            <w:r w:rsidRPr="00716044">
              <w:rPr>
                <w:caps w:val="0"/>
                <w:sz w:val="22"/>
                <w:szCs w:val="22"/>
                <w:lang w:eastAsia="ar-SA"/>
              </w:rPr>
              <w:t xml:space="preserve"> skyrius, 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tryliktasis </w:t>
            </w:r>
            <w:r w:rsidRPr="00716044"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389C41A4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Natūra 2000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FA88" w14:textId="77777777" w:rsidR="00D335AC" w:rsidRPr="00F20986" w:rsidRDefault="00D335AC" w:rsidP="00D335AC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D335AC" w:rsidRPr="007F086D" w14:paraId="36D96C4C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A0910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A9CB4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FA82D4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79C5E6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919-7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7A9DBF3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67D97C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4C93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99E23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346C6C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3E8E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23,00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DCA6D3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F8D34E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7CF2B7C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1C3E6DA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37BF284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Miškų ūkio,</w:t>
            </w:r>
          </w:p>
          <w:p w14:paraId="55138A12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ūkinių miškų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4B665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6EF62312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716044">
              <w:rPr>
                <w:caps w:val="0"/>
                <w:sz w:val="22"/>
                <w:szCs w:val="22"/>
                <w:lang w:eastAsia="ar-SA"/>
              </w:rPr>
              <w:t>126-(VI skyrius, trečiasis skirsnis),</w:t>
            </w:r>
          </w:p>
          <w:p w14:paraId="73AC5655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3578F131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7BC9B772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048F77AB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</w:p>
          <w:p w14:paraId="0EEE9A4A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  <w:p w14:paraId="72A1C114" w14:textId="77777777" w:rsidR="002531A1" w:rsidRDefault="002531A1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FEF2" w14:textId="77777777" w:rsidR="00D335AC" w:rsidRPr="00F20986" w:rsidRDefault="00D335AC" w:rsidP="00D335AC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D335AC" w:rsidRPr="007F086D" w14:paraId="58E42F4E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C660B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383F2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69AD7B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314E54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919-8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96D617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6A00793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565E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B0FDF5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B0B877C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4D9B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2F792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9E061B9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Miškų ūkio,</w:t>
            </w:r>
          </w:p>
          <w:p w14:paraId="7011CD32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ūkinių miškų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9F2F1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716044">
              <w:rPr>
                <w:caps w:val="0"/>
                <w:sz w:val="22"/>
                <w:szCs w:val="22"/>
                <w:lang w:eastAsia="ar-SA"/>
              </w:rPr>
              <w:t>126-(VI skyrius, trečiasis skirsnis),</w:t>
            </w:r>
          </w:p>
          <w:p w14:paraId="10EA0A74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7D9FC433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7536E457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55E2DBB5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</w:p>
          <w:p w14:paraId="7B13A390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  <w:p w14:paraId="3B76D255" w14:textId="77777777" w:rsidR="002531A1" w:rsidRDefault="002531A1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ED01" w14:textId="77777777" w:rsidR="00D335AC" w:rsidRPr="00F20986" w:rsidRDefault="00D335AC" w:rsidP="00D335AC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D335AC" w:rsidRPr="007F086D" w14:paraId="09417F42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7AB69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7C072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1EC56E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88FC15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919-9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E3B736A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C795C7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DF43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703CC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DA9B00F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E82C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EA6B8" w14:textId="77777777" w:rsidR="00D335AC" w:rsidRPr="00210D48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CEA64D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4CEC06C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Miškų ūkio,</w:t>
            </w:r>
          </w:p>
          <w:p w14:paraId="4AB8D104" w14:textId="77777777" w:rsidR="00D335AC" w:rsidRDefault="00D335AC" w:rsidP="00D335AC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ūkinių miškų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761DE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113-(V skyrius, dvidešimt septintasis),</w:t>
            </w:r>
          </w:p>
          <w:p w14:paraId="7AB24C33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716044">
              <w:rPr>
                <w:caps w:val="0"/>
                <w:sz w:val="22"/>
                <w:szCs w:val="22"/>
                <w:lang w:eastAsia="ar-SA"/>
              </w:rPr>
              <w:t>126-(VI skyrius, trečiasis skirsnis),</w:t>
            </w:r>
          </w:p>
          <w:p w14:paraId="25223677" w14:textId="77777777" w:rsidR="00D335AC" w:rsidRDefault="00D335AC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Natūra 2000</w:t>
            </w:r>
          </w:p>
          <w:p w14:paraId="2C904979" w14:textId="77777777" w:rsidR="002531A1" w:rsidRDefault="002531A1" w:rsidP="00D335AC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836B" w14:textId="77777777" w:rsidR="00D335AC" w:rsidRPr="00F20986" w:rsidRDefault="00D335AC" w:rsidP="00D335AC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41355D" w:rsidRPr="007F086D" w14:paraId="52F4DB10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BC338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E3D16AF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89BFB28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2FF2798" w14:textId="77777777" w:rsidR="00C91F80" w:rsidRDefault="00C91F80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19EA1A6" w14:textId="77777777" w:rsidR="0041355D" w:rsidRPr="007F086D" w:rsidRDefault="0041355D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3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4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C3652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2ACB988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7569D20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0D6C53F" w14:textId="77777777" w:rsidR="00C91F80" w:rsidRDefault="00C91F80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A59B596" w14:textId="3F5BA671" w:rsidR="0041355D" w:rsidRPr="007F086D" w:rsidRDefault="0041355D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R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M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982211" w14:textId="77777777" w:rsidR="0041355D" w:rsidRPr="00210D48" w:rsidRDefault="0041355D" w:rsidP="00C91F80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D5FE507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921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E22B50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A479DF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49BD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D9687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2B47BBA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81BC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CEA1C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39DDB5D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9F5322F" w14:textId="77777777" w:rsidR="00C91F80" w:rsidRDefault="00C91F80" w:rsidP="002531A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E932624" w14:textId="77777777" w:rsidR="0041355D" w:rsidRDefault="0041355D" w:rsidP="002531A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5E2B1096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83EB5" w14:textId="77777777" w:rsidR="0041355D" w:rsidRDefault="0041355D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63FA7507" w14:textId="77777777" w:rsidR="0041355D" w:rsidRDefault="0041355D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 xml:space="preserve">106-(III </w:t>
            </w:r>
            <w:r>
              <w:rPr>
                <w:caps w:val="0"/>
                <w:sz w:val="22"/>
                <w:szCs w:val="22"/>
                <w:lang w:eastAsia="ar-SA"/>
              </w:rPr>
              <w:t>skyrius, ketvirtasis skirsnis),</w:t>
            </w:r>
          </w:p>
          <w:p w14:paraId="1A686E21" w14:textId="77777777" w:rsidR="0041355D" w:rsidRDefault="0041355D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3355A0A3" w14:textId="77777777" w:rsidR="0041355D" w:rsidRDefault="0041355D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77004CFA" w14:textId="77777777" w:rsidR="0041355D" w:rsidRPr="00BF6359" w:rsidRDefault="0041355D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02C3" w14:textId="77777777" w:rsidR="0041355D" w:rsidRPr="00F20986" w:rsidRDefault="0041355D" w:rsidP="0041355D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41355D" w:rsidRPr="007F086D" w14:paraId="2C66E7D8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4E80E" w14:textId="77777777" w:rsidR="0041355D" w:rsidRPr="00D8482E" w:rsidRDefault="0041355D" w:rsidP="0041355D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03C72281" w14:textId="77777777" w:rsidR="0041355D" w:rsidRPr="00D8482E" w:rsidRDefault="0041355D" w:rsidP="0041355D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098351EF" w14:textId="77777777" w:rsidR="0041355D" w:rsidRPr="00D8482E" w:rsidRDefault="0041355D" w:rsidP="002A098E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3</w:t>
            </w:r>
            <w:r w:rsidR="002A098E">
              <w:rPr>
                <w:caps w:val="0"/>
                <w:color w:val="000000"/>
                <w:sz w:val="22"/>
                <w:szCs w:val="22"/>
                <w:lang w:eastAsia="ar-SA"/>
              </w:rPr>
              <w:t>5</w:t>
            </w: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AF19A" w14:textId="77777777" w:rsidR="0041355D" w:rsidRPr="00D8482E" w:rsidRDefault="0041355D" w:rsidP="0041355D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09436821" w14:textId="77777777" w:rsidR="0041355D" w:rsidRPr="00D8482E" w:rsidRDefault="0041355D" w:rsidP="0041355D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79FE82E4" w14:textId="2E0FF121" w:rsidR="0041355D" w:rsidRPr="00D8482E" w:rsidRDefault="0041355D" w:rsidP="0041355D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A</w:t>
            </w:r>
            <w:r w:rsidR="008A7C08">
              <w:rPr>
                <w:caps w:val="0"/>
                <w:color w:val="000000"/>
                <w:sz w:val="22"/>
                <w:szCs w:val="22"/>
                <w:lang w:eastAsia="ar-SA"/>
              </w:rPr>
              <w:t>.</w:t>
            </w: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 xml:space="preserve"> K</w:t>
            </w:r>
            <w:r w:rsidR="008A7C08">
              <w:rPr>
                <w:caps w:val="0"/>
                <w:color w:val="00000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F05AEB" w14:textId="77777777" w:rsidR="0041355D" w:rsidRPr="00D8482E" w:rsidRDefault="0041355D" w:rsidP="0041355D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DCA70A" w14:textId="77777777" w:rsidR="0041355D" w:rsidRPr="00D8482E" w:rsidRDefault="0041355D" w:rsidP="0041355D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922-1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A00F0EA" w14:textId="77777777" w:rsidR="0041355D" w:rsidRPr="00D8482E" w:rsidRDefault="0041355D" w:rsidP="0041355D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1272963" w14:textId="77777777" w:rsidR="0041355D" w:rsidRPr="00D8482E" w:rsidRDefault="008002F6" w:rsidP="0041355D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6F7E" w14:textId="77777777" w:rsidR="0041355D" w:rsidRPr="00D8482E" w:rsidRDefault="0041355D" w:rsidP="0041355D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A0F4EB" w14:textId="77777777" w:rsidR="0041355D" w:rsidRPr="00D8482E" w:rsidRDefault="0041355D" w:rsidP="0041355D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E07B10" w14:textId="77777777" w:rsidR="0041355D" w:rsidRPr="00D8482E" w:rsidRDefault="0041355D" w:rsidP="008002F6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0,8</w:t>
            </w:r>
            <w:r w:rsidR="008002F6"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0EA7" w14:textId="77777777" w:rsidR="0041355D" w:rsidRPr="00D8482E" w:rsidRDefault="0041355D" w:rsidP="0041355D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E4CE32" w14:textId="77777777" w:rsidR="0041355D" w:rsidRPr="00D8482E" w:rsidRDefault="0041355D" w:rsidP="0041355D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EC7307B" w14:textId="77777777" w:rsidR="0041355D" w:rsidRPr="00D8482E" w:rsidRDefault="0041355D" w:rsidP="00CA5B15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Žemės ūkio,</w:t>
            </w:r>
          </w:p>
          <w:p w14:paraId="0A9B89C5" w14:textId="77777777" w:rsidR="0041355D" w:rsidRPr="00D8482E" w:rsidRDefault="0041355D" w:rsidP="0041355D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10F0E" w14:textId="77777777" w:rsidR="008002F6" w:rsidRPr="00D8482E" w:rsidRDefault="008002F6" w:rsidP="008002F6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121-(VI skyrius, antrasis skirsnis)</w:t>
            </w:r>
          </w:p>
          <w:p w14:paraId="1FAB4050" w14:textId="77777777" w:rsidR="0041355D" w:rsidRPr="00D8482E" w:rsidRDefault="0041355D" w:rsidP="0041355D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07B2" w14:textId="77777777" w:rsidR="0041355D" w:rsidRPr="00D8482E" w:rsidRDefault="0041355D" w:rsidP="0041355D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</w:tc>
      </w:tr>
      <w:tr w:rsidR="0041355D" w:rsidRPr="007F086D" w14:paraId="69E2DF06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91B72" w14:textId="77777777" w:rsidR="0041355D" w:rsidRDefault="0041355D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E8CF3" w14:textId="77777777" w:rsidR="0041355D" w:rsidRPr="007F086D" w:rsidRDefault="0041355D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722A63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BD0D5DA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922-2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A90DC0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181347A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E8DD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03721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DAFECD2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E346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7A3A2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35D6853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617821B9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B3DC" w14:textId="77777777" w:rsidR="0041355D" w:rsidRDefault="0041355D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5AAAF036" w14:textId="77777777" w:rsidR="0041355D" w:rsidRDefault="0041355D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6ACE3A08" w14:textId="77777777" w:rsidR="0041355D" w:rsidRDefault="0041355D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2CC3" w14:textId="77777777" w:rsidR="0041355D" w:rsidRPr="00F20986" w:rsidRDefault="0041355D" w:rsidP="0041355D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41355D" w:rsidRPr="007F086D" w14:paraId="7C3A789F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2CD22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DD47707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AE7340A" w14:textId="77777777" w:rsidR="003A1877" w:rsidRDefault="003A1877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2C43E12" w14:textId="77777777" w:rsidR="003A1877" w:rsidRDefault="003A1877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D8E1B98" w14:textId="77777777" w:rsidR="003A1877" w:rsidRDefault="003A1877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FC57526" w14:textId="77777777" w:rsidR="0041355D" w:rsidRPr="007F086D" w:rsidRDefault="0041355D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3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6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C3867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C7C9C2A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37FBB71" w14:textId="77777777" w:rsidR="003A1877" w:rsidRDefault="003A1877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646C322" w14:textId="77777777" w:rsidR="003A1877" w:rsidRDefault="003A1877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3B8A42D" w14:textId="77777777" w:rsidR="003A1877" w:rsidRDefault="003A1877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D7F2E5C" w14:textId="5DA1E61D" w:rsidR="0041355D" w:rsidRPr="007F086D" w:rsidRDefault="0041355D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A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Č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225B5C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817AD63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923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F63AE6A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E271796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B1BB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F1D6A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CC8341C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16BF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6991E8" w14:textId="77777777" w:rsidR="0041355D" w:rsidRPr="00210D48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A0F0FB4" w14:textId="77777777" w:rsidR="003A1877" w:rsidRDefault="003A1877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EDA3C7E" w14:textId="77777777" w:rsidR="003A1877" w:rsidRDefault="003A1877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54F7361" w14:textId="77777777" w:rsidR="003A1877" w:rsidRDefault="003A1877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40A46A0" w14:textId="77777777" w:rsidR="003A1877" w:rsidRDefault="003A1877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94441A9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4A97F2EB" w14:textId="77777777" w:rsidR="0041355D" w:rsidRDefault="0041355D" w:rsidP="0041355D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F0B65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6D74FC5A" w14:textId="77777777" w:rsidR="00E34988" w:rsidRDefault="00E34988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 xml:space="preserve">106-(III </w:t>
            </w:r>
            <w:r w:rsidR="008002F6">
              <w:rPr>
                <w:caps w:val="0"/>
                <w:sz w:val="22"/>
                <w:szCs w:val="22"/>
                <w:lang w:eastAsia="ar-SA"/>
              </w:rPr>
              <w:t>skyrius, ketvirtasis skirsnis),</w:t>
            </w:r>
          </w:p>
          <w:p w14:paraId="3C0200A8" w14:textId="77777777" w:rsidR="0041355D" w:rsidRDefault="0041355D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33DFFF87" w14:textId="77777777" w:rsidR="0041355D" w:rsidRDefault="0041355D" w:rsidP="0041355D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  <w:p w14:paraId="335AB75C" w14:textId="77777777" w:rsidR="002E7691" w:rsidRDefault="002E7691" w:rsidP="002E769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3A390BAE" w14:textId="77777777" w:rsidR="002E7691" w:rsidRDefault="002E7691" w:rsidP="002E769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3981E216" w14:textId="77777777" w:rsidR="0041355D" w:rsidRDefault="002E7691" w:rsidP="002E769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  <w:r w:rsidR="00E34988">
              <w:rPr>
                <w:caps w:val="0"/>
                <w:sz w:val="22"/>
                <w:szCs w:val="22"/>
                <w:lang w:eastAsia="ar-SA"/>
              </w:rPr>
              <w:t xml:space="preserve"> 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3198" w14:textId="77777777" w:rsidR="0041355D" w:rsidRPr="00F20986" w:rsidRDefault="0041355D" w:rsidP="0041355D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2E7691" w:rsidRPr="007F086D" w14:paraId="5B0CA842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254E2" w14:textId="77777777" w:rsidR="002E7691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7EF5C50" w14:textId="77777777" w:rsidR="002E7691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4B5265B" w14:textId="77777777" w:rsidR="002E7691" w:rsidRPr="007F086D" w:rsidRDefault="002E7691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3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7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D3ADD" w14:textId="77777777" w:rsidR="002E7691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91806E7" w14:textId="77777777" w:rsidR="002E7691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9CDA4DC" w14:textId="631E77C3" w:rsidR="002E7691" w:rsidRPr="007F086D" w:rsidRDefault="002E7691" w:rsidP="002E769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M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3A56B4" w14:textId="77777777" w:rsidR="002E7691" w:rsidRPr="00210D48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61CF581" w14:textId="77777777" w:rsidR="002E7691" w:rsidRPr="00210D48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924-1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0345F5" w14:textId="77777777" w:rsidR="002E7691" w:rsidRPr="00210D48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89F97A8" w14:textId="77777777" w:rsidR="002E7691" w:rsidRPr="00210D48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BEBA" w14:textId="77777777" w:rsidR="002E7691" w:rsidRPr="00210D48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6D656" w14:textId="77777777" w:rsidR="002E7691" w:rsidRPr="00210D48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C398950" w14:textId="77777777" w:rsidR="002E7691" w:rsidRPr="00210D48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CDBB" w14:textId="77777777" w:rsidR="002E7691" w:rsidRPr="00210D48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24896" w14:textId="77777777" w:rsidR="002E7691" w:rsidRPr="00210D48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C67918A" w14:textId="77777777" w:rsidR="002E7691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7C4715F3" w14:textId="77777777" w:rsidR="002E7691" w:rsidRDefault="002E7691" w:rsidP="002E769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1FBAB" w14:textId="77777777" w:rsidR="002E7691" w:rsidRDefault="002E7691" w:rsidP="002E769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08C0BAA6" w14:textId="77777777" w:rsidR="002E7691" w:rsidRDefault="002E7691" w:rsidP="002E769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</w:t>
            </w:r>
          </w:p>
          <w:p w14:paraId="64C51884" w14:textId="77777777" w:rsidR="000E35A6" w:rsidRDefault="000E35A6" w:rsidP="002E7691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7237" w14:textId="77777777" w:rsidR="002E7691" w:rsidRPr="00F20986" w:rsidRDefault="002E7691" w:rsidP="002E7691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E34988" w:rsidRPr="007F086D" w14:paraId="5AC4FAFE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FC49F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6B6AA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DA8CB8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9555D84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924-2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AF14F4A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67BCEE2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7777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FCF06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F5D4E6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1,46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4C7A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3C4C1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51FF131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5748672" w14:textId="77777777" w:rsidR="00E34988" w:rsidRDefault="00E34988" w:rsidP="002531A1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52568C3E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F15A4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3DFE1CBB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58A0F7D7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3250DF01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  <w:p w14:paraId="6387F26B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716BD087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502BCD31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  <w:r w:rsidR="00C91F80">
              <w:rPr>
                <w:caps w:val="0"/>
                <w:sz w:val="22"/>
                <w:szCs w:val="22"/>
                <w:lang w:eastAsia="ar-SA"/>
              </w:rPr>
              <w:t xml:space="preserve"> skirsnis)</w:t>
            </w:r>
          </w:p>
          <w:p w14:paraId="3B6BBE46" w14:textId="77777777" w:rsidR="00C91F80" w:rsidRDefault="00C91F80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455E" w14:textId="77777777" w:rsidR="00E34988" w:rsidRPr="00F20986" w:rsidRDefault="00E34988" w:rsidP="00E34988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E34988" w:rsidRPr="007F086D" w14:paraId="4CF98DD0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DC5ED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F0544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79D852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6C9ABB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924-3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78C2B6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D2A499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4B50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30BB7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1D5222D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091D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38589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D46B71B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2CEB5496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  <w:p w14:paraId="5B18C6CC" w14:textId="77777777" w:rsidR="000E35A6" w:rsidRDefault="000E35A6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F64D0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5E32" w14:textId="77777777" w:rsidR="00E34988" w:rsidRPr="00F20986" w:rsidRDefault="00E34988" w:rsidP="00E34988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E34988" w:rsidRPr="007F086D" w14:paraId="2F848BAC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242E6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38D3F54" w14:textId="77777777" w:rsidR="000E35A6" w:rsidRDefault="000E35A6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CC3682F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F80B7C7" w14:textId="77777777" w:rsidR="000E35A6" w:rsidRDefault="000E35A6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8172BED" w14:textId="77777777" w:rsidR="000E35A6" w:rsidRDefault="000E35A6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BFD0CC0" w14:textId="77777777" w:rsidR="00E34988" w:rsidRPr="007F086D" w:rsidRDefault="002A098E" w:rsidP="000E35A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38</w:t>
            </w:r>
            <w:r w:rsidR="00E3498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ED9B9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1535BFB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5FC9ADB" w14:textId="77777777" w:rsidR="000E35A6" w:rsidRDefault="000E35A6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6CD81F9" w14:textId="77777777" w:rsidR="000E35A6" w:rsidRDefault="000E35A6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500130F" w14:textId="77777777" w:rsidR="000E35A6" w:rsidRDefault="000E35A6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1EE80BFB" w14:textId="7EF2F579" w:rsidR="00E34988" w:rsidRPr="007F086D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P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205474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E54CFCA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925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6B45691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F69DEE0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82E48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48A7A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2B129C9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D817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ABC8E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1C05107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9F15149" w14:textId="77777777" w:rsidR="000E35A6" w:rsidRDefault="000E35A6" w:rsidP="003A187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9C82BE5" w14:textId="77777777" w:rsidR="00E34988" w:rsidRDefault="00E34988" w:rsidP="003A187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7F48C9E1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5A6D7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102-(III skyrius, antrasis skirsnis),</w:t>
            </w:r>
          </w:p>
          <w:p w14:paraId="0A8E4161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 xml:space="preserve">106-(III </w:t>
            </w:r>
            <w:r>
              <w:rPr>
                <w:caps w:val="0"/>
                <w:sz w:val="22"/>
                <w:szCs w:val="22"/>
                <w:lang w:eastAsia="ar-SA"/>
              </w:rPr>
              <w:t>skyrius, ketvirtasis skirsnis),</w:t>
            </w:r>
          </w:p>
          <w:p w14:paraId="0E6ECD5B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4BC8C87E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70C05898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1E13C2B8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7721DE4A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A7BA" w14:textId="77777777" w:rsidR="00E34988" w:rsidRPr="00F20986" w:rsidRDefault="00E34988" w:rsidP="00E34988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E34988" w:rsidRPr="007F086D" w14:paraId="7912C2E9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F1E0E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260A707" w14:textId="77777777" w:rsidR="00B25546" w:rsidRDefault="00B25546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0F463E7" w14:textId="77777777" w:rsidR="003A1877" w:rsidRDefault="003A1877" w:rsidP="00B2554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5AA95CC6" w14:textId="77777777" w:rsidR="003A1877" w:rsidRDefault="003A1877" w:rsidP="00B2554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E58F930" w14:textId="77777777" w:rsidR="003A1877" w:rsidRDefault="003A1877" w:rsidP="00B2554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65C7770" w14:textId="77777777" w:rsidR="003A1877" w:rsidRDefault="003A1877" w:rsidP="00B2554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45EC4BA" w14:textId="77777777" w:rsidR="00E34988" w:rsidRPr="007F086D" w:rsidRDefault="002A098E" w:rsidP="00B2554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39</w:t>
            </w:r>
            <w:r w:rsidR="00E34988">
              <w:rPr>
                <w:caps w:val="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DE087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38B3D0F" w14:textId="77777777" w:rsidR="00B25546" w:rsidRDefault="00B25546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6FB2541F" w14:textId="77777777" w:rsidR="003A1877" w:rsidRDefault="003A1877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7521AC8" w14:textId="77777777" w:rsidR="003A1877" w:rsidRDefault="003A1877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13DA2554" w14:textId="77777777" w:rsidR="003A1877" w:rsidRDefault="003A1877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2D6C39C" w14:textId="77777777" w:rsidR="003A1877" w:rsidRDefault="003A1877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41B0512" w14:textId="141E301A" w:rsidR="00E34988" w:rsidRPr="007F086D" w:rsidRDefault="00B25546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G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Z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9E75BB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91759E2" w14:textId="77777777" w:rsidR="00E34988" w:rsidRPr="00210D48" w:rsidRDefault="00E34988" w:rsidP="00B25546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92</w:t>
            </w:r>
            <w:r w:rsidR="00B25546">
              <w:rPr>
                <w:caps w:val="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DFE980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0DA865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FCCF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C9466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AE5E8FE" w14:textId="77777777" w:rsidR="00E34988" w:rsidRPr="00210D48" w:rsidRDefault="00892FAF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2D3D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C7C9D" w14:textId="77777777" w:rsidR="00E34988" w:rsidRPr="00210D4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256BD3" w14:textId="77777777" w:rsidR="003A1877" w:rsidRDefault="003A1877" w:rsidP="003A187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6A660DB" w14:textId="77777777" w:rsidR="003A1877" w:rsidRDefault="003A1877" w:rsidP="003A187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77DE9E47" w14:textId="77777777" w:rsidR="003A1877" w:rsidRDefault="003A1877" w:rsidP="003A187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26AF923" w14:textId="77777777" w:rsidR="003A1877" w:rsidRDefault="003A1877" w:rsidP="003A187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4CE48A8E" w14:textId="77777777" w:rsidR="00E34988" w:rsidRDefault="00E34988" w:rsidP="003A187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76A4576E" w14:textId="77777777" w:rsidR="00E34988" w:rsidRDefault="00E34988" w:rsidP="00E34988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AFBBE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 xml:space="preserve">106-(III </w:t>
            </w:r>
            <w:r>
              <w:rPr>
                <w:caps w:val="0"/>
                <w:sz w:val="22"/>
                <w:szCs w:val="22"/>
                <w:lang w:eastAsia="ar-SA"/>
              </w:rPr>
              <w:t>skyrius, ketvirtasis skirsnis),</w:t>
            </w:r>
          </w:p>
          <w:p w14:paraId="35586757" w14:textId="77777777" w:rsidR="00637232" w:rsidRDefault="00637232" w:rsidP="00637232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119-(V skyrius, pirmasis skirsnis),</w:t>
            </w:r>
          </w:p>
          <w:p w14:paraId="1B813ABE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121-(VI skyrius, antrasis skirsnis),</w:t>
            </w:r>
          </w:p>
          <w:p w14:paraId="47B73F19" w14:textId="77777777" w:rsidR="00B25546" w:rsidRDefault="00B25546" w:rsidP="00B2554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152-(VI skyrius, keturioliktasis</w:t>
            </w:r>
          </w:p>
          <w:p w14:paraId="5BFC8523" w14:textId="77777777" w:rsidR="00B25546" w:rsidRDefault="00B25546" w:rsidP="00B25546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018C6E81" w14:textId="77777777" w:rsidR="00B25546" w:rsidRDefault="00B25546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  <w:p w14:paraId="0377F5BA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2C1A9027" w14:textId="77777777" w:rsidR="00E34988" w:rsidRDefault="00E34988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</w:t>
            </w:r>
          </w:p>
          <w:p w14:paraId="1218F442" w14:textId="77777777" w:rsidR="002531A1" w:rsidRDefault="002531A1" w:rsidP="00E34988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321F" w14:textId="77777777" w:rsidR="00E34988" w:rsidRPr="00F20986" w:rsidRDefault="00E34988" w:rsidP="00E34988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892FAF" w:rsidRPr="007F086D" w14:paraId="66C77148" w14:textId="77777777" w:rsidTr="000E35A6">
        <w:trPr>
          <w:trHeight w:val="1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C5F86" w14:textId="77777777" w:rsid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E7993B0" w14:textId="77777777" w:rsidR="000E35A6" w:rsidRDefault="000E35A6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9239204" w14:textId="77777777" w:rsidR="00892FAF" w:rsidRPr="007F086D" w:rsidRDefault="002A098E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40</w:t>
            </w:r>
            <w:r w:rsidR="00892FAF">
              <w:rPr>
                <w:caps w:val="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57D71" w14:textId="77777777" w:rsid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BCA37A9" w14:textId="77777777" w:rsidR="000E35A6" w:rsidRDefault="000E35A6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37C61F8B" w14:textId="575317EE" w:rsidR="00892FAF" w:rsidRPr="007F086D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V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R</w:t>
            </w:r>
            <w:r w:rsidR="008A7C08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B4E678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4FA74AB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927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5A8D41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7E9B4E1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F367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2A431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A81A33F" w14:textId="77777777" w:rsidR="00892FAF" w:rsidRPr="00210D48" w:rsidRDefault="006D70B8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3,35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0919C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EF2D4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766ABB" w14:textId="77777777" w:rsid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2EE97F39" w14:textId="77777777" w:rsid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67C7" w14:textId="77777777" w:rsid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</w:t>
            </w:r>
          </w:p>
          <w:p w14:paraId="13140E5E" w14:textId="77777777" w:rsid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0377F429" w14:textId="77777777" w:rsidR="002531A1" w:rsidRDefault="002531A1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BDE6B5D" w14:textId="77777777" w:rsidR="002531A1" w:rsidRDefault="002531A1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978B" w14:textId="77777777" w:rsidR="00892FAF" w:rsidRPr="00F20986" w:rsidRDefault="00892FAF" w:rsidP="00892FAF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892FAF" w:rsidRPr="007F086D" w14:paraId="274B99BD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1C36E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37C3187F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28F8931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78EFA76" w14:textId="77777777" w:rsidR="00892FAF" w:rsidRPr="00892FAF" w:rsidRDefault="00892FAF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4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1</w:t>
            </w:r>
            <w:r w:rsidRPr="00892FAF">
              <w:rPr>
                <w:caps w:val="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B5CA7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18E6010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E082725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9D28E69" w14:textId="77777777" w:rsidR="00892FAF" w:rsidRP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UAB “Vyteksta ir kompanija“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AE0F0F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984A623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E677F1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4940942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DF00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EE6EC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BED9458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2,82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DF0A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97233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97EFA20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74E712C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07586CC5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1757D" w14:textId="77777777" w:rsidR="00892FAF" w:rsidRP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134-(V skyrius, dvidešimt trečiasis skirsnis).</w:t>
            </w:r>
          </w:p>
          <w:p w14:paraId="5E1537E4" w14:textId="77777777" w:rsidR="00892FAF" w:rsidRP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6F0E0CDA" w14:textId="77777777" w:rsidR="00892FAF" w:rsidRP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090FFE09" w14:textId="77777777" w:rsidR="00892FAF" w:rsidRP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</w:p>
          <w:p w14:paraId="4591560B" w14:textId="77777777" w:rsid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skirsnis)</w:t>
            </w:r>
          </w:p>
          <w:p w14:paraId="739EB55E" w14:textId="77777777" w:rsidR="000E35A6" w:rsidRDefault="000E35A6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  <w:p w14:paraId="2AA0BB08" w14:textId="77777777" w:rsidR="000E35A6" w:rsidRPr="00892FAF" w:rsidRDefault="000E35A6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DA53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892FAF" w:rsidRPr="007F086D" w14:paraId="57045484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5BD9B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6657A3E5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B37780F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A05B88F" w14:textId="77777777" w:rsidR="00892FAF" w:rsidRPr="00892FAF" w:rsidRDefault="00892FAF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4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2</w:t>
            </w:r>
            <w:r w:rsidRPr="00892FAF">
              <w:rPr>
                <w:caps w:val="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60903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9148160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2B3E5B6" w14:textId="77777777" w:rsid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7A806CE7" w14:textId="4D501FD0" w:rsidR="00892FAF" w:rsidRP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R</w:t>
            </w:r>
            <w:r w:rsidR="00DB6A55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Z</w:t>
            </w:r>
            <w:r w:rsidR="00DB6A55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DEC870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CBC4788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929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E10F3E2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B69303E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A034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AB11A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78ED7D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BB357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C1622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C9BDD7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5384B062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246F70D3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82498" w14:textId="77777777" w:rsid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skirsnis),</w:t>
            </w:r>
          </w:p>
          <w:p w14:paraId="04B0C22D" w14:textId="77777777" w:rsid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163-(VI skyrius, septintasis</w:t>
            </w:r>
          </w:p>
          <w:p w14:paraId="0C15DB7E" w14:textId="77777777" w:rsid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skirsnis),</w:t>
            </w:r>
          </w:p>
          <w:p w14:paraId="3D922B85" w14:textId="77777777" w:rsidR="00892FAF" w:rsidRP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164-(VI skyrius, aštuntasis</w:t>
            </w:r>
          </w:p>
          <w:p w14:paraId="2B9C5061" w14:textId="77777777" w:rsidR="00892FAF" w:rsidRP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6285" w14:textId="77777777" w:rsidR="00892FAF" w:rsidRP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</w:tc>
      </w:tr>
      <w:tr w:rsidR="00892FAF" w:rsidRPr="007F086D" w14:paraId="1E65FBE1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B41BD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0285DE2F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64A9617A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510D6C33" w14:textId="77777777" w:rsidR="00892FAF" w:rsidRPr="00D8482E" w:rsidRDefault="00892FAF" w:rsidP="002A098E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4</w:t>
            </w:r>
            <w:r w:rsidR="002A098E">
              <w:rPr>
                <w:caps w:val="0"/>
                <w:color w:val="000000"/>
                <w:sz w:val="22"/>
                <w:szCs w:val="22"/>
                <w:lang w:eastAsia="ar-SA"/>
              </w:rPr>
              <w:t>3</w:t>
            </w: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CBA12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1C7AFA57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34E29F1E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74FF0E9F" w14:textId="09585BF3" w:rsidR="00892FAF" w:rsidRPr="00D8482E" w:rsidRDefault="00892FAF" w:rsidP="00892FAF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S</w:t>
            </w:r>
            <w:r w:rsidR="00DB6A55">
              <w:rPr>
                <w:caps w:val="0"/>
                <w:color w:val="000000"/>
                <w:sz w:val="22"/>
                <w:szCs w:val="22"/>
                <w:lang w:eastAsia="ar-SA"/>
              </w:rPr>
              <w:t>.</w:t>
            </w: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 xml:space="preserve"> D</w:t>
            </w:r>
            <w:r w:rsidR="00DB6A55">
              <w:rPr>
                <w:caps w:val="0"/>
                <w:color w:val="00000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E0E9F6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7C7A7B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930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4737AC0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390F30" w14:textId="77777777" w:rsidR="00892FAF" w:rsidRPr="00D8482E" w:rsidRDefault="008002F6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6C71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51A3E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F3CABA4" w14:textId="77777777" w:rsidR="00892FAF" w:rsidRPr="00D8482E" w:rsidRDefault="008002F6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1,08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9ABA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9BDD8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24CD01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3DD9686B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Žemės ūkio,</w:t>
            </w:r>
          </w:p>
          <w:p w14:paraId="5887AE88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F7331" w14:textId="77777777" w:rsidR="008002F6" w:rsidRPr="00D8482E" w:rsidRDefault="008002F6" w:rsidP="008002F6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102-(III skyrius, antrasis skirsnis),</w:t>
            </w:r>
          </w:p>
          <w:p w14:paraId="65330C32" w14:textId="77777777" w:rsidR="008002F6" w:rsidRPr="00D8482E" w:rsidRDefault="008002F6" w:rsidP="008002F6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106-(III skyrius, ketvirtasis skirsnis),</w:t>
            </w:r>
          </w:p>
          <w:p w14:paraId="7267BB7E" w14:textId="77777777" w:rsidR="00892FAF" w:rsidRPr="00D8482E" w:rsidRDefault="008002F6" w:rsidP="00892FAF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121-(VI skyrius, antrasis skirsnis),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CF1B" w14:textId="77777777" w:rsidR="00892FAF" w:rsidRPr="00D8482E" w:rsidRDefault="00892FAF" w:rsidP="00892FAF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</w:tc>
      </w:tr>
      <w:tr w:rsidR="00892FAF" w:rsidRPr="007F086D" w14:paraId="3AA76CE0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C9BA3" w14:textId="77777777" w:rsid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C6B9F32" w14:textId="77777777" w:rsidR="00892FAF" w:rsidRPr="007F086D" w:rsidRDefault="00892FAF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4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4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718FB" w14:textId="77777777" w:rsid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0C162A88" w14:textId="4ADC78E7" w:rsidR="00892FAF" w:rsidRPr="007F086D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A</w:t>
            </w:r>
            <w:r w:rsidR="00DB6A55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V</w:t>
            </w:r>
            <w:r w:rsidR="00DB6A55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6A529C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F01526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931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680A8E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69A275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372C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37691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1985B84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3,75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8B55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CEE14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5E669ED" w14:textId="77777777" w:rsid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537AA241" w14:textId="77777777" w:rsid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F8CCE" w14:textId="77777777" w:rsidR="00892FAF" w:rsidRPr="00BF6359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43B9719C" w14:textId="77777777" w:rsid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134-(V skyrius</w:t>
            </w:r>
            <w:r>
              <w:rPr>
                <w:caps w:val="0"/>
                <w:sz w:val="22"/>
                <w:szCs w:val="22"/>
                <w:lang w:eastAsia="ar-SA"/>
              </w:rPr>
              <w:t>, dvidešimt trečiasis skirsnis).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3F0B" w14:textId="77777777" w:rsidR="00892FAF" w:rsidRPr="00F20986" w:rsidRDefault="00892FAF" w:rsidP="00892FAF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892FAF" w:rsidRPr="007F086D" w14:paraId="4C12B5E6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8AC16" w14:textId="77777777" w:rsid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BBE9240" w14:textId="77777777" w:rsidR="00892FAF" w:rsidRPr="007F086D" w:rsidRDefault="00892FAF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4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5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D54F3" w14:textId="77777777" w:rsid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29B0D4DB" w14:textId="725E7959" w:rsidR="00892FAF" w:rsidRPr="007F086D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M</w:t>
            </w:r>
            <w:r w:rsidR="00DB6A55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M</w:t>
            </w:r>
            <w:r w:rsidR="00DB6A55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E2A2A8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8703B7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A6408C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7071620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863F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2D057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AF6EF4" w14:textId="77777777" w:rsidR="00892FAF" w:rsidRPr="00210D48" w:rsidRDefault="00501807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0,10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035D8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E89F1" w14:textId="77777777" w:rsidR="00892FAF" w:rsidRPr="00210D48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DEC0BD" w14:textId="77777777" w:rsid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0394D281" w14:textId="77777777" w:rsidR="00892FAF" w:rsidRDefault="00892FAF" w:rsidP="00892FAF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C490B" w14:textId="77777777" w:rsidR="00892FAF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153-(V skyrius, dvidešimt ketvirtasis  skirsnis).</w:t>
            </w:r>
          </w:p>
          <w:p w14:paraId="126B3551" w14:textId="77777777" w:rsidR="00892FAF" w:rsidRPr="00BF6359" w:rsidRDefault="00892FAF" w:rsidP="00892FAF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23E4" w14:textId="77777777" w:rsidR="00892FAF" w:rsidRPr="00F20986" w:rsidRDefault="00892FAF" w:rsidP="00892FAF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501807" w:rsidRPr="007F086D" w14:paraId="679BFD3E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90AC1" w14:textId="77777777" w:rsidR="00501807" w:rsidRDefault="00501807" w:rsidP="005018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57E4B8F" w14:textId="77777777" w:rsidR="00501807" w:rsidRPr="007F086D" w:rsidRDefault="00501807" w:rsidP="002A098E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4</w:t>
            </w:r>
            <w:r w:rsidR="002A098E">
              <w:rPr>
                <w:caps w:val="0"/>
                <w:sz w:val="22"/>
                <w:szCs w:val="22"/>
                <w:lang w:eastAsia="ar-SA"/>
              </w:rPr>
              <w:t>6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55E54" w14:textId="77777777" w:rsidR="00501807" w:rsidRDefault="00501807" w:rsidP="005018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19A08AE5" w14:textId="03C85070" w:rsidR="00501807" w:rsidRPr="007F086D" w:rsidRDefault="00501807" w:rsidP="0050180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J</w:t>
            </w:r>
            <w:r w:rsidR="00DB6A55">
              <w:rPr>
                <w:caps w:val="0"/>
                <w:sz w:val="22"/>
                <w:szCs w:val="22"/>
                <w:lang w:eastAsia="ar-SA"/>
              </w:rPr>
              <w:t>.</w:t>
            </w:r>
            <w:r>
              <w:rPr>
                <w:caps w:val="0"/>
                <w:sz w:val="22"/>
                <w:szCs w:val="22"/>
                <w:lang w:eastAsia="ar-SA"/>
              </w:rPr>
              <w:t xml:space="preserve"> P</w:t>
            </w:r>
            <w:r w:rsidR="00DB6A55">
              <w:rPr>
                <w:caps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FD2685" w14:textId="77777777" w:rsidR="00501807" w:rsidRPr="00210D48" w:rsidRDefault="00501807" w:rsidP="005018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0BB800E" w14:textId="77777777" w:rsidR="00501807" w:rsidRPr="00210D48" w:rsidRDefault="00501807" w:rsidP="005018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933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42C545C" w14:textId="77777777" w:rsidR="00501807" w:rsidRPr="00210D48" w:rsidRDefault="00501807" w:rsidP="005018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ACF489" w14:textId="77777777" w:rsidR="00501807" w:rsidRPr="00210D48" w:rsidRDefault="00501807" w:rsidP="005018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FE92" w14:textId="77777777" w:rsidR="00501807" w:rsidRPr="00210D48" w:rsidRDefault="00501807" w:rsidP="005018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 w:rsidRPr="00210D48"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BCF80" w14:textId="77777777" w:rsidR="00501807" w:rsidRPr="00210D48" w:rsidRDefault="00501807" w:rsidP="005018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A43EA2" w14:textId="77777777" w:rsidR="00501807" w:rsidRPr="00210D48" w:rsidRDefault="00501807" w:rsidP="005018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2,36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C496" w14:textId="77777777" w:rsidR="00501807" w:rsidRPr="00210D48" w:rsidRDefault="00501807" w:rsidP="005018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999260" w14:textId="77777777" w:rsidR="00501807" w:rsidRPr="00210D48" w:rsidRDefault="00501807" w:rsidP="005018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912539" w14:textId="77777777" w:rsidR="00501807" w:rsidRDefault="00501807" w:rsidP="005018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Žemės ūkio,</w:t>
            </w:r>
          </w:p>
          <w:p w14:paraId="624DC5F6" w14:textId="77777777" w:rsidR="00501807" w:rsidRDefault="00501807" w:rsidP="00501807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  <w:r>
              <w:rPr>
                <w:caps w:val="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0486E" w14:textId="77777777" w:rsidR="00501807" w:rsidRPr="00BF6359" w:rsidRDefault="00501807" w:rsidP="0050180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BF6359">
              <w:rPr>
                <w:caps w:val="0"/>
                <w:sz w:val="22"/>
                <w:szCs w:val="22"/>
                <w:lang w:eastAsia="ar-SA"/>
              </w:rPr>
              <w:t>106-(III skyrius, ketvirtasis skirsnis),</w:t>
            </w:r>
          </w:p>
          <w:p w14:paraId="71D78A89" w14:textId="77777777" w:rsidR="00501807" w:rsidRDefault="00501807" w:rsidP="00501807">
            <w:pPr>
              <w:suppressAutoHyphens/>
              <w:snapToGrid w:val="0"/>
              <w:rPr>
                <w:caps w:val="0"/>
                <w:sz w:val="22"/>
                <w:szCs w:val="22"/>
                <w:lang w:eastAsia="ar-SA"/>
              </w:rPr>
            </w:pPr>
            <w:r w:rsidRPr="00892FAF">
              <w:rPr>
                <w:caps w:val="0"/>
                <w:sz w:val="22"/>
                <w:szCs w:val="22"/>
                <w:lang w:eastAsia="ar-SA"/>
              </w:rPr>
              <w:t>134-(V skyrius</w:t>
            </w:r>
            <w:r>
              <w:rPr>
                <w:caps w:val="0"/>
                <w:sz w:val="22"/>
                <w:szCs w:val="22"/>
                <w:lang w:eastAsia="ar-SA"/>
              </w:rPr>
              <w:t>, dvidešimt trečiasis skirsnis).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9D28" w14:textId="77777777" w:rsidR="00501807" w:rsidRPr="00F20986" w:rsidRDefault="00501807" w:rsidP="00501807">
            <w:pPr>
              <w:suppressAutoHyphens/>
              <w:snapToGrid w:val="0"/>
              <w:jc w:val="center"/>
              <w:rPr>
                <w:caps w:val="0"/>
                <w:color w:val="FF0000"/>
                <w:sz w:val="22"/>
                <w:szCs w:val="22"/>
                <w:lang w:eastAsia="ar-SA"/>
              </w:rPr>
            </w:pPr>
          </w:p>
        </w:tc>
      </w:tr>
      <w:tr w:rsidR="00501807" w:rsidRPr="007F086D" w14:paraId="0EC79102" w14:textId="77777777" w:rsidTr="0093700E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F1B26" w14:textId="77777777" w:rsidR="00501807" w:rsidRPr="00D8482E" w:rsidRDefault="00501807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03D162AA" w14:textId="77777777" w:rsidR="008002F6" w:rsidRPr="00D8482E" w:rsidRDefault="008002F6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12C2CFC7" w14:textId="77777777" w:rsidR="008002F6" w:rsidRPr="00D8482E" w:rsidRDefault="008002F6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56A9CBB9" w14:textId="77777777" w:rsidR="008002F6" w:rsidRPr="00D8482E" w:rsidRDefault="008002F6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4AF96E85" w14:textId="77777777" w:rsidR="00501807" w:rsidRPr="00D8482E" w:rsidRDefault="00501807" w:rsidP="002A098E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4</w:t>
            </w:r>
            <w:r w:rsidR="002A098E">
              <w:rPr>
                <w:caps w:val="0"/>
                <w:color w:val="000000"/>
                <w:sz w:val="22"/>
                <w:szCs w:val="22"/>
                <w:lang w:eastAsia="ar-SA"/>
              </w:rPr>
              <w:t>7</w:t>
            </w: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1B6E3" w14:textId="77777777" w:rsidR="00501807" w:rsidRPr="00D8482E" w:rsidRDefault="00501807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68A202BF" w14:textId="77777777" w:rsidR="008002F6" w:rsidRPr="00D8482E" w:rsidRDefault="008002F6" w:rsidP="00501807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2A5042E3" w14:textId="77777777" w:rsidR="008002F6" w:rsidRPr="00D8482E" w:rsidRDefault="008002F6" w:rsidP="00501807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6422CEB6" w14:textId="77777777" w:rsidR="008002F6" w:rsidRPr="00D8482E" w:rsidRDefault="008002F6" w:rsidP="00501807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26610A90" w14:textId="5C1E4F28" w:rsidR="00501807" w:rsidRPr="00D8482E" w:rsidRDefault="00501807" w:rsidP="00501807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J</w:t>
            </w:r>
            <w:r w:rsidR="00DB6A55">
              <w:rPr>
                <w:caps w:val="0"/>
                <w:color w:val="000000"/>
                <w:sz w:val="22"/>
                <w:szCs w:val="22"/>
                <w:lang w:eastAsia="ar-SA"/>
              </w:rPr>
              <w:t>.</w:t>
            </w: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 xml:space="preserve"> M</w:t>
            </w:r>
            <w:r w:rsidR="00DB6A55">
              <w:rPr>
                <w:caps w:val="0"/>
                <w:color w:val="00000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DF061C" w14:textId="77777777" w:rsidR="00501807" w:rsidRPr="00D8482E" w:rsidRDefault="00501807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XII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DFA4B2B" w14:textId="77777777" w:rsidR="00501807" w:rsidRPr="00D8482E" w:rsidRDefault="00501807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934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6229926" w14:textId="77777777" w:rsidR="00501807" w:rsidRPr="00D8482E" w:rsidRDefault="00501807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85A0931" w14:textId="77777777" w:rsidR="00501807" w:rsidRPr="00D8482E" w:rsidRDefault="008002F6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F7418" w14:textId="77777777" w:rsidR="00501807" w:rsidRPr="00D8482E" w:rsidRDefault="00501807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587A5" w14:textId="77777777" w:rsidR="00501807" w:rsidRPr="00D8482E" w:rsidRDefault="00501807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21B75B" w14:textId="77777777" w:rsidR="00501807" w:rsidRPr="00D8482E" w:rsidRDefault="008002F6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0,36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05FC" w14:textId="77777777" w:rsidR="00501807" w:rsidRPr="00D8482E" w:rsidRDefault="00501807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66BEA" w14:textId="77777777" w:rsidR="00501807" w:rsidRPr="00D8482E" w:rsidRDefault="00501807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C6C1E7" w14:textId="77777777" w:rsidR="008002F6" w:rsidRPr="00D8482E" w:rsidRDefault="008002F6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1609A937" w14:textId="77777777" w:rsidR="008002F6" w:rsidRPr="00D8482E" w:rsidRDefault="008002F6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  <w:p w14:paraId="0BAD64D9" w14:textId="77777777" w:rsidR="00501807" w:rsidRPr="00D8482E" w:rsidRDefault="00501807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Žemės ūkio,</w:t>
            </w:r>
          </w:p>
          <w:p w14:paraId="16027F59" w14:textId="77777777" w:rsidR="00501807" w:rsidRPr="00D8482E" w:rsidRDefault="00501807" w:rsidP="00501807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kiti žemės ūkio paskirties žemės sklypai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C3ABE" w14:textId="77777777" w:rsidR="008002F6" w:rsidRPr="00D8482E" w:rsidRDefault="008002F6" w:rsidP="008002F6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126-(VI skyrius, trečiasis skirsnis),</w:t>
            </w:r>
          </w:p>
          <w:p w14:paraId="33C67AD1" w14:textId="77777777" w:rsidR="008002F6" w:rsidRPr="00D8482E" w:rsidRDefault="008002F6" w:rsidP="008002F6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153-(V skyrius, dvidešimt ketvirtasis  skirsnis),</w:t>
            </w:r>
          </w:p>
          <w:p w14:paraId="60627E10" w14:textId="77777777" w:rsidR="008002F6" w:rsidRPr="00D8482E" w:rsidRDefault="008002F6" w:rsidP="008002F6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163-(VI skyrius, septintasis</w:t>
            </w:r>
          </w:p>
          <w:p w14:paraId="3D8B195C" w14:textId="77777777" w:rsidR="008002F6" w:rsidRPr="00D8482E" w:rsidRDefault="008002F6" w:rsidP="008002F6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skirsnis),</w:t>
            </w:r>
          </w:p>
          <w:p w14:paraId="1C58A754" w14:textId="77777777" w:rsidR="008002F6" w:rsidRPr="00D8482E" w:rsidRDefault="008002F6" w:rsidP="008002F6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164-(VI skyrius, aštuntasis</w:t>
            </w:r>
          </w:p>
          <w:p w14:paraId="1018113E" w14:textId="77777777" w:rsidR="00501807" w:rsidRPr="00D8482E" w:rsidRDefault="008002F6" w:rsidP="008002F6">
            <w:pPr>
              <w:suppressAutoHyphens/>
              <w:snapToGrid w:val="0"/>
              <w:rPr>
                <w:caps w:val="0"/>
                <w:color w:val="000000"/>
                <w:sz w:val="22"/>
                <w:szCs w:val="22"/>
                <w:lang w:eastAsia="ar-SA"/>
              </w:rPr>
            </w:pPr>
            <w:r w:rsidRPr="00D8482E">
              <w:rPr>
                <w:caps w:val="0"/>
                <w:color w:val="000000"/>
                <w:sz w:val="22"/>
                <w:szCs w:val="22"/>
                <w:lang w:eastAsia="ar-SA"/>
              </w:rPr>
              <w:t>skirsnis)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3531" w14:textId="77777777" w:rsidR="0093700E" w:rsidRDefault="0093700E" w:rsidP="0093700E">
            <w:pPr>
              <w:suppressAutoHyphens/>
              <w:snapToGrid w:val="0"/>
              <w:jc w:val="center"/>
              <w:rPr>
                <w:caps w:val="0"/>
                <w:sz w:val="22"/>
                <w:szCs w:val="22"/>
                <w:lang w:eastAsia="ar-SA"/>
              </w:rPr>
            </w:pPr>
          </w:p>
          <w:p w14:paraId="4DB75F15" w14:textId="77777777" w:rsidR="00501807" w:rsidRPr="00D8482E" w:rsidRDefault="00501807" w:rsidP="0093700E">
            <w:pPr>
              <w:suppressAutoHyphens/>
              <w:snapToGrid w:val="0"/>
              <w:jc w:val="center"/>
              <w:rPr>
                <w:caps w:val="0"/>
                <w:color w:val="000000"/>
                <w:sz w:val="22"/>
                <w:szCs w:val="22"/>
                <w:lang w:eastAsia="ar-SA"/>
              </w:rPr>
            </w:pPr>
          </w:p>
        </w:tc>
      </w:tr>
    </w:tbl>
    <w:p w14:paraId="1912AE2E" w14:textId="77777777" w:rsidR="00CB5071" w:rsidRDefault="00CB5071" w:rsidP="00127417">
      <w:pPr>
        <w:tabs>
          <w:tab w:val="left" w:pos="851"/>
          <w:tab w:val="left" w:pos="993"/>
          <w:tab w:val="left" w:pos="3960"/>
        </w:tabs>
        <w:rPr>
          <w:caps w:val="0"/>
          <w:sz w:val="22"/>
          <w:szCs w:val="22"/>
        </w:rPr>
      </w:pPr>
    </w:p>
    <w:sectPr w:rsidR="00CB5071" w:rsidSect="003231F3">
      <w:headerReference w:type="even" r:id="rId8"/>
      <w:headerReference w:type="default" r:id="rId9"/>
      <w:footerReference w:type="even" r:id="rId10"/>
      <w:footerReference w:type="default" r:id="rId11"/>
      <w:pgSz w:w="16840" w:h="11907" w:orient="landscape" w:code="9"/>
      <w:pgMar w:top="567" w:right="567" w:bottom="851" w:left="1134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B5090" w14:textId="77777777" w:rsidR="003231F3" w:rsidRDefault="003231F3">
      <w:r>
        <w:separator/>
      </w:r>
    </w:p>
  </w:endnote>
  <w:endnote w:type="continuationSeparator" w:id="0">
    <w:p w14:paraId="085C35D9" w14:textId="77777777" w:rsidR="003231F3" w:rsidRDefault="00323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8896D" w14:textId="77777777" w:rsidR="00716044" w:rsidRDefault="007160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6DCFCE7" w14:textId="77777777" w:rsidR="00716044" w:rsidRDefault="00716044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BE674" w14:textId="77777777" w:rsidR="00716044" w:rsidRDefault="0071604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ED793" w14:textId="77777777" w:rsidR="003231F3" w:rsidRDefault="003231F3">
      <w:r>
        <w:separator/>
      </w:r>
    </w:p>
  </w:footnote>
  <w:footnote w:type="continuationSeparator" w:id="0">
    <w:p w14:paraId="36D9769C" w14:textId="77777777" w:rsidR="003231F3" w:rsidRDefault="00323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8D9DA" w14:textId="77777777" w:rsidR="00716044" w:rsidRDefault="007160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6EA5EAE" w14:textId="77777777" w:rsidR="00716044" w:rsidRDefault="0071604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2882A" w14:textId="77777777" w:rsidR="00716044" w:rsidRDefault="00716044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651F">
      <w:rPr>
        <w:noProof/>
      </w:rPr>
      <w:t>18</w:t>
    </w:r>
    <w:r>
      <w:rPr>
        <w:noProof/>
      </w:rPr>
      <w:fldChar w:fldCharType="end"/>
    </w:r>
  </w:p>
  <w:p w14:paraId="0CFE726D" w14:textId="77777777" w:rsidR="00716044" w:rsidRDefault="0071604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634CA4"/>
    <w:multiLevelType w:val="hybridMultilevel"/>
    <w:tmpl w:val="235CE69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B040D49"/>
    <w:multiLevelType w:val="multilevel"/>
    <w:tmpl w:val="BB10D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4555220">
    <w:abstractNumId w:val="5"/>
  </w:num>
  <w:num w:numId="2" w16cid:durableId="890458708">
    <w:abstractNumId w:val="15"/>
  </w:num>
  <w:num w:numId="3" w16cid:durableId="567963537">
    <w:abstractNumId w:val="11"/>
  </w:num>
  <w:num w:numId="4" w16cid:durableId="1657341991">
    <w:abstractNumId w:val="6"/>
  </w:num>
  <w:num w:numId="5" w16cid:durableId="2126803662">
    <w:abstractNumId w:val="13"/>
  </w:num>
  <w:num w:numId="6" w16cid:durableId="433211449">
    <w:abstractNumId w:val="9"/>
  </w:num>
  <w:num w:numId="7" w16cid:durableId="1697929589">
    <w:abstractNumId w:val="10"/>
  </w:num>
  <w:num w:numId="8" w16cid:durableId="886262253">
    <w:abstractNumId w:val="7"/>
  </w:num>
  <w:num w:numId="9" w16cid:durableId="1485781757">
    <w:abstractNumId w:val="12"/>
  </w:num>
  <w:num w:numId="10" w16cid:durableId="1157263789">
    <w:abstractNumId w:val="8"/>
  </w:num>
  <w:num w:numId="11" w16cid:durableId="1021248031">
    <w:abstractNumId w:val="0"/>
  </w:num>
  <w:num w:numId="12" w16cid:durableId="365065026">
    <w:abstractNumId w:val="4"/>
  </w:num>
  <w:num w:numId="13" w16cid:durableId="1974211442">
    <w:abstractNumId w:val="2"/>
  </w:num>
  <w:num w:numId="14" w16cid:durableId="1003584073">
    <w:abstractNumId w:val="1"/>
  </w:num>
  <w:num w:numId="15" w16cid:durableId="475686621">
    <w:abstractNumId w:val="14"/>
  </w:num>
  <w:num w:numId="16" w16cid:durableId="1197505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1"/>
    <w:rsid w:val="00003DE9"/>
    <w:rsid w:val="00005A18"/>
    <w:rsid w:val="00011315"/>
    <w:rsid w:val="00012A0C"/>
    <w:rsid w:val="00022DD4"/>
    <w:rsid w:val="00024C48"/>
    <w:rsid w:val="000336C7"/>
    <w:rsid w:val="00036206"/>
    <w:rsid w:val="0003623F"/>
    <w:rsid w:val="00051C9C"/>
    <w:rsid w:val="0005371F"/>
    <w:rsid w:val="00053796"/>
    <w:rsid w:val="00053875"/>
    <w:rsid w:val="00061C59"/>
    <w:rsid w:val="00067E9F"/>
    <w:rsid w:val="00070CE4"/>
    <w:rsid w:val="00073270"/>
    <w:rsid w:val="00077E8E"/>
    <w:rsid w:val="00086DDC"/>
    <w:rsid w:val="00090863"/>
    <w:rsid w:val="00092136"/>
    <w:rsid w:val="000923B0"/>
    <w:rsid w:val="00093979"/>
    <w:rsid w:val="00094131"/>
    <w:rsid w:val="000979F0"/>
    <w:rsid w:val="000A0658"/>
    <w:rsid w:val="000A4B75"/>
    <w:rsid w:val="000A5D7B"/>
    <w:rsid w:val="000B6043"/>
    <w:rsid w:val="000C21E8"/>
    <w:rsid w:val="000D41F1"/>
    <w:rsid w:val="000D540E"/>
    <w:rsid w:val="000E35A6"/>
    <w:rsid w:val="000F5A6A"/>
    <w:rsid w:val="000F5D40"/>
    <w:rsid w:val="000F799C"/>
    <w:rsid w:val="000F7C1B"/>
    <w:rsid w:val="00100462"/>
    <w:rsid w:val="001017D7"/>
    <w:rsid w:val="001035C6"/>
    <w:rsid w:val="00104C92"/>
    <w:rsid w:val="00106FDE"/>
    <w:rsid w:val="0011090D"/>
    <w:rsid w:val="00111844"/>
    <w:rsid w:val="00112B64"/>
    <w:rsid w:val="00112D6E"/>
    <w:rsid w:val="00113F03"/>
    <w:rsid w:val="00127261"/>
    <w:rsid w:val="00127417"/>
    <w:rsid w:val="00130171"/>
    <w:rsid w:val="00135AB8"/>
    <w:rsid w:val="00135E71"/>
    <w:rsid w:val="00140F4D"/>
    <w:rsid w:val="001522A5"/>
    <w:rsid w:val="001549FB"/>
    <w:rsid w:val="0015546E"/>
    <w:rsid w:val="0016132B"/>
    <w:rsid w:val="00165066"/>
    <w:rsid w:val="00166044"/>
    <w:rsid w:val="00166838"/>
    <w:rsid w:val="00173470"/>
    <w:rsid w:val="00174535"/>
    <w:rsid w:val="001812F2"/>
    <w:rsid w:val="00184071"/>
    <w:rsid w:val="00184D14"/>
    <w:rsid w:val="00187875"/>
    <w:rsid w:val="00193954"/>
    <w:rsid w:val="001971CD"/>
    <w:rsid w:val="00197859"/>
    <w:rsid w:val="001A4CB4"/>
    <w:rsid w:val="001B048F"/>
    <w:rsid w:val="001B1222"/>
    <w:rsid w:val="001B1DBE"/>
    <w:rsid w:val="001B2F5D"/>
    <w:rsid w:val="001C0B24"/>
    <w:rsid w:val="001C1176"/>
    <w:rsid w:val="001C2E26"/>
    <w:rsid w:val="001C7C35"/>
    <w:rsid w:val="001D1FCF"/>
    <w:rsid w:val="001E34F0"/>
    <w:rsid w:val="001F3626"/>
    <w:rsid w:val="001F66FF"/>
    <w:rsid w:val="001F6C14"/>
    <w:rsid w:val="001F72CE"/>
    <w:rsid w:val="002022CC"/>
    <w:rsid w:val="00202791"/>
    <w:rsid w:val="002042DA"/>
    <w:rsid w:val="00204420"/>
    <w:rsid w:val="00210D48"/>
    <w:rsid w:val="002128D6"/>
    <w:rsid w:val="0021575D"/>
    <w:rsid w:val="002168C8"/>
    <w:rsid w:val="00217206"/>
    <w:rsid w:val="002229FE"/>
    <w:rsid w:val="00223269"/>
    <w:rsid w:val="00225D7E"/>
    <w:rsid w:val="0023102E"/>
    <w:rsid w:val="00231912"/>
    <w:rsid w:val="00237E07"/>
    <w:rsid w:val="0024007D"/>
    <w:rsid w:val="0024379B"/>
    <w:rsid w:val="002531A1"/>
    <w:rsid w:val="00254145"/>
    <w:rsid w:val="002577E0"/>
    <w:rsid w:val="00257835"/>
    <w:rsid w:val="002612C8"/>
    <w:rsid w:val="00263F97"/>
    <w:rsid w:val="002673DA"/>
    <w:rsid w:val="00274CCE"/>
    <w:rsid w:val="00275A77"/>
    <w:rsid w:val="00275FB8"/>
    <w:rsid w:val="00281F2D"/>
    <w:rsid w:val="00283250"/>
    <w:rsid w:val="00284A0A"/>
    <w:rsid w:val="0028702A"/>
    <w:rsid w:val="00287805"/>
    <w:rsid w:val="00294D60"/>
    <w:rsid w:val="00296D79"/>
    <w:rsid w:val="00296FAC"/>
    <w:rsid w:val="002A098E"/>
    <w:rsid w:val="002A5AB9"/>
    <w:rsid w:val="002B1E29"/>
    <w:rsid w:val="002B320B"/>
    <w:rsid w:val="002B51C8"/>
    <w:rsid w:val="002C44D3"/>
    <w:rsid w:val="002C6BF8"/>
    <w:rsid w:val="002D1025"/>
    <w:rsid w:val="002D1275"/>
    <w:rsid w:val="002D202B"/>
    <w:rsid w:val="002D548F"/>
    <w:rsid w:val="002E163C"/>
    <w:rsid w:val="002E355D"/>
    <w:rsid w:val="002E37B6"/>
    <w:rsid w:val="002E620B"/>
    <w:rsid w:val="002E6CD7"/>
    <w:rsid w:val="002E7691"/>
    <w:rsid w:val="002F4EBB"/>
    <w:rsid w:val="002F51BB"/>
    <w:rsid w:val="002F63DE"/>
    <w:rsid w:val="002F714D"/>
    <w:rsid w:val="003001A0"/>
    <w:rsid w:val="003002EF"/>
    <w:rsid w:val="00306D2A"/>
    <w:rsid w:val="00307D5D"/>
    <w:rsid w:val="00320F0E"/>
    <w:rsid w:val="003217B0"/>
    <w:rsid w:val="00322757"/>
    <w:rsid w:val="003227CE"/>
    <w:rsid w:val="003231F3"/>
    <w:rsid w:val="00324528"/>
    <w:rsid w:val="00332859"/>
    <w:rsid w:val="00333A2A"/>
    <w:rsid w:val="0033599D"/>
    <w:rsid w:val="00340209"/>
    <w:rsid w:val="00340505"/>
    <w:rsid w:val="00343837"/>
    <w:rsid w:val="0034665E"/>
    <w:rsid w:val="003475AE"/>
    <w:rsid w:val="0035041E"/>
    <w:rsid w:val="003549BA"/>
    <w:rsid w:val="00354EBA"/>
    <w:rsid w:val="00355E1B"/>
    <w:rsid w:val="00361935"/>
    <w:rsid w:val="003662EE"/>
    <w:rsid w:val="003671BA"/>
    <w:rsid w:val="003728B1"/>
    <w:rsid w:val="00373201"/>
    <w:rsid w:val="00377801"/>
    <w:rsid w:val="00386782"/>
    <w:rsid w:val="00391D49"/>
    <w:rsid w:val="00396A5A"/>
    <w:rsid w:val="003A0E84"/>
    <w:rsid w:val="003A1877"/>
    <w:rsid w:val="003A19C1"/>
    <w:rsid w:val="003A2A73"/>
    <w:rsid w:val="003A37E8"/>
    <w:rsid w:val="003A4B73"/>
    <w:rsid w:val="003B18C9"/>
    <w:rsid w:val="003B20A9"/>
    <w:rsid w:val="003B4838"/>
    <w:rsid w:val="003C1552"/>
    <w:rsid w:val="003C2F9F"/>
    <w:rsid w:val="003C6481"/>
    <w:rsid w:val="003D3402"/>
    <w:rsid w:val="003E262A"/>
    <w:rsid w:val="003E2DCE"/>
    <w:rsid w:val="003E5AE7"/>
    <w:rsid w:val="004042B7"/>
    <w:rsid w:val="00406197"/>
    <w:rsid w:val="00406592"/>
    <w:rsid w:val="0041355D"/>
    <w:rsid w:val="00414126"/>
    <w:rsid w:val="00416D40"/>
    <w:rsid w:val="00425159"/>
    <w:rsid w:val="0042515E"/>
    <w:rsid w:val="00426121"/>
    <w:rsid w:val="0042655E"/>
    <w:rsid w:val="00426931"/>
    <w:rsid w:val="0042780F"/>
    <w:rsid w:val="0043178E"/>
    <w:rsid w:val="00440DDD"/>
    <w:rsid w:val="004434B0"/>
    <w:rsid w:val="00447370"/>
    <w:rsid w:val="00461BA8"/>
    <w:rsid w:val="004669FD"/>
    <w:rsid w:val="004674AD"/>
    <w:rsid w:val="00473583"/>
    <w:rsid w:val="0048079E"/>
    <w:rsid w:val="00482156"/>
    <w:rsid w:val="0048237C"/>
    <w:rsid w:val="00484E0D"/>
    <w:rsid w:val="004909B7"/>
    <w:rsid w:val="00492546"/>
    <w:rsid w:val="0049593F"/>
    <w:rsid w:val="004967A5"/>
    <w:rsid w:val="004A2190"/>
    <w:rsid w:val="004A5910"/>
    <w:rsid w:val="004A5C6B"/>
    <w:rsid w:val="004C1576"/>
    <w:rsid w:val="004D1EAE"/>
    <w:rsid w:val="004D32E9"/>
    <w:rsid w:val="004D5F98"/>
    <w:rsid w:val="004D6380"/>
    <w:rsid w:val="004E07F0"/>
    <w:rsid w:val="004E122E"/>
    <w:rsid w:val="004E2304"/>
    <w:rsid w:val="004E799D"/>
    <w:rsid w:val="004E7C3B"/>
    <w:rsid w:val="004E7ED6"/>
    <w:rsid w:val="004F2756"/>
    <w:rsid w:val="004F7BDE"/>
    <w:rsid w:val="00501807"/>
    <w:rsid w:val="00505921"/>
    <w:rsid w:val="00511ED3"/>
    <w:rsid w:val="00512094"/>
    <w:rsid w:val="00517C1E"/>
    <w:rsid w:val="00521295"/>
    <w:rsid w:val="00522EF8"/>
    <w:rsid w:val="00522FAE"/>
    <w:rsid w:val="00525435"/>
    <w:rsid w:val="00526174"/>
    <w:rsid w:val="00533D4F"/>
    <w:rsid w:val="00550D23"/>
    <w:rsid w:val="0055215D"/>
    <w:rsid w:val="00553055"/>
    <w:rsid w:val="0055435F"/>
    <w:rsid w:val="0055617A"/>
    <w:rsid w:val="00556C8E"/>
    <w:rsid w:val="0055728B"/>
    <w:rsid w:val="00561322"/>
    <w:rsid w:val="00575B2C"/>
    <w:rsid w:val="00576894"/>
    <w:rsid w:val="00577AF8"/>
    <w:rsid w:val="0058374D"/>
    <w:rsid w:val="0059175C"/>
    <w:rsid w:val="00592322"/>
    <w:rsid w:val="005A2AB9"/>
    <w:rsid w:val="005A6267"/>
    <w:rsid w:val="005B01CD"/>
    <w:rsid w:val="005B098B"/>
    <w:rsid w:val="005B0997"/>
    <w:rsid w:val="005B5FC8"/>
    <w:rsid w:val="005B7E48"/>
    <w:rsid w:val="005D2E2D"/>
    <w:rsid w:val="005D699B"/>
    <w:rsid w:val="005E01D9"/>
    <w:rsid w:val="005E4293"/>
    <w:rsid w:val="005E4A0A"/>
    <w:rsid w:val="005E50DE"/>
    <w:rsid w:val="005E53ED"/>
    <w:rsid w:val="005E7E01"/>
    <w:rsid w:val="005F1108"/>
    <w:rsid w:val="005F44C6"/>
    <w:rsid w:val="005F638C"/>
    <w:rsid w:val="005F63D2"/>
    <w:rsid w:val="00602465"/>
    <w:rsid w:val="00610DE2"/>
    <w:rsid w:val="0061252B"/>
    <w:rsid w:val="00616680"/>
    <w:rsid w:val="006168C9"/>
    <w:rsid w:val="006179BD"/>
    <w:rsid w:val="0062069A"/>
    <w:rsid w:val="00622B59"/>
    <w:rsid w:val="00622C5F"/>
    <w:rsid w:val="00625AB6"/>
    <w:rsid w:val="00637232"/>
    <w:rsid w:val="0063792E"/>
    <w:rsid w:val="0064008E"/>
    <w:rsid w:val="00642778"/>
    <w:rsid w:val="00644971"/>
    <w:rsid w:val="00645BD4"/>
    <w:rsid w:val="006464C4"/>
    <w:rsid w:val="00646512"/>
    <w:rsid w:val="006541CB"/>
    <w:rsid w:val="00654AF2"/>
    <w:rsid w:val="00655CE1"/>
    <w:rsid w:val="00660C4A"/>
    <w:rsid w:val="00661FA7"/>
    <w:rsid w:val="0066472B"/>
    <w:rsid w:val="00677B5E"/>
    <w:rsid w:val="0068241E"/>
    <w:rsid w:val="00686691"/>
    <w:rsid w:val="00687624"/>
    <w:rsid w:val="006900FA"/>
    <w:rsid w:val="006A1BF4"/>
    <w:rsid w:val="006A57A0"/>
    <w:rsid w:val="006A7238"/>
    <w:rsid w:val="006A7467"/>
    <w:rsid w:val="006B0B05"/>
    <w:rsid w:val="006B0F85"/>
    <w:rsid w:val="006B320D"/>
    <w:rsid w:val="006B508F"/>
    <w:rsid w:val="006C0393"/>
    <w:rsid w:val="006C079B"/>
    <w:rsid w:val="006C1246"/>
    <w:rsid w:val="006D0129"/>
    <w:rsid w:val="006D5725"/>
    <w:rsid w:val="006D607E"/>
    <w:rsid w:val="006D70B8"/>
    <w:rsid w:val="006E121B"/>
    <w:rsid w:val="006E5FED"/>
    <w:rsid w:val="006E7E50"/>
    <w:rsid w:val="006F108F"/>
    <w:rsid w:val="006F2A37"/>
    <w:rsid w:val="006F46CC"/>
    <w:rsid w:val="006F57AE"/>
    <w:rsid w:val="006F5CEC"/>
    <w:rsid w:val="006F651F"/>
    <w:rsid w:val="006F721C"/>
    <w:rsid w:val="00701AA8"/>
    <w:rsid w:val="007119E9"/>
    <w:rsid w:val="00711B82"/>
    <w:rsid w:val="007126C3"/>
    <w:rsid w:val="00716044"/>
    <w:rsid w:val="00716C35"/>
    <w:rsid w:val="0072070C"/>
    <w:rsid w:val="00721D0E"/>
    <w:rsid w:val="00724C29"/>
    <w:rsid w:val="00730476"/>
    <w:rsid w:val="00731A63"/>
    <w:rsid w:val="00733EB3"/>
    <w:rsid w:val="00741088"/>
    <w:rsid w:val="00745955"/>
    <w:rsid w:val="00745B53"/>
    <w:rsid w:val="0075068B"/>
    <w:rsid w:val="00751DF8"/>
    <w:rsid w:val="00753418"/>
    <w:rsid w:val="00761602"/>
    <w:rsid w:val="00761E84"/>
    <w:rsid w:val="0076333A"/>
    <w:rsid w:val="007651D8"/>
    <w:rsid w:val="00766F8B"/>
    <w:rsid w:val="007673B1"/>
    <w:rsid w:val="00773FD6"/>
    <w:rsid w:val="00776AE1"/>
    <w:rsid w:val="00777FA5"/>
    <w:rsid w:val="00783818"/>
    <w:rsid w:val="007A5AE3"/>
    <w:rsid w:val="007A61AB"/>
    <w:rsid w:val="007B2C72"/>
    <w:rsid w:val="007B3410"/>
    <w:rsid w:val="007B5C75"/>
    <w:rsid w:val="007C748E"/>
    <w:rsid w:val="007D30FB"/>
    <w:rsid w:val="007E02C0"/>
    <w:rsid w:val="007E5727"/>
    <w:rsid w:val="007F086D"/>
    <w:rsid w:val="008002F6"/>
    <w:rsid w:val="00801C11"/>
    <w:rsid w:val="00803632"/>
    <w:rsid w:val="008054EC"/>
    <w:rsid w:val="008143A0"/>
    <w:rsid w:val="00817672"/>
    <w:rsid w:val="008306DE"/>
    <w:rsid w:val="00830EEA"/>
    <w:rsid w:val="00837008"/>
    <w:rsid w:val="00837D5E"/>
    <w:rsid w:val="0084039B"/>
    <w:rsid w:val="0085242E"/>
    <w:rsid w:val="00855499"/>
    <w:rsid w:val="00861580"/>
    <w:rsid w:val="008621F7"/>
    <w:rsid w:val="00872379"/>
    <w:rsid w:val="008751B8"/>
    <w:rsid w:val="00876883"/>
    <w:rsid w:val="00876A27"/>
    <w:rsid w:val="00882112"/>
    <w:rsid w:val="00886B59"/>
    <w:rsid w:val="00891ABA"/>
    <w:rsid w:val="00892400"/>
    <w:rsid w:val="00892FAF"/>
    <w:rsid w:val="00896092"/>
    <w:rsid w:val="008A6EAB"/>
    <w:rsid w:val="008A79E5"/>
    <w:rsid w:val="008A7C08"/>
    <w:rsid w:val="008B783C"/>
    <w:rsid w:val="008C19EB"/>
    <w:rsid w:val="008C3CBC"/>
    <w:rsid w:val="008C4036"/>
    <w:rsid w:val="008C7519"/>
    <w:rsid w:val="008D6581"/>
    <w:rsid w:val="008D6C25"/>
    <w:rsid w:val="008E1235"/>
    <w:rsid w:val="008E28F3"/>
    <w:rsid w:val="008E60AF"/>
    <w:rsid w:val="008F0239"/>
    <w:rsid w:val="008F103E"/>
    <w:rsid w:val="008F1E63"/>
    <w:rsid w:val="008F24B5"/>
    <w:rsid w:val="008F44D7"/>
    <w:rsid w:val="0090282A"/>
    <w:rsid w:val="00902A9F"/>
    <w:rsid w:val="00904FC3"/>
    <w:rsid w:val="009056E8"/>
    <w:rsid w:val="009079FB"/>
    <w:rsid w:val="0091206A"/>
    <w:rsid w:val="00915D91"/>
    <w:rsid w:val="00917C69"/>
    <w:rsid w:val="0092074A"/>
    <w:rsid w:val="00924BBA"/>
    <w:rsid w:val="009270EF"/>
    <w:rsid w:val="00927DA9"/>
    <w:rsid w:val="0093700E"/>
    <w:rsid w:val="009426B0"/>
    <w:rsid w:val="00942DAF"/>
    <w:rsid w:val="009431EC"/>
    <w:rsid w:val="0094619E"/>
    <w:rsid w:val="009501F0"/>
    <w:rsid w:val="00955445"/>
    <w:rsid w:val="00961791"/>
    <w:rsid w:val="00965E98"/>
    <w:rsid w:val="00966E6F"/>
    <w:rsid w:val="009842A4"/>
    <w:rsid w:val="00985434"/>
    <w:rsid w:val="0098552F"/>
    <w:rsid w:val="0099133C"/>
    <w:rsid w:val="009920F4"/>
    <w:rsid w:val="00995DE9"/>
    <w:rsid w:val="009A0D6A"/>
    <w:rsid w:val="009A3472"/>
    <w:rsid w:val="009B39D4"/>
    <w:rsid w:val="009B4317"/>
    <w:rsid w:val="009B43D6"/>
    <w:rsid w:val="009B683E"/>
    <w:rsid w:val="009D0A89"/>
    <w:rsid w:val="009D5C7D"/>
    <w:rsid w:val="009D6B12"/>
    <w:rsid w:val="009D742B"/>
    <w:rsid w:val="009E2368"/>
    <w:rsid w:val="009E25CE"/>
    <w:rsid w:val="009E2DE2"/>
    <w:rsid w:val="009E33CB"/>
    <w:rsid w:val="009E68E0"/>
    <w:rsid w:val="009E74EF"/>
    <w:rsid w:val="009E75BC"/>
    <w:rsid w:val="009F02D9"/>
    <w:rsid w:val="009F1BCC"/>
    <w:rsid w:val="009F6770"/>
    <w:rsid w:val="009F7B21"/>
    <w:rsid w:val="00A01267"/>
    <w:rsid w:val="00A0250B"/>
    <w:rsid w:val="00A12DC7"/>
    <w:rsid w:val="00A30D8A"/>
    <w:rsid w:val="00A325FB"/>
    <w:rsid w:val="00A338E9"/>
    <w:rsid w:val="00A33B65"/>
    <w:rsid w:val="00A33DF5"/>
    <w:rsid w:val="00A36CDC"/>
    <w:rsid w:val="00A37032"/>
    <w:rsid w:val="00A379D2"/>
    <w:rsid w:val="00A41009"/>
    <w:rsid w:val="00A51F77"/>
    <w:rsid w:val="00A53C80"/>
    <w:rsid w:val="00A55E31"/>
    <w:rsid w:val="00A563F4"/>
    <w:rsid w:val="00A62EBC"/>
    <w:rsid w:val="00A67A58"/>
    <w:rsid w:val="00A70378"/>
    <w:rsid w:val="00A713F2"/>
    <w:rsid w:val="00A75EDE"/>
    <w:rsid w:val="00A8157B"/>
    <w:rsid w:val="00A84B3F"/>
    <w:rsid w:val="00A862D1"/>
    <w:rsid w:val="00A91FC6"/>
    <w:rsid w:val="00A9781C"/>
    <w:rsid w:val="00AA734E"/>
    <w:rsid w:val="00AA7BE6"/>
    <w:rsid w:val="00AB14AD"/>
    <w:rsid w:val="00AB2F69"/>
    <w:rsid w:val="00AB710A"/>
    <w:rsid w:val="00AB7DBC"/>
    <w:rsid w:val="00AB7FE7"/>
    <w:rsid w:val="00AC2137"/>
    <w:rsid w:val="00AD115A"/>
    <w:rsid w:val="00AD4559"/>
    <w:rsid w:val="00AD5468"/>
    <w:rsid w:val="00AD69D0"/>
    <w:rsid w:val="00AD73E3"/>
    <w:rsid w:val="00AF1079"/>
    <w:rsid w:val="00AF1B3B"/>
    <w:rsid w:val="00AF42C5"/>
    <w:rsid w:val="00AF53AA"/>
    <w:rsid w:val="00AF6930"/>
    <w:rsid w:val="00B017AE"/>
    <w:rsid w:val="00B01B5F"/>
    <w:rsid w:val="00B05108"/>
    <w:rsid w:val="00B0522A"/>
    <w:rsid w:val="00B06D0B"/>
    <w:rsid w:val="00B12EA9"/>
    <w:rsid w:val="00B14277"/>
    <w:rsid w:val="00B1560B"/>
    <w:rsid w:val="00B16AB8"/>
    <w:rsid w:val="00B177BE"/>
    <w:rsid w:val="00B20A6E"/>
    <w:rsid w:val="00B25546"/>
    <w:rsid w:val="00B27861"/>
    <w:rsid w:val="00B30376"/>
    <w:rsid w:val="00B31D1C"/>
    <w:rsid w:val="00B45B34"/>
    <w:rsid w:val="00B47600"/>
    <w:rsid w:val="00B509CB"/>
    <w:rsid w:val="00B524E4"/>
    <w:rsid w:val="00B52D8A"/>
    <w:rsid w:val="00B60645"/>
    <w:rsid w:val="00B61F86"/>
    <w:rsid w:val="00B63A7B"/>
    <w:rsid w:val="00B64296"/>
    <w:rsid w:val="00B72DF8"/>
    <w:rsid w:val="00B73AC3"/>
    <w:rsid w:val="00B73F22"/>
    <w:rsid w:val="00B83F21"/>
    <w:rsid w:val="00B90895"/>
    <w:rsid w:val="00B949AA"/>
    <w:rsid w:val="00B967A9"/>
    <w:rsid w:val="00BA7E74"/>
    <w:rsid w:val="00BB7979"/>
    <w:rsid w:val="00BC1575"/>
    <w:rsid w:val="00BC2781"/>
    <w:rsid w:val="00BC7F22"/>
    <w:rsid w:val="00BD0614"/>
    <w:rsid w:val="00BE0916"/>
    <w:rsid w:val="00BE1A54"/>
    <w:rsid w:val="00BF6359"/>
    <w:rsid w:val="00BF7250"/>
    <w:rsid w:val="00C03019"/>
    <w:rsid w:val="00C03660"/>
    <w:rsid w:val="00C05D1E"/>
    <w:rsid w:val="00C05E7C"/>
    <w:rsid w:val="00C111B8"/>
    <w:rsid w:val="00C12696"/>
    <w:rsid w:val="00C12908"/>
    <w:rsid w:val="00C13C7E"/>
    <w:rsid w:val="00C14AB0"/>
    <w:rsid w:val="00C17085"/>
    <w:rsid w:val="00C20601"/>
    <w:rsid w:val="00C235DC"/>
    <w:rsid w:val="00C30B52"/>
    <w:rsid w:val="00C31607"/>
    <w:rsid w:val="00C322FD"/>
    <w:rsid w:val="00C4014B"/>
    <w:rsid w:val="00C41B71"/>
    <w:rsid w:val="00C44B90"/>
    <w:rsid w:val="00C6111D"/>
    <w:rsid w:val="00C61443"/>
    <w:rsid w:val="00C618AF"/>
    <w:rsid w:val="00C619B2"/>
    <w:rsid w:val="00C759D7"/>
    <w:rsid w:val="00C81395"/>
    <w:rsid w:val="00C818D7"/>
    <w:rsid w:val="00C821CA"/>
    <w:rsid w:val="00C822B1"/>
    <w:rsid w:val="00C859F0"/>
    <w:rsid w:val="00C8664E"/>
    <w:rsid w:val="00C91F80"/>
    <w:rsid w:val="00C91F8E"/>
    <w:rsid w:val="00C92E07"/>
    <w:rsid w:val="00C96B68"/>
    <w:rsid w:val="00C9792A"/>
    <w:rsid w:val="00CA11CC"/>
    <w:rsid w:val="00CA4199"/>
    <w:rsid w:val="00CA43E3"/>
    <w:rsid w:val="00CA4FA0"/>
    <w:rsid w:val="00CA5B15"/>
    <w:rsid w:val="00CA6DB6"/>
    <w:rsid w:val="00CB1DD8"/>
    <w:rsid w:val="00CB3A71"/>
    <w:rsid w:val="00CB5071"/>
    <w:rsid w:val="00CC1889"/>
    <w:rsid w:val="00CC1A6D"/>
    <w:rsid w:val="00CC3500"/>
    <w:rsid w:val="00CC437A"/>
    <w:rsid w:val="00CD4A55"/>
    <w:rsid w:val="00CD5139"/>
    <w:rsid w:val="00CD7406"/>
    <w:rsid w:val="00CE013D"/>
    <w:rsid w:val="00CE3A11"/>
    <w:rsid w:val="00CE59D2"/>
    <w:rsid w:val="00CE7327"/>
    <w:rsid w:val="00CF1A03"/>
    <w:rsid w:val="00D00E0F"/>
    <w:rsid w:val="00D01267"/>
    <w:rsid w:val="00D013C6"/>
    <w:rsid w:val="00D018BB"/>
    <w:rsid w:val="00D0247F"/>
    <w:rsid w:val="00D04F74"/>
    <w:rsid w:val="00D14EEC"/>
    <w:rsid w:val="00D1525A"/>
    <w:rsid w:val="00D23F5A"/>
    <w:rsid w:val="00D2461A"/>
    <w:rsid w:val="00D25DD2"/>
    <w:rsid w:val="00D27A92"/>
    <w:rsid w:val="00D31D77"/>
    <w:rsid w:val="00D32165"/>
    <w:rsid w:val="00D329B8"/>
    <w:rsid w:val="00D335AC"/>
    <w:rsid w:val="00D33D97"/>
    <w:rsid w:val="00D34606"/>
    <w:rsid w:val="00D406DC"/>
    <w:rsid w:val="00D5248C"/>
    <w:rsid w:val="00D54832"/>
    <w:rsid w:val="00D54C8F"/>
    <w:rsid w:val="00D556EA"/>
    <w:rsid w:val="00D55C65"/>
    <w:rsid w:val="00D61FA1"/>
    <w:rsid w:val="00D661DB"/>
    <w:rsid w:val="00D674A2"/>
    <w:rsid w:val="00D7313D"/>
    <w:rsid w:val="00D75B89"/>
    <w:rsid w:val="00D77339"/>
    <w:rsid w:val="00D81B2A"/>
    <w:rsid w:val="00D8334C"/>
    <w:rsid w:val="00D8482E"/>
    <w:rsid w:val="00D8691F"/>
    <w:rsid w:val="00D90B85"/>
    <w:rsid w:val="00D92C26"/>
    <w:rsid w:val="00D94068"/>
    <w:rsid w:val="00D94443"/>
    <w:rsid w:val="00DA03B5"/>
    <w:rsid w:val="00DA1F12"/>
    <w:rsid w:val="00DA5FA9"/>
    <w:rsid w:val="00DA6CE9"/>
    <w:rsid w:val="00DB178E"/>
    <w:rsid w:val="00DB51BF"/>
    <w:rsid w:val="00DB6A55"/>
    <w:rsid w:val="00DB6F53"/>
    <w:rsid w:val="00DB701F"/>
    <w:rsid w:val="00DB794B"/>
    <w:rsid w:val="00DC2821"/>
    <w:rsid w:val="00DC7C74"/>
    <w:rsid w:val="00DD242E"/>
    <w:rsid w:val="00DD596A"/>
    <w:rsid w:val="00DD66A0"/>
    <w:rsid w:val="00DE1D7D"/>
    <w:rsid w:val="00DE777C"/>
    <w:rsid w:val="00DF19BB"/>
    <w:rsid w:val="00E00297"/>
    <w:rsid w:val="00E1441E"/>
    <w:rsid w:val="00E16BEB"/>
    <w:rsid w:val="00E1770C"/>
    <w:rsid w:val="00E2592B"/>
    <w:rsid w:val="00E3075B"/>
    <w:rsid w:val="00E30F3A"/>
    <w:rsid w:val="00E316B2"/>
    <w:rsid w:val="00E32A78"/>
    <w:rsid w:val="00E348EB"/>
    <w:rsid w:val="00E34988"/>
    <w:rsid w:val="00E358FE"/>
    <w:rsid w:val="00E36907"/>
    <w:rsid w:val="00E36A8D"/>
    <w:rsid w:val="00E374A3"/>
    <w:rsid w:val="00E402F6"/>
    <w:rsid w:val="00E4050B"/>
    <w:rsid w:val="00E41375"/>
    <w:rsid w:val="00E46071"/>
    <w:rsid w:val="00E5000F"/>
    <w:rsid w:val="00E51BB0"/>
    <w:rsid w:val="00E51C59"/>
    <w:rsid w:val="00E63F49"/>
    <w:rsid w:val="00E67F3A"/>
    <w:rsid w:val="00E714D4"/>
    <w:rsid w:val="00E73785"/>
    <w:rsid w:val="00E74429"/>
    <w:rsid w:val="00E775C5"/>
    <w:rsid w:val="00E9516E"/>
    <w:rsid w:val="00E9700A"/>
    <w:rsid w:val="00EA30D0"/>
    <w:rsid w:val="00EA3C25"/>
    <w:rsid w:val="00EA5260"/>
    <w:rsid w:val="00ED0814"/>
    <w:rsid w:val="00ED2613"/>
    <w:rsid w:val="00ED76B9"/>
    <w:rsid w:val="00ED79F3"/>
    <w:rsid w:val="00ED7B63"/>
    <w:rsid w:val="00EE0F20"/>
    <w:rsid w:val="00EE2C67"/>
    <w:rsid w:val="00EE3DC7"/>
    <w:rsid w:val="00EE4BB2"/>
    <w:rsid w:val="00EE4F82"/>
    <w:rsid w:val="00EE65D6"/>
    <w:rsid w:val="00EE6D9B"/>
    <w:rsid w:val="00F04C0B"/>
    <w:rsid w:val="00F13FC5"/>
    <w:rsid w:val="00F16978"/>
    <w:rsid w:val="00F20986"/>
    <w:rsid w:val="00F2103B"/>
    <w:rsid w:val="00F2155D"/>
    <w:rsid w:val="00F27654"/>
    <w:rsid w:val="00F33067"/>
    <w:rsid w:val="00F33A8B"/>
    <w:rsid w:val="00F37B63"/>
    <w:rsid w:val="00F401C6"/>
    <w:rsid w:val="00F41BC4"/>
    <w:rsid w:val="00F5355C"/>
    <w:rsid w:val="00F560D0"/>
    <w:rsid w:val="00F5750C"/>
    <w:rsid w:val="00F57B6D"/>
    <w:rsid w:val="00F671CA"/>
    <w:rsid w:val="00F6775A"/>
    <w:rsid w:val="00F67A1C"/>
    <w:rsid w:val="00F773D1"/>
    <w:rsid w:val="00F84C08"/>
    <w:rsid w:val="00F90D30"/>
    <w:rsid w:val="00F96221"/>
    <w:rsid w:val="00F97CF7"/>
    <w:rsid w:val="00FA01D6"/>
    <w:rsid w:val="00FA3C02"/>
    <w:rsid w:val="00FA64B2"/>
    <w:rsid w:val="00FA6DDE"/>
    <w:rsid w:val="00FB1078"/>
    <w:rsid w:val="00FB30FE"/>
    <w:rsid w:val="00FB406E"/>
    <w:rsid w:val="00FC7664"/>
    <w:rsid w:val="00FD4302"/>
    <w:rsid w:val="00FD483C"/>
    <w:rsid w:val="00FE0497"/>
    <w:rsid w:val="00FE49E4"/>
    <w:rsid w:val="00FF2284"/>
    <w:rsid w:val="00FF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F3590B"/>
  <w15:chartTrackingRefBased/>
  <w15:docId w15:val="{CA198B53-A559-4759-84BD-140A320E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26121"/>
    <w:rPr>
      <w:caps/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b/>
      <w:bCs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pPr>
      <w:jc w:val="both"/>
    </w:pPr>
    <w:rPr>
      <w:lang w:val="x-none"/>
    </w:rPr>
  </w:style>
  <w:style w:type="character" w:styleId="Hipersaitas">
    <w:name w:val="Hyperlink"/>
    <w:semiHidden/>
    <w:rPr>
      <w:color w:val="0000FF"/>
      <w:u w:val="single"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</w:style>
  <w:style w:type="paragraph" w:styleId="Pagrindiniotekstotrauka">
    <w:name w:val="Body Text Indent"/>
    <w:basedOn w:val="prastasis"/>
    <w:semiHidden/>
    <w:pPr>
      <w:ind w:firstLine="720"/>
      <w:jc w:val="both"/>
    </w:pPr>
    <w:rPr>
      <w:cap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PagrindinistekstasDiagrama">
    <w:name w:val="Pagrindinis tekstas Diagrama"/>
    <w:link w:val="Pagrindinistekstas"/>
    <w:semiHidden/>
    <w:rsid w:val="00CC437A"/>
    <w:rPr>
      <w:caps/>
      <w:sz w:val="24"/>
      <w:lang w:eastAsia="en-US"/>
    </w:rPr>
  </w:style>
  <w:style w:type="character" w:customStyle="1" w:styleId="AntratsDiagrama">
    <w:name w:val="Antraštės Diagrama"/>
    <w:link w:val="Antrats"/>
    <w:uiPriority w:val="99"/>
    <w:rsid w:val="00655CE1"/>
    <w:rPr>
      <w:caps/>
      <w:sz w:val="24"/>
      <w:lang w:eastAsia="en-US"/>
    </w:rPr>
  </w:style>
  <w:style w:type="character" w:customStyle="1" w:styleId="Antrat3Diagrama">
    <w:name w:val="Antraštė 3 Diagrama"/>
    <w:link w:val="Antrat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Antrat">
    <w:name w:val="caption"/>
    <w:basedOn w:val="prastasis"/>
    <w:next w:val="prastasis"/>
    <w:qFormat/>
    <w:rsid w:val="00204420"/>
    <w:pPr>
      <w:jc w:val="center"/>
    </w:pPr>
    <w:rPr>
      <w:b/>
    </w:rPr>
  </w:style>
  <w:style w:type="table" w:styleId="Lentelstinklelis">
    <w:name w:val="Table Grid"/>
    <w:basedOn w:val="prastojilente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A0E84"/>
    <w:rPr>
      <w:sz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3A0E84"/>
    <w:rPr>
      <w:caps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A0E8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A0E84"/>
    <w:rPr>
      <w:b/>
      <w:bCs/>
      <w:caps/>
      <w:lang w:eastAsia="en-US"/>
    </w:rPr>
  </w:style>
  <w:style w:type="paragraph" w:customStyle="1" w:styleId="Revision1">
    <w:name w:val="Revision1"/>
    <w:hidden/>
    <w:uiPriority w:val="99"/>
    <w:semiHidden/>
    <w:rsid w:val="00D674A2"/>
    <w:rPr>
      <w:caps/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03623F"/>
    <w:pPr>
      <w:spacing w:after="120" w:line="480" w:lineRule="auto"/>
    </w:pPr>
    <w:rPr>
      <w:lang w:val="x-none"/>
    </w:rPr>
  </w:style>
  <w:style w:type="character" w:customStyle="1" w:styleId="Pagrindinistekstas2Diagrama">
    <w:name w:val="Pagrindinis tekstas 2 Diagrama"/>
    <w:link w:val="Pagrindinistekstas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paragraph" w:styleId="Sraopastraipa">
    <w:name w:val="List Paragraph"/>
    <w:basedOn w:val="prastasis"/>
    <w:uiPriority w:val="34"/>
    <w:qFormat/>
    <w:rsid w:val="008A7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4AFEF-0BCC-4115-8147-503475975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12</TotalTime>
  <Pages>18</Pages>
  <Words>14273</Words>
  <Characters>8137</Characters>
  <Application>Microsoft Office Word</Application>
  <DocSecurity>0</DocSecurity>
  <Lines>67</Lines>
  <Paragraphs>44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22366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ZUD</dc:creator>
  <cp:keywords/>
  <cp:lastModifiedBy>Edita Stravinskienė</cp:lastModifiedBy>
  <cp:revision>5</cp:revision>
  <cp:lastPrinted>2020-08-24T12:59:00Z</cp:lastPrinted>
  <dcterms:created xsi:type="dcterms:W3CDTF">2024-04-08T06:44:00Z</dcterms:created>
  <dcterms:modified xsi:type="dcterms:W3CDTF">2024-04-08T06:55:00Z</dcterms:modified>
</cp:coreProperties>
</file>